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412" w:rsidRDefault="00021412" w:rsidP="00021412">
      <w:r>
        <w:rPr>
          <w:noProof/>
        </w:rPr>
        <w:drawing>
          <wp:anchor distT="0" distB="0" distL="114300" distR="114300" simplePos="0" relativeHeight="251798528" behindDoc="0" locked="0" layoutInCell="1" allowOverlap="1">
            <wp:simplePos x="0" y="0"/>
            <wp:positionH relativeFrom="column">
              <wp:posOffset>54610</wp:posOffset>
            </wp:positionH>
            <wp:positionV relativeFrom="paragraph">
              <wp:posOffset>3312</wp:posOffset>
            </wp:positionV>
            <wp:extent cx="3640455" cy="1664061"/>
            <wp:effectExtent l="0" t="0" r="0" b="0"/>
            <wp:wrapNone/>
            <wp:docPr id="12" name="Graphique 48"/>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40455" cy="1664061"/>
                    </a:xfrm>
                    <a:prstGeom prst="rect">
                      <a:avLst/>
                    </a:prstGeom>
                  </pic:spPr>
                </pic:pic>
              </a:graphicData>
            </a:graphic>
          </wp:anchor>
        </w:drawing>
      </w:r>
    </w:p>
    <w:tbl>
      <w:tblPr>
        <w:tblW w:w="11205" w:type="dxa"/>
        <w:tblInd w:w="212" w:type="dxa"/>
        <w:tblBorders>
          <w:bottom w:val="threeDEmboss" w:sz="24" w:space="0" w:color="auto"/>
        </w:tblBorders>
        <w:shd w:val="clear" w:color="auto" w:fill="808080"/>
        <w:tblLayout w:type="fixed"/>
        <w:tblCellMar>
          <w:left w:w="70" w:type="dxa"/>
          <w:right w:w="70" w:type="dxa"/>
        </w:tblCellMar>
        <w:tblLook w:val="04A0" w:firstRow="1" w:lastRow="0" w:firstColumn="1" w:lastColumn="0" w:noHBand="0" w:noVBand="1"/>
      </w:tblPr>
      <w:tblGrid>
        <w:gridCol w:w="5816"/>
        <w:gridCol w:w="5389"/>
      </w:tblGrid>
      <w:tr w:rsidR="00021412" w:rsidTr="00DB1460">
        <w:trPr>
          <w:trHeight w:val="2748"/>
        </w:trPr>
        <w:tc>
          <w:tcPr>
            <w:tcW w:w="5812" w:type="dxa"/>
            <w:tcBorders>
              <w:top w:val="nil"/>
              <w:left w:val="nil"/>
              <w:bottom w:val="nil"/>
              <w:right w:val="nil"/>
            </w:tcBorders>
            <w:shd w:val="clear" w:color="auto" w:fill="FFFFFF" w:themeFill="background1"/>
          </w:tcPr>
          <w:p w:rsidR="00021412" w:rsidRDefault="00021412" w:rsidP="00987475">
            <w:pPr>
              <w:rPr>
                <w:rFonts w:ascii="Arial Black" w:hAnsi="Arial Black"/>
                <w:i/>
                <w:color w:val="FFFFFF"/>
                <w:sz w:val="24"/>
              </w:rPr>
            </w:pPr>
          </w:p>
          <w:p w:rsidR="00021412" w:rsidRDefault="00021412" w:rsidP="00987475">
            <w:pPr>
              <w:rPr>
                <w:rFonts w:ascii="Arial Black" w:hAnsi="Arial Black"/>
                <w:i/>
                <w:color w:val="FFFFFF"/>
                <w:sz w:val="24"/>
              </w:rPr>
            </w:pPr>
          </w:p>
        </w:tc>
        <w:tc>
          <w:tcPr>
            <w:tcW w:w="5386" w:type="dxa"/>
            <w:vMerge w:val="restart"/>
            <w:tcBorders>
              <w:top w:val="nil"/>
              <w:left w:val="nil"/>
              <w:bottom w:val="nil"/>
              <w:right w:val="nil"/>
            </w:tcBorders>
            <w:shd w:val="clear" w:color="auto" w:fill="FFFFFF" w:themeFill="background1"/>
          </w:tcPr>
          <w:p w:rsidR="00021412" w:rsidRDefault="00021412" w:rsidP="00987475">
            <w:pPr>
              <w:jc w:val="center"/>
              <w:rPr>
                <w:rFonts w:ascii="Arial Black" w:hAnsi="Arial Black"/>
                <w:i/>
                <w:noProof/>
                <w:sz w:val="24"/>
              </w:rPr>
            </w:pPr>
            <w:r>
              <w:rPr>
                <w:noProof/>
              </w:rPr>
              <w:drawing>
                <wp:anchor distT="0" distB="0" distL="114300" distR="114300" simplePos="0" relativeHeight="251797504" behindDoc="0" locked="0" layoutInCell="1" allowOverlap="1">
                  <wp:simplePos x="0" y="0"/>
                  <wp:positionH relativeFrom="column">
                    <wp:posOffset>1206974</wp:posOffset>
                  </wp:positionH>
                  <wp:positionV relativeFrom="paragraph">
                    <wp:posOffset>-265200</wp:posOffset>
                  </wp:positionV>
                  <wp:extent cx="1254997" cy="1001584"/>
                  <wp:effectExtent l="0" t="0" r="0" b="0"/>
                  <wp:wrapNone/>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027" cy="1004800"/>
                          </a:xfrm>
                          <a:prstGeom prst="rect">
                            <a:avLst/>
                          </a:prstGeom>
                          <a:noFill/>
                        </pic:spPr>
                      </pic:pic>
                    </a:graphicData>
                  </a:graphic>
                  <wp14:sizeRelH relativeFrom="margin">
                    <wp14:pctWidth>0</wp14:pctWidth>
                  </wp14:sizeRelH>
                  <wp14:sizeRelV relativeFrom="margin">
                    <wp14:pctHeight>0</wp14:pctHeight>
                  </wp14:sizeRelV>
                </wp:anchor>
              </w:drawing>
            </w:r>
          </w:p>
          <w:p w:rsidR="00021412" w:rsidRDefault="00021412" w:rsidP="00987475">
            <w:pPr>
              <w:jc w:val="center"/>
              <w:rPr>
                <w:rFonts w:ascii="Arial Black" w:hAnsi="Arial Black"/>
                <w:i/>
                <w:noProof/>
                <w:color w:val="A02A39"/>
                <w:sz w:val="32"/>
                <w:szCs w:val="24"/>
              </w:rPr>
            </w:pPr>
          </w:p>
          <w:p w:rsidR="00021412" w:rsidRDefault="00021412" w:rsidP="00987475">
            <w:pPr>
              <w:jc w:val="center"/>
              <w:rPr>
                <w:rFonts w:ascii="Arial Black" w:hAnsi="Arial Black"/>
                <w:i/>
                <w:noProof/>
                <w:color w:val="A02A39"/>
                <w:sz w:val="36"/>
                <w:szCs w:val="28"/>
              </w:rPr>
            </w:pPr>
          </w:p>
          <w:p w:rsidR="00021412" w:rsidRDefault="00021412" w:rsidP="00987475">
            <w:pPr>
              <w:jc w:val="center"/>
              <w:rPr>
                <w:rFonts w:ascii="Arial Black" w:hAnsi="Arial Black"/>
                <w:i/>
                <w:noProof/>
                <w:color w:val="A02A39"/>
                <w:sz w:val="36"/>
                <w:szCs w:val="28"/>
              </w:rPr>
            </w:pPr>
            <w:r>
              <w:rPr>
                <w:rFonts w:ascii="Arial Black" w:hAnsi="Arial Black"/>
                <w:i/>
                <w:noProof/>
                <w:color w:val="A02A39"/>
                <w:sz w:val="36"/>
                <w:szCs w:val="28"/>
              </w:rPr>
              <w:t>COURS</w:t>
            </w:r>
          </w:p>
          <w:p w:rsidR="00021412" w:rsidRDefault="00021412" w:rsidP="00987475">
            <w:pPr>
              <w:ind w:right="-67"/>
              <w:jc w:val="center"/>
              <w:rPr>
                <w:rFonts w:ascii="Arial Black" w:hAnsi="Arial Black"/>
                <w:i/>
                <w:noProof/>
                <w:color w:val="A02A39"/>
                <w:sz w:val="36"/>
                <w:szCs w:val="28"/>
              </w:rPr>
            </w:pPr>
            <w:r>
              <w:rPr>
                <w:rFonts w:ascii="Arial Black" w:hAnsi="Arial Black"/>
                <w:i/>
                <w:noProof/>
                <w:color w:val="A02A39"/>
                <w:sz w:val="36"/>
                <w:szCs w:val="28"/>
              </w:rPr>
              <w:t>Modélisation</w:t>
            </w:r>
          </w:p>
          <w:p w:rsidR="00021412" w:rsidRDefault="00021412" w:rsidP="00987475">
            <w:pPr>
              <w:ind w:right="-67"/>
              <w:jc w:val="center"/>
              <w:rPr>
                <w:rFonts w:ascii="Arial Black" w:hAnsi="Arial Black"/>
                <w:i/>
                <w:noProof/>
                <w:color w:val="A02A39"/>
                <w:sz w:val="36"/>
                <w:szCs w:val="28"/>
              </w:rPr>
            </w:pPr>
            <w:r>
              <w:rPr>
                <w:rFonts w:ascii="Arial Black" w:hAnsi="Arial Black"/>
                <w:i/>
                <w:noProof/>
                <w:color w:val="A02A39"/>
                <w:sz w:val="36"/>
                <w:szCs w:val="28"/>
              </w:rPr>
              <w:t>des actions mécaniques</w:t>
            </w:r>
          </w:p>
          <w:p w:rsidR="00021412" w:rsidRDefault="00021412" w:rsidP="00987475">
            <w:pPr>
              <w:rPr>
                <w:rFonts w:ascii="Arial Black" w:hAnsi="Arial Black"/>
                <w:i/>
                <w:noProof/>
                <w:sz w:val="24"/>
              </w:rPr>
            </w:pPr>
          </w:p>
          <w:p w:rsidR="00021412" w:rsidRDefault="00021412" w:rsidP="00987475">
            <w:pPr>
              <w:ind w:firstLine="1058"/>
              <w:rPr>
                <w:rFonts w:asciiTheme="minorHAnsi" w:hAnsiTheme="minorHAnsi" w:cstheme="minorHAnsi"/>
                <w:i/>
                <w:noProof/>
                <w:sz w:val="16"/>
                <w:szCs w:val="12"/>
              </w:rPr>
            </w:pPr>
          </w:p>
          <w:p w:rsidR="00021412" w:rsidRDefault="00021412" w:rsidP="00987475">
            <w:pPr>
              <w:jc w:val="right"/>
            </w:pPr>
          </w:p>
          <w:p w:rsidR="00021412" w:rsidRDefault="00021412" w:rsidP="00987475">
            <w:pPr>
              <w:jc w:val="right"/>
            </w:pPr>
          </w:p>
          <w:p w:rsidR="00021412" w:rsidRPr="00275BD9" w:rsidRDefault="00021412" w:rsidP="00987475">
            <w:pPr>
              <w:jc w:val="right"/>
              <w:rPr>
                <w:sz w:val="28"/>
                <w:szCs w:val="28"/>
              </w:rPr>
            </w:pPr>
          </w:p>
          <w:p w:rsidR="00021412" w:rsidRDefault="00021412" w:rsidP="00987475">
            <w:pPr>
              <w:jc w:val="right"/>
              <w:rPr>
                <w:rFonts w:asciiTheme="minorHAnsi" w:hAnsiTheme="minorHAnsi" w:cstheme="minorHAnsi"/>
                <w:i/>
                <w:iCs/>
                <w:noProof/>
                <w:color w:val="A6A6A6" w:themeColor="background1" w:themeShade="A6"/>
                <w:sz w:val="24"/>
              </w:rPr>
            </w:pPr>
            <w:r>
              <w:rPr>
                <w:rFonts w:asciiTheme="minorHAnsi" w:hAnsiTheme="minorHAnsi" w:cstheme="minorHAnsi"/>
                <w:i/>
                <w:iCs/>
                <w:color w:val="A6A6A6" w:themeColor="background1" w:themeShade="A6"/>
                <w:sz w:val="16"/>
                <w:szCs w:val="16"/>
              </w:rPr>
              <w:t>http://sciences-ingenieur.genevoix-signoret-vinci.fr/</w:t>
            </w:r>
          </w:p>
        </w:tc>
        <w:bookmarkStart w:id="0" w:name="_GoBack"/>
        <w:bookmarkEnd w:id="0"/>
      </w:tr>
      <w:tr w:rsidR="00021412" w:rsidTr="00DB1460">
        <w:trPr>
          <w:trHeight w:val="1447"/>
        </w:trPr>
        <w:tc>
          <w:tcPr>
            <w:tcW w:w="5812" w:type="dxa"/>
            <w:tcBorders>
              <w:top w:val="nil"/>
              <w:left w:val="nil"/>
              <w:bottom w:val="threeDEmboss" w:sz="24" w:space="0" w:color="auto"/>
              <w:right w:val="nil"/>
            </w:tcBorders>
            <w:shd w:val="clear" w:color="auto" w:fill="FFFFFF" w:themeFill="background1"/>
          </w:tcPr>
          <w:p w:rsidR="00021412" w:rsidRDefault="00021412" w:rsidP="00987475">
            <w:pPr>
              <w:rPr>
                <w:rFonts w:ascii="Arial Black" w:hAnsi="Arial Black"/>
                <w:i/>
                <w:sz w:val="24"/>
              </w:rPr>
            </w:pPr>
            <w:r>
              <w:rPr>
                <w:rFonts w:ascii="Arial Black" w:hAnsi="Arial Black"/>
                <w:i/>
                <w:sz w:val="24"/>
              </w:rPr>
              <w:t>Compétences abordées :</w:t>
            </w:r>
          </w:p>
          <w:p w:rsidR="00021412" w:rsidRDefault="00021412" w:rsidP="00987475">
            <w:pPr>
              <w:rPr>
                <w:rFonts w:ascii="Arial Black" w:hAnsi="Arial Black"/>
                <w:i/>
                <w:sz w:val="12"/>
                <w:szCs w:val="8"/>
              </w:rPr>
            </w:pPr>
            <w:r>
              <w:rPr>
                <w:noProof/>
              </w:rPr>
              <w:drawing>
                <wp:anchor distT="0" distB="0" distL="114300" distR="114300" simplePos="0" relativeHeight="251800576" behindDoc="0" locked="0" layoutInCell="1" allowOverlap="1">
                  <wp:simplePos x="0" y="0"/>
                  <wp:positionH relativeFrom="column">
                    <wp:posOffset>19050</wp:posOffset>
                  </wp:positionH>
                  <wp:positionV relativeFrom="paragraph">
                    <wp:posOffset>59055</wp:posOffset>
                  </wp:positionV>
                  <wp:extent cx="388620" cy="339725"/>
                  <wp:effectExtent l="0" t="0" r="0" b="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 cy="339725"/>
                          </a:xfrm>
                          <a:prstGeom prst="rect">
                            <a:avLst/>
                          </a:prstGeom>
                          <a:noFill/>
                        </pic:spPr>
                      </pic:pic>
                    </a:graphicData>
                  </a:graphic>
                </wp:anchor>
              </w:drawing>
            </w:r>
          </w:p>
          <w:p w:rsidR="00021412" w:rsidRDefault="00021412" w:rsidP="00987475">
            <w:pPr>
              <w:ind w:left="922" w:hanging="922"/>
              <w:rPr>
                <w:rFonts w:asciiTheme="minorHAnsi" w:hAnsiTheme="minorHAnsi" w:cstheme="minorHAnsi"/>
                <w:i/>
                <w:noProof/>
                <w:sz w:val="24"/>
              </w:rPr>
            </w:pPr>
            <w:r>
              <w:rPr>
                <w:rFonts w:ascii="Arial Black" w:hAnsi="Arial Black"/>
                <w:i/>
                <w:noProof/>
                <w:sz w:val="24"/>
              </w:rPr>
              <w:t xml:space="preserve">  </w:t>
            </w:r>
            <w:r>
              <w:rPr>
                <w:rFonts w:ascii="Arial Black" w:hAnsi="Arial Black"/>
                <w:i/>
                <w:noProof/>
                <w:color w:val="A02A39"/>
                <w:sz w:val="24"/>
              </w:rPr>
              <w:t xml:space="preserve">M7   </w:t>
            </w:r>
            <w:r>
              <w:rPr>
                <w:rFonts w:ascii="Arial Black" w:hAnsi="Arial Black"/>
                <w:i/>
                <w:noProof/>
                <w:sz w:val="24"/>
              </w:rPr>
              <w:t xml:space="preserve">  </w:t>
            </w:r>
            <w:r>
              <w:rPr>
                <w:rFonts w:asciiTheme="minorHAnsi" w:hAnsiTheme="minorHAnsi" w:cstheme="minorHAnsi"/>
                <w:i/>
                <w:noProof/>
                <w:sz w:val="24"/>
              </w:rPr>
              <w:t>Modéliser les mouvements - Modéliser les actions mécaniques</w:t>
            </w:r>
          </w:p>
          <w:p w:rsidR="00021412" w:rsidRDefault="00021412" w:rsidP="00987475">
            <w:pPr>
              <w:rPr>
                <w:rFonts w:asciiTheme="minorHAnsi" w:hAnsiTheme="minorHAnsi" w:cstheme="minorHAnsi"/>
                <w:i/>
                <w:noProof/>
                <w:sz w:val="24"/>
              </w:rPr>
            </w:pPr>
          </w:p>
        </w:tc>
        <w:tc>
          <w:tcPr>
            <w:tcW w:w="5386" w:type="dxa"/>
            <w:vMerge/>
            <w:tcBorders>
              <w:top w:val="nil"/>
              <w:left w:val="nil"/>
              <w:bottom w:val="threeDEmboss" w:sz="24" w:space="0" w:color="auto"/>
              <w:right w:val="nil"/>
            </w:tcBorders>
            <w:shd w:val="clear" w:color="auto" w:fill="808080"/>
            <w:vAlign w:val="center"/>
            <w:hideMark/>
          </w:tcPr>
          <w:p w:rsidR="00021412" w:rsidRDefault="00021412" w:rsidP="00987475">
            <w:pPr>
              <w:rPr>
                <w:rFonts w:asciiTheme="minorHAnsi" w:hAnsiTheme="minorHAnsi" w:cstheme="minorHAnsi"/>
                <w:i/>
                <w:iCs/>
                <w:noProof/>
                <w:color w:val="A6A6A6" w:themeColor="background1" w:themeShade="A6"/>
                <w:sz w:val="24"/>
              </w:rPr>
            </w:pPr>
          </w:p>
        </w:tc>
      </w:tr>
    </w:tbl>
    <w:p w:rsidR="00021412" w:rsidRDefault="00021412" w:rsidP="00021412">
      <w:pPr>
        <w:spacing w:before="120"/>
        <w:ind w:firstLine="284"/>
        <w:jc w:val="both"/>
        <w:rPr>
          <w:rFonts w:ascii="Calibri" w:hAnsi="Calibri"/>
          <w:b/>
          <w:color w:val="808080"/>
          <w:sz w:val="32"/>
          <w:szCs w:val="24"/>
        </w:rPr>
      </w:pPr>
    </w:p>
    <w:p w:rsidR="00023968" w:rsidRPr="00023968" w:rsidRDefault="008C2123" w:rsidP="00DF110F">
      <w:pPr>
        <w:pStyle w:val="Paragraphedeliste"/>
        <w:numPr>
          <w:ilvl w:val="0"/>
          <w:numId w:val="18"/>
        </w:numPr>
        <w:ind w:left="641" w:hanging="357"/>
        <w:contextualSpacing w:val="0"/>
        <w:jc w:val="both"/>
        <w:rPr>
          <w:rFonts w:ascii="Calibri" w:hAnsi="Calibri"/>
          <w:b/>
          <w:color w:val="808080"/>
          <w:sz w:val="32"/>
          <w:szCs w:val="24"/>
        </w:rPr>
      </w:pPr>
      <w:r>
        <w:rPr>
          <w:rFonts w:ascii="Calibri" w:hAnsi="Calibri"/>
          <w:b/>
          <w:color w:val="808080"/>
          <w:sz w:val="32"/>
          <w:szCs w:val="24"/>
        </w:rPr>
        <w:t>Quelques notions de modélisation vectorielle</w:t>
      </w:r>
      <w:r w:rsidR="00023968" w:rsidRPr="00023968">
        <w:rPr>
          <w:rFonts w:ascii="Calibri" w:hAnsi="Calibri"/>
          <w:b/>
          <w:color w:val="808080"/>
          <w:sz w:val="32"/>
          <w:szCs w:val="24"/>
        </w:rPr>
        <w:t> :</w:t>
      </w:r>
    </w:p>
    <w:p w:rsidR="00023968" w:rsidRPr="001F6BA5" w:rsidRDefault="00023968" w:rsidP="00023968">
      <w:pPr>
        <w:pStyle w:val="Paragraphedeliste"/>
        <w:ind w:left="644"/>
        <w:rPr>
          <w:rFonts w:asciiTheme="minorHAnsi" w:hAnsiTheme="minorHAnsi"/>
          <w:sz w:val="16"/>
          <w:szCs w:val="24"/>
        </w:rPr>
      </w:pPr>
    </w:p>
    <w:p w:rsidR="008C2123" w:rsidRPr="008C2123" w:rsidRDefault="008C2123" w:rsidP="00672B75">
      <w:pPr>
        <w:pStyle w:val="Paragraphedeliste"/>
        <w:numPr>
          <w:ilvl w:val="1"/>
          <w:numId w:val="25"/>
        </w:numPr>
        <w:tabs>
          <w:tab w:val="left" w:pos="1134"/>
        </w:tabs>
        <w:jc w:val="both"/>
        <w:rPr>
          <w:rFonts w:asciiTheme="minorHAnsi" w:hAnsiTheme="minorHAnsi" w:cs="Arial"/>
          <w:color w:val="000000"/>
          <w:sz w:val="24"/>
          <w:szCs w:val="24"/>
        </w:rPr>
      </w:pPr>
      <w:r>
        <w:rPr>
          <w:rFonts w:asciiTheme="minorHAnsi" w:hAnsiTheme="minorHAnsi" w:cs="Calibri"/>
          <w:b/>
          <w:bCs/>
          <w:color w:val="A02A39"/>
          <w:sz w:val="24"/>
          <w:szCs w:val="24"/>
        </w:rPr>
        <w:t>Composantes d’un vecteur dans le plan :</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528"/>
      </w:tblGrid>
      <w:tr w:rsidR="004820FE" w:rsidTr="00DE1D86">
        <w:tc>
          <w:tcPr>
            <w:tcW w:w="5387" w:type="dxa"/>
          </w:tcPr>
          <w:p w:rsidR="004820FE" w:rsidRDefault="004820FE" w:rsidP="008C2123">
            <w:pPr>
              <w:pStyle w:val="Paragraphedeliste"/>
              <w:ind w:left="0"/>
              <w:jc w:val="both"/>
              <w:rPr>
                <w:rFonts w:asciiTheme="minorHAnsi" w:hAnsiTheme="minorHAnsi" w:cs="Arial"/>
                <w:color w:val="000000"/>
                <w:sz w:val="24"/>
                <w:szCs w:val="24"/>
              </w:rPr>
            </w:pPr>
            <w:r>
              <w:rPr>
                <w:rFonts w:asciiTheme="minorHAnsi" w:hAnsiTheme="minorHAnsi" w:cs="Arial"/>
                <w:noProof/>
                <w:color w:val="000000"/>
                <w:sz w:val="24"/>
                <w:szCs w:val="24"/>
              </w:rPr>
              <w:drawing>
                <wp:inline distT="0" distB="0" distL="0" distR="0">
                  <wp:extent cx="3163330" cy="1957399"/>
                  <wp:effectExtent l="0" t="0" r="0" b="0"/>
                  <wp:docPr id="5" name="Image 4" descr="coordonnées vecteur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onnées vecteur2D.png"/>
                          <pic:cNvPicPr/>
                        </pic:nvPicPr>
                        <pic:blipFill rotWithShape="1">
                          <a:blip r:embed="rId12" cstate="print">
                            <a:extLst>
                              <a:ext uri="{28A0092B-C50C-407E-A947-70E740481C1C}">
                                <a14:useLocalDpi xmlns:a14="http://schemas.microsoft.com/office/drawing/2010/main" val="0"/>
                              </a:ext>
                            </a:extLst>
                          </a:blip>
                          <a:srcRect r="7079"/>
                          <a:stretch/>
                        </pic:blipFill>
                        <pic:spPr bwMode="auto">
                          <a:xfrm>
                            <a:off x="0" y="0"/>
                            <a:ext cx="3170843" cy="1962048"/>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rsidR="004820FE" w:rsidRPr="004820FE" w:rsidRDefault="009020FF" w:rsidP="00DE1D86">
            <w:pPr>
              <w:ind w:firstLine="34"/>
              <w:jc w:val="both"/>
              <w:rPr>
                <w:rFonts w:asciiTheme="minorHAnsi" w:hAnsiTheme="minorHAnsi" w:cstheme="minorHAnsi"/>
                <w:noProof/>
                <w:sz w:val="24"/>
              </w:rPr>
            </w:pPr>
            <m:oMath>
              <m:acc>
                <m:accPr>
                  <m:chr m:val="⃗"/>
                  <m:ctrlPr>
                    <w:rPr>
                      <w:rFonts w:ascii="Cambria Math" w:hAnsi="Cambria Math" w:cstheme="minorHAnsi"/>
                      <w:b/>
                      <w:i/>
                      <w:sz w:val="28"/>
                    </w:rPr>
                  </m:ctrlPr>
                </m:accPr>
                <m:e>
                  <m:sSub>
                    <m:sSubPr>
                      <m:ctrlPr>
                        <w:rPr>
                          <w:rFonts w:ascii="Cambria Math" w:hAnsi="Cambria Math" w:cstheme="minorHAnsi"/>
                          <w:b/>
                          <w:i/>
                          <w:sz w:val="28"/>
                        </w:rPr>
                      </m:ctrlPr>
                    </m:sSubPr>
                    <m:e>
                      <m:r>
                        <m:rPr>
                          <m:sty m:val="bi"/>
                        </m:rPr>
                        <w:rPr>
                          <w:rFonts w:ascii="Cambria Math" w:hAnsi="Cambria Math" w:cstheme="minorHAnsi"/>
                          <w:sz w:val="28"/>
                        </w:rPr>
                        <m:t>V</m:t>
                      </m:r>
                    </m:e>
                    <m:sub>
                      <m:r>
                        <m:rPr>
                          <m:sty m:val="bi"/>
                        </m:rPr>
                        <w:rPr>
                          <w:rFonts w:ascii="Cambria Math" w:hAnsi="Cambria Math" w:cstheme="minorHAnsi"/>
                          <w:sz w:val="28"/>
                        </w:rPr>
                        <m:t>x</m:t>
                      </m:r>
                    </m:sub>
                  </m:sSub>
                </m:e>
              </m:acc>
            </m:oMath>
            <w:r w:rsidR="004820FE" w:rsidRPr="004820FE">
              <w:rPr>
                <w:rFonts w:asciiTheme="minorHAnsi" w:hAnsiTheme="minorHAnsi" w:cstheme="minorHAnsi"/>
                <w:b/>
                <w:noProof/>
                <w:sz w:val="24"/>
              </w:rPr>
              <w:t> :</w:t>
            </w:r>
            <w:r w:rsidR="004820FE" w:rsidRPr="004820FE">
              <w:rPr>
                <w:rFonts w:asciiTheme="minorHAnsi" w:hAnsiTheme="minorHAnsi" w:cstheme="minorHAnsi"/>
                <w:noProof/>
                <w:sz w:val="24"/>
              </w:rPr>
              <w:tab/>
              <w:t xml:space="preserve">composante de </w:t>
            </w:r>
            <m:oMath>
              <m:acc>
                <m:accPr>
                  <m:chr m:val="⃗"/>
                  <m:ctrlPr>
                    <w:rPr>
                      <w:rFonts w:ascii="Cambria Math" w:hAnsi="Cambria Math" w:cstheme="minorHAnsi"/>
                      <w:i/>
                      <w:sz w:val="24"/>
                    </w:rPr>
                  </m:ctrlPr>
                </m:accPr>
                <m:e>
                  <m:r>
                    <w:rPr>
                      <w:rFonts w:ascii="Cambria Math" w:hAnsi="Cambria Math" w:cstheme="minorHAnsi"/>
                      <w:sz w:val="24"/>
                    </w:rPr>
                    <m:t>V</m:t>
                  </m:r>
                </m:e>
              </m:acc>
            </m:oMath>
            <w:r w:rsidR="004820FE" w:rsidRPr="004820FE">
              <w:rPr>
                <w:rFonts w:asciiTheme="minorHAnsi" w:hAnsiTheme="minorHAnsi" w:cstheme="minorHAnsi"/>
                <w:noProof/>
                <w:sz w:val="24"/>
              </w:rPr>
              <w:t xml:space="preserve"> sur l’axe </w:t>
            </w:r>
            <m:oMath>
              <m:acc>
                <m:accPr>
                  <m:chr m:val="⃗"/>
                  <m:ctrlPr>
                    <w:rPr>
                      <w:rFonts w:ascii="Cambria Math" w:hAnsi="Cambria Math" w:cstheme="minorHAnsi"/>
                      <w:i/>
                      <w:sz w:val="24"/>
                    </w:rPr>
                  </m:ctrlPr>
                </m:accPr>
                <m:e>
                  <m:r>
                    <w:rPr>
                      <w:rFonts w:ascii="Cambria Math" w:hAnsi="Cambria Math" w:cstheme="minorHAnsi"/>
                      <w:sz w:val="24"/>
                    </w:rPr>
                    <m:t>x</m:t>
                  </m:r>
                </m:e>
              </m:acc>
            </m:oMath>
          </w:p>
          <w:p w:rsidR="004820FE" w:rsidRPr="004820FE" w:rsidRDefault="004820FE" w:rsidP="004820FE">
            <w:pPr>
              <w:ind w:firstLine="34"/>
              <w:jc w:val="both"/>
              <w:rPr>
                <w:rFonts w:asciiTheme="minorHAnsi" w:hAnsiTheme="minorHAnsi" w:cstheme="minorHAnsi"/>
                <w:sz w:val="24"/>
              </w:rPr>
            </w:pPr>
            <w:r w:rsidRPr="004820FE">
              <w:rPr>
                <w:rFonts w:asciiTheme="minorHAnsi" w:hAnsiTheme="minorHAnsi" w:cstheme="minorHAnsi"/>
                <w:sz w:val="24"/>
              </w:rPr>
              <w:tab/>
            </w:r>
            <w:proofErr w:type="gramStart"/>
            <w:r w:rsidRPr="004820FE">
              <w:rPr>
                <w:rFonts w:asciiTheme="minorHAnsi" w:hAnsiTheme="minorHAnsi" w:cstheme="minorHAnsi"/>
                <w:sz w:val="24"/>
              </w:rPr>
              <w:t>avec</w:t>
            </w:r>
            <w:proofErr w:type="gramEnd"/>
            <w:r w:rsidRPr="004820FE">
              <w:rPr>
                <w:rFonts w:asciiTheme="minorHAnsi" w:hAnsiTheme="minorHAnsi" w:cstheme="minorHAnsi"/>
                <w:sz w:val="24"/>
              </w:rPr>
              <w:t xml:space="preserve"> </w:t>
            </w:r>
            <m:oMath>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x</m:t>
                  </m:r>
                </m:sub>
              </m:sSub>
              <m:r>
                <w:rPr>
                  <w:rFonts w:ascii="Cambria Math" w:hAnsi="Cambria Math" w:cstheme="minorHAnsi"/>
                  <w:color w:val="FF0000"/>
                  <w:sz w:val="24"/>
                </w:rPr>
                <m:t>=V.</m:t>
              </m:r>
              <m:func>
                <m:funcPr>
                  <m:ctrlPr>
                    <w:rPr>
                      <w:rFonts w:ascii="Cambria Math" w:hAnsi="Cambria Math" w:cstheme="minorHAnsi"/>
                      <w:i/>
                      <w:color w:val="FF0000"/>
                      <w:sz w:val="24"/>
                    </w:rPr>
                  </m:ctrlPr>
                </m:funcPr>
                <m:fName>
                  <m:r>
                    <m:rPr>
                      <m:sty m:val="p"/>
                    </m:rPr>
                    <w:rPr>
                      <w:rFonts w:ascii="Cambria Math" w:hAnsi="Cambria Math" w:cstheme="minorHAnsi"/>
                      <w:color w:val="FF0000"/>
                      <w:sz w:val="24"/>
                    </w:rPr>
                    <m:t>cos</m:t>
                  </m:r>
                </m:fName>
                <m:e>
                  <m:r>
                    <w:rPr>
                      <w:rFonts w:ascii="Cambria Math" w:hAnsi="Cambria Math" w:cstheme="minorHAnsi"/>
                      <w:color w:val="FF0000"/>
                      <w:sz w:val="24"/>
                    </w:rPr>
                    <m:t>∝</m:t>
                  </m:r>
                </m:e>
              </m:func>
            </m:oMath>
          </w:p>
          <w:p w:rsidR="004820FE" w:rsidRPr="004820FE" w:rsidRDefault="009020FF" w:rsidP="00DE1D86">
            <w:pPr>
              <w:ind w:firstLine="34"/>
              <w:jc w:val="both"/>
              <w:rPr>
                <w:rFonts w:asciiTheme="minorHAnsi" w:hAnsiTheme="minorHAnsi" w:cstheme="minorHAnsi"/>
                <w:sz w:val="24"/>
              </w:rPr>
            </w:pPr>
            <m:oMath>
              <m:acc>
                <m:accPr>
                  <m:chr m:val="⃗"/>
                  <m:ctrlPr>
                    <w:rPr>
                      <w:rFonts w:ascii="Cambria Math" w:hAnsi="Cambria Math" w:cstheme="minorHAnsi"/>
                      <w:b/>
                      <w:i/>
                      <w:sz w:val="28"/>
                    </w:rPr>
                  </m:ctrlPr>
                </m:accPr>
                <m:e>
                  <m:sSub>
                    <m:sSubPr>
                      <m:ctrlPr>
                        <w:rPr>
                          <w:rFonts w:ascii="Cambria Math" w:hAnsi="Cambria Math" w:cstheme="minorHAnsi"/>
                          <w:b/>
                          <w:i/>
                          <w:sz w:val="28"/>
                        </w:rPr>
                      </m:ctrlPr>
                    </m:sSubPr>
                    <m:e>
                      <m:r>
                        <m:rPr>
                          <m:sty m:val="bi"/>
                        </m:rPr>
                        <w:rPr>
                          <w:rFonts w:ascii="Cambria Math" w:hAnsi="Cambria Math" w:cstheme="minorHAnsi"/>
                          <w:sz w:val="28"/>
                        </w:rPr>
                        <m:t>V</m:t>
                      </m:r>
                    </m:e>
                    <m:sub>
                      <m:r>
                        <m:rPr>
                          <m:sty m:val="bi"/>
                        </m:rPr>
                        <w:rPr>
                          <w:rFonts w:ascii="Cambria Math" w:hAnsi="Cambria Math" w:cstheme="minorHAnsi"/>
                          <w:sz w:val="28"/>
                        </w:rPr>
                        <m:t>y</m:t>
                      </m:r>
                    </m:sub>
                  </m:sSub>
                </m:e>
              </m:acc>
            </m:oMath>
            <w:r w:rsidR="004820FE" w:rsidRPr="004820FE">
              <w:rPr>
                <w:rFonts w:asciiTheme="minorHAnsi" w:hAnsiTheme="minorHAnsi" w:cstheme="minorHAnsi"/>
                <w:b/>
                <w:noProof/>
                <w:sz w:val="32"/>
              </w:rPr>
              <w:t> </w:t>
            </w:r>
            <w:r w:rsidR="004820FE" w:rsidRPr="004820FE">
              <w:rPr>
                <w:rFonts w:asciiTheme="minorHAnsi" w:hAnsiTheme="minorHAnsi" w:cstheme="minorHAnsi"/>
                <w:b/>
                <w:noProof/>
                <w:sz w:val="24"/>
              </w:rPr>
              <w:t>:</w:t>
            </w:r>
            <w:r w:rsidR="004820FE" w:rsidRPr="004820FE">
              <w:rPr>
                <w:rFonts w:asciiTheme="minorHAnsi" w:hAnsiTheme="minorHAnsi" w:cstheme="minorHAnsi"/>
                <w:noProof/>
                <w:sz w:val="24"/>
              </w:rPr>
              <w:tab/>
              <w:t xml:space="preserve">composante de </w:t>
            </w:r>
            <m:oMath>
              <m:acc>
                <m:accPr>
                  <m:chr m:val="⃗"/>
                  <m:ctrlPr>
                    <w:rPr>
                      <w:rFonts w:ascii="Cambria Math" w:hAnsi="Cambria Math" w:cstheme="minorHAnsi"/>
                      <w:i/>
                      <w:sz w:val="24"/>
                    </w:rPr>
                  </m:ctrlPr>
                </m:accPr>
                <m:e>
                  <m:r>
                    <w:rPr>
                      <w:rFonts w:ascii="Cambria Math" w:hAnsi="Cambria Math" w:cstheme="minorHAnsi"/>
                      <w:sz w:val="24"/>
                    </w:rPr>
                    <m:t>V</m:t>
                  </m:r>
                </m:e>
              </m:acc>
            </m:oMath>
            <w:r w:rsidR="004820FE" w:rsidRPr="004820FE">
              <w:rPr>
                <w:rFonts w:asciiTheme="minorHAnsi" w:hAnsiTheme="minorHAnsi" w:cstheme="minorHAnsi"/>
                <w:noProof/>
                <w:sz w:val="24"/>
              </w:rPr>
              <w:t xml:space="preserve"> sur l’axe </w:t>
            </w:r>
            <m:oMath>
              <m:acc>
                <m:accPr>
                  <m:chr m:val="⃗"/>
                  <m:ctrlPr>
                    <w:rPr>
                      <w:rFonts w:ascii="Cambria Math" w:hAnsi="Cambria Math" w:cstheme="minorHAnsi"/>
                      <w:i/>
                      <w:sz w:val="24"/>
                    </w:rPr>
                  </m:ctrlPr>
                </m:accPr>
                <m:e>
                  <m:r>
                    <w:rPr>
                      <w:rFonts w:ascii="Cambria Math" w:hAnsi="Cambria Math" w:cstheme="minorHAnsi"/>
                      <w:sz w:val="24"/>
                    </w:rPr>
                    <m:t>y</m:t>
                  </m:r>
                </m:e>
              </m:acc>
            </m:oMath>
          </w:p>
          <w:p w:rsidR="004820FE" w:rsidRPr="004820FE" w:rsidRDefault="004820FE" w:rsidP="008F7E42">
            <w:pPr>
              <w:tabs>
                <w:tab w:val="left" w:pos="1843"/>
              </w:tabs>
              <w:spacing w:after="120"/>
              <w:ind w:left="742" w:hanging="28"/>
              <w:jc w:val="both"/>
              <w:rPr>
                <w:rFonts w:asciiTheme="minorHAnsi" w:hAnsiTheme="minorHAnsi" w:cstheme="minorHAnsi"/>
                <w:sz w:val="24"/>
              </w:rPr>
            </w:pPr>
            <w:proofErr w:type="gramStart"/>
            <w:r w:rsidRPr="004820FE">
              <w:rPr>
                <w:rFonts w:asciiTheme="minorHAnsi" w:hAnsiTheme="minorHAnsi" w:cstheme="minorHAnsi"/>
                <w:sz w:val="24"/>
              </w:rPr>
              <w:t>avec</w:t>
            </w:r>
            <w:proofErr w:type="gramEnd"/>
            <w:r w:rsidRPr="004820FE">
              <w:rPr>
                <w:rFonts w:asciiTheme="minorHAnsi" w:hAnsiTheme="minorHAnsi" w:cstheme="minorHAnsi"/>
                <w:sz w:val="24"/>
              </w:rPr>
              <w:t xml:space="preserve"> </w:t>
            </w:r>
            <m:oMath>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y</m:t>
                  </m:r>
                </m:sub>
              </m:sSub>
              <m:r>
                <w:rPr>
                  <w:rFonts w:ascii="Cambria Math" w:hAnsi="Cambria Math" w:cstheme="minorHAnsi"/>
                  <w:color w:val="FF0000"/>
                  <w:sz w:val="24"/>
                </w:rPr>
                <m:t>=V.</m:t>
              </m:r>
              <m:func>
                <m:funcPr>
                  <m:ctrlPr>
                    <w:rPr>
                      <w:rFonts w:ascii="Cambria Math" w:hAnsi="Cambria Math" w:cstheme="minorHAnsi"/>
                      <w:i/>
                      <w:color w:val="FF0000"/>
                      <w:sz w:val="24"/>
                    </w:rPr>
                  </m:ctrlPr>
                </m:funcPr>
                <m:fName>
                  <m:r>
                    <m:rPr>
                      <m:sty m:val="p"/>
                    </m:rPr>
                    <w:rPr>
                      <w:rFonts w:ascii="Cambria Math" w:hAnsi="Cambria Math" w:cstheme="minorHAnsi"/>
                      <w:color w:val="FF0000"/>
                      <w:sz w:val="24"/>
                    </w:rPr>
                    <m:t>sin</m:t>
                  </m:r>
                </m:fName>
                <m:e>
                  <m:r>
                    <w:rPr>
                      <w:rFonts w:ascii="Cambria Math" w:hAnsi="Cambria Math" w:cstheme="minorHAnsi"/>
                      <w:color w:val="FF0000"/>
                      <w:sz w:val="24"/>
                    </w:rPr>
                    <m:t>∝</m:t>
                  </m:r>
                </m:e>
              </m:func>
            </m:oMath>
          </w:p>
          <w:p w:rsidR="00DE1D86" w:rsidRPr="004820FE" w:rsidRDefault="00DE1D86" w:rsidP="00DE1D86">
            <w:pPr>
              <w:ind w:left="17"/>
              <w:rPr>
                <w:rFonts w:asciiTheme="minorHAnsi" w:hAnsiTheme="minorHAnsi" w:cstheme="minorHAnsi"/>
                <w:sz w:val="24"/>
                <w:szCs w:val="24"/>
              </w:rPr>
            </w:pPr>
            <w:r w:rsidRPr="004820FE">
              <w:rPr>
                <w:rFonts w:asciiTheme="minorHAnsi" w:hAnsiTheme="minorHAnsi" w:cstheme="minorHAnsi"/>
                <w:sz w:val="24"/>
                <w:szCs w:val="24"/>
              </w:rPr>
              <w:t xml:space="preserve">Soit </w:t>
            </w:r>
            <m:oMath>
              <m:acc>
                <m:accPr>
                  <m:chr m:val="⃗"/>
                  <m:ctrlPr>
                    <w:rPr>
                      <w:rFonts w:ascii="Cambria Math" w:hAnsi="Cambria Math" w:cstheme="minorHAnsi"/>
                      <w:i/>
                      <w:sz w:val="24"/>
                      <w:szCs w:val="24"/>
                    </w:rPr>
                  </m:ctrlPr>
                </m:accPr>
                <m:e>
                  <m:r>
                    <w:rPr>
                      <w:rFonts w:ascii="Cambria Math" w:hAnsi="Cambria Math" w:cstheme="minorHAnsi"/>
                      <w:sz w:val="24"/>
                      <w:szCs w:val="24"/>
                    </w:rPr>
                    <m:t>i</m:t>
                  </m:r>
                </m:e>
              </m:acc>
              <m:r>
                <w:rPr>
                  <w:rFonts w:ascii="Cambria Math" w:hAnsi="Cambria Math" w:cstheme="minorHAnsi"/>
                  <w:sz w:val="24"/>
                  <w:szCs w:val="24"/>
                </w:rPr>
                <m:t xml:space="preserve"> et </m:t>
              </m:r>
              <m:acc>
                <m:accPr>
                  <m:chr m:val="⃗"/>
                  <m:ctrlPr>
                    <w:rPr>
                      <w:rFonts w:ascii="Cambria Math" w:hAnsi="Cambria Math" w:cstheme="minorHAnsi"/>
                      <w:i/>
                      <w:sz w:val="24"/>
                      <w:szCs w:val="24"/>
                    </w:rPr>
                  </m:ctrlPr>
                </m:accPr>
                <m:e>
                  <m:r>
                    <w:rPr>
                      <w:rFonts w:ascii="Cambria Math" w:hAnsi="Cambria Math" w:cstheme="minorHAnsi"/>
                      <w:sz w:val="24"/>
                      <w:szCs w:val="24"/>
                    </w:rPr>
                    <m:t>j</m:t>
                  </m:r>
                </m:e>
              </m:acc>
              <m:r>
                <w:rPr>
                  <w:rFonts w:ascii="Cambria Math" w:hAnsi="Cambria Math" w:cstheme="minorHAnsi"/>
                  <w:sz w:val="24"/>
                  <w:szCs w:val="24"/>
                </w:rPr>
                <m:t xml:space="preserve"> </m:t>
              </m:r>
            </m:oMath>
            <w:r w:rsidRPr="004820FE">
              <w:rPr>
                <w:rFonts w:asciiTheme="minorHAnsi" w:hAnsiTheme="minorHAnsi" w:cstheme="minorHAnsi"/>
                <w:sz w:val="24"/>
                <w:szCs w:val="24"/>
              </w:rPr>
              <w:t xml:space="preserve"> les vecteurs unitaires des axes </w:t>
            </w:r>
            <m:oMath>
              <m:acc>
                <m:accPr>
                  <m:chr m:val="⃗"/>
                  <m:ctrlPr>
                    <w:rPr>
                      <w:rFonts w:ascii="Cambria Math" w:hAnsi="Cambria Math" w:cstheme="minorHAnsi"/>
                      <w:i/>
                      <w:sz w:val="24"/>
                      <w:szCs w:val="24"/>
                    </w:rPr>
                  </m:ctrlPr>
                </m:accPr>
                <m:e>
                  <m:r>
                    <w:rPr>
                      <w:rFonts w:ascii="Cambria Math" w:hAnsi="Cambria Math" w:cstheme="minorHAnsi"/>
                      <w:sz w:val="24"/>
                      <w:szCs w:val="24"/>
                    </w:rPr>
                    <m:t>x</m:t>
                  </m:r>
                </m:e>
              </m:acc>
              <m:r>
                <w:rPr>
                  <w:rFonts w:ascii="Cambria Math" w:hAnsi="Cambria Math" w:cstheme="minorHAnsi"/>
                  <w:sz w:val="24"/>
                  <w:szCs w:val="24"/>
                </w:rPr>
                <m:t xml:space="preserve"> et </m:t>
              </m:r>
              <m:acc>
                <m:accPr>
                  <m:chr m:val="⃗"/>
                  <m:ctrlPr>
                    <w:rPr>
                      <w:rFonts w:ascii="Cambria Math" w:hAnsi="Cambria Math" w:cstheme="minorHAnsi"/>
                      <w:i/>
                      <w:sz w:val="24"/>
                      <w:szCs w:val="24"/>
                    </w:rPr>
                  </m:ctrlPr>
                </m:accPr>
                <m:e>
                  <m:r>
                    <w:rPr>
                      <w:rFonts w:ascii="Cambria Math" w:hAnsi="Cambria Math" w:cstheme="minorHAnsi"/>
                      <w:sz w:val="24"/>
                      <w:szCs w:val="24"/>
                    </w:rPr>
                    <m:t>y</m:t>
                  </m:r>
                </m:e>
              </m:acc>
              <m:r>
                <w:rPr>
                  <w:rFonts w:ascii="Cambria Math" w:hAnsi="Cambria Math" w:cstheme="minorHAnsi"/>
                  <w:sz w:val="24"/>
                  <w:szCs w:val="24"/>
                </w:rPr>
                <m:t xml:space="preserve"> </m:t>
              </m:r>
            </m:oMath>
            <w:r w:rsidRPr="004820FE">
              <w:rPr>
                <w:rFonts w:asciiTheme="minorHAnsi" w:hAnsiTheme="minorHAnsi" w:cstheme="minorHAnsi"/>
                <w:sz w:val="24"/>
                <w:szCs w:val="24"/>
              </w:rPr>
              <w:t> :</w:t>
            </w:r>
          </w:p>
          <w:p w:rsidR="00DE1D86" w:rsidRDefault="009020FF" w:rsidP="00672B75">
            <w:pPr>
              <w:ind w:left="601" w:hanging="601"/>
              <w:rPr>
                <w:rFonts w:asciiTheme="minorHAnsi" w:hAnsiTheme="minorHAnsi" w:cstheme="minorHAnsi"/>
                <w:sz w:val="24"/>
              </w:rPr>
            </w:pPr>
            <m:oMathPara>
              <m:oMath>
                <m:acc>
                  <m:accPr>
                    <m:chr m:val="⃗"/>
                    <m:ctrlPr>
                      <w:rPr>
                        <w:rFonts w:ascii="Cambria Math" w:hAnsi="Cambria Math" w:cstheme="minorHAnsi"/>
                        <w:i/>
                        <w:color w:val="FF0000"/>
                        <w:sz w:val="24"/>
                        <w:szCs w:val="24"/>
                      </w:rPr>
                    </m:ctrlPr>
                  </m:accPr>
                  <m:e>
                    <m:r>
                      <w:rPr>
                        <w:rFonts w:ascii="Cambria Math" w:hAnsi="Cambria Math" w:cstheme="minorHAnsi"/>
                        <w:color w:val="FF0000"/>
                        <w:sz w:val="24"/>
                        <w:szCs w:val="24"/>
                      </w:rPr>
                      <m:t>V</m:t>
                    </m:r>
                  </m:e>
                </m:acc>
                <m:r>
                  <w:rPr>
                    <w:rFonts w:ascii="Cambria Math" w:hAnsi="Cambria Math" w:cstheme="minorHAnsi"/>
                    <w:color w:val="FF0000"/>
                    <w:sz w:val="24"/>
                    <w:szCs w:val="24"/>
                  </w:rPr>
                  <m:t>=</m:t>
                </m:r>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x</m:t>
                        </m:r>
                      </m:sub>
                    </m:sSub>
                  </m:e>
                </m:acc>
                <m:r>
                  <w:rPr>
                    <w:rFonts w:ascii="Cambria Math" w:hAnsi="Cambria Math" w:cstheme="minorHAnsi"/>
                    <w:color w:val="FF0000"/>
                    <w:sz w:val="24"/>
                  </w:rPr>
                  <m:t>+</m:t>
                </m:r>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y</m:t>
                        </m:r>
                      </m:sub>
                    </m:sSub>
                  </m:e>
                </m:acc>
                <m:r>
                  <w:rPr>
                    <w:rFonts w:ascii="Cambria Math" w:hAnsi="Cambria Math" w:cstheme="minorHAnsi"/>
                    <w:color w:val="FF0000"/>
                    <w:sz w:val="24"/>
                  </w:rPr>
                  <m:t>=</m:t>
                </m:r>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x</m:t>
                    </m:r>
                  </m:sub>
                </m:sSub>
                <m:r>
                  <w:rPr>
                    <w:rFonts w:ascii="Cambria Math" w:hAnsi="Cambria Math" w:cstheme="minorHAnsi"/>
                    <w:color w:val="FF0000"/>
                    <w:sz w:val="24"/>
                  </w:rPr>
                  <m:t>.</m:t>
                </m:r>
                <m:acc>
                  <m:accPr>
                    <m:chr m:val="⃗"/>
                    <m:ctrlPr>
                      <w:rPr>
                        <w:rFonts w:ascii="Cambria Math" w:hAnsi="Cambria Math" w:cstheme="minorHAnsi"/>
                        <w:i/>
                        <w:color w:val="FF0000"/>
                        <w:sz w:val="24"/>
                      </w:rPr>
                    </m:ctrlPr>
                  </m:accPr>
                  <m:e>
                    <m:r>
                      <w:rPr>
                        <w:rFonts w:ascii="Cambria Math" w:hAnsi="Cambria Math" w:cstheme="minorHAnsi"/>
                        <w:color w:val="FF0000"/>
                        <w:sz w:val="24"/>
                      </w:rPr>
                      <m:t>i</m:t>
                    </m:r>
                  </m:e>
                </m:acc>
                <m:r>
                  <w:rPr>
                    <w:rFonts w:ascii="Cambria Math" w:hAnsi="Cambria Math" w:cstheme="minorHAnsi"/>
                    <w:color w:val="FF0000"/>
                    <w:sz w:val="24"/>
                  </w:rPr>
                  <m:t>+</m:t>
                </m:r>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y</m:t>
                    </m:r>
                  </m:sub>
                </m:sSub>
                <m:r>
                  <w:rPr>
                    <w:rFonts w:ascii="Cambria Math" w:hAnsi="Cambria Math" w:cstheme="minorHAnsi"/>
                    <w:color w:val="FF0000"/>
                    <w:sz w:val="24"/>
                  </w:rPr>
                  <m:t>.</m:t>
                </m:r>
                <m:acc>
                  <m:accPr>
                    <m:chr m:val="⃗"/>
                    <m:ctrlPr>
                      <w:rPr>
                        <w:rFonts w:ascii="Cambria Math" w:hAnsi="Cambria Math" w:cstheme="minorHAnsi"/>
                        <w:i/>
                        <w:color w:val="FF0000"/>
                        <w:sz w:val="24"/>
                      </w:rPr>
                    </m:ctrlPr>
                  </m:accPr>
                  <m:e>
                    <m:r>
                      <w:rPr>
                        <w:rFonts w:ascii="Cambria Math" w:hAnsi="Cambria Math" w:cstheme="minorHAnsi"/>
                        <w:color w:val="FF0000"/>
                        <w:sz w:val="24"/>
                      </w:rPr>
                      <m:t>j</m:t>
                    </m:r>
                  </m:e>
                </m:acc>
                <m:r>
                  <w:rPr>
                    <w:rFonts w:ascii="Cambria Math" w:hAnsi="Cambria Math" w:cstheme="minorHAnsi"/>
                    <w:color w:val="FF0000"/>
                    <w:sz w:val="24"/>
                  </w:rPr>
                  <m:t>=</m:t>
                </m:r>
                <m:d>
                  <m:dPr>
                    <m:ctrlPr>
                      <w:rPr>
                        <w:rFonts w:ascii="Cambria Math" w:hAnsi="Cambria Math" w:cstheme="minorHAnsi"/>
                        <w:i/>
                        <w:color w:val="FF0000"/>
                        <w:sz w:val="24"/>
                      </w:rPr>
                    </m:ctrlPr>
                  </m:dPr>
                  <m:e>
                    <m:m>
                      <m:mPr>
                        <m:mcs>
                          <m:mc>
                            <m:mcPr>
                              <m:count m:val="1"/>
                              <m:mcJc m:val="center"/>
                            </m:mcPr>
                          </m:mc>
                        </m:mcs>
                        <m:ctrlPr>
                          <w:rPr>
                            <w:rFonts w:ascii="Cambria Math" w:hAnsi="Cambria Math" w:cstheme="minorHAnsi"/>
                            <w:i/>
                            <w:color w:val="FF0000"/>
                            <w:sz w:val="24"/>
                          </w:rPr>
                        </m:ctrlPr>
                      </m:mPr>
                      <m:m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x</m:t>
                              </m:r>
                            </m:sub>
                          </m:sSub>
                        </m:e>
                      </m:mr>
                      <m:m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y</m:t>
                              </m:r>
                            </m:sub>
                          </m:sSub>
                        </m:e>
                      </m:mr>
                    </m:m>
                  </m:e>
                </m:d>
              </m:oMath>
            </m:oMathPara>
          </w:p>
          <w:p w:rsidR="004820FE" w:rsidRPr="00DE1D86" w:rsidRDefault="004820FE" w:rsidP="00DE1D86">
            <w:pPr>
              <w:ind w:firstLine="34"/>
              <w:jc w:val="both"/>
              <w:rPr>
                <w:rFonts w:asciiTheme="minorHAnsi" w:hAnsiTheme="minorHAnsi" w:cstheme="minorHAnsi"/>
                <w:noProof/>
                <w:sz w:val="24"/>
                <w:szCs w:val="24"/>
              </w:rPr>
            </w:pPr>
            <w:r w:rsidRPr="004820FE">
              <w:rPr>
                <w:rFonts w:asciiTheme="minorHAnsi" w:hAnsiTheme="minorHAnsi" w:cstheme="minorHAnsi"/>
                <w:b/>
                <w:noProof/>
                <w:sz w:val="24"/>
                <w:szCs w:val="24"/>
              </w:rPr>
              <w:t>Norme dans le plan :</w:t>
            </w:r>
            <w:r w:rsidRPr="004820FE">
              <w:rPr>
                <w:rFonts w:asciiTheme="minorHAnsi" w:hAnsiTheme="minorHAnsi" w:cstheme="minorHAnsi"/>
                <w:noProof/>
                <w:sz w:val="24"/>
                <w:szCs w:val="24"/>
              </w:rPr>
              <w:t xml:space="preserve">   </w:t>
            </w:r>
            <m:oMath>
              <m:r>
                <w:rPr>
                  <w:rFonts w:ascii="Cambria Math" w:hAnsi="Cambria Math" w:cstheme="minorHAnsi"/>
                  <w:noProof/>
                  <w:color w:val="FF0000"/>
                  <w:sz w:val="24"/>
                  <w:szCs w:val="24"/>
                </w:rPr>
                <m:t>V=</m:t>
              </m:r>
              <m:rad>
                <m:radPr>
                  <m:degHide m:val="1"/>
                  <m:ctrlPr>
                    <w:rPr>
                      <w:rFonts w:ascii="Cambria Math" w:hAnsi="Cambria Math" w:cstheme="minorHAnsi"/>
                      <w:i/>
                      <w:noProof/>
                      <w:color w:val="FF0000"/>
                      <w:sz w:val="24"/>
                      <w:szCs w:val="24"/>
                    </w:rPr>
                  </m:ctrlPr>
                </m:radPr>
                <m:deg/>
                <m:e>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V</m:t>
                      </m:r>
                    </m:e>
                    <m:sub>
                      <m:r>
                        <w:rPr>
                          <w:rFonts w:ascii="Cambria Math" w:hAnsi="Cambria Math" w:cstheme="minorHAnsi"/>
                          <w:color w:val="FF0000"/>
                          <w:sz w:val="24"/>
                          <w:szCs w:val="24"/>
                        </w:rPr>
                        <m:t>x</m:t>
                      </m:r>
                    </m:sub>
                  </m:sSub>
                  <m:r>
                    <w:rPr>
                      <w:rFonts w:ascii="Cambria Math" w:hAnsi="Cambria Math" w:cstheme="minorHAnsi"/>
                      <w:color w:val="FF0000"/>
                      <w:sz w:val="24"/>
                      <w:szCs w:val="24"/>
                    </w:rPr>
                    <m:t>²+</m:t>
                  </m:r>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V</m:t>
                      </m:r>
                    </m:e>
                    <m:sub>
                      <m:r>
                        <w:rPr>
                          <w:rFonts w:ascii="Cambria Math" w:hAnsi="Cambria Math" w:cstheme="minorHAnsi"/>
                          <w:color w:val="FF0000"/>
                          <w:sz w:val="24"/>
                          <w:szCs w:val="24"/>
                        </w:rPr>
                        <m:t>y</m:t>
                      </m:r>
                    </m:sub>
                  </m:sSub>
                  <m:r>
                    <w:rPr>
                      <w:rFonts w:ascii="Cambria Math" w:hAnsi="Cambria Math" w:cstheme="minorHAnsi"/>
                      <w:color w:val="FF0000"/>
                      <w:sz w:val="24"/>
                      <w:szCs w:val="24"/>
                    </w:rPr>
                    <m:t>²</m:t>
                  </m:r>
                </m:e>
              </m:rad>
            </m:oMath>
          </w:p>
        </w:tc>
      </w:tr>
    </w:tbl>
    <w:p w:rsidR="00021412" w:rsidRDefault="00021412" w:rsidP="00672B75">
      <w:pPr>
        <w:ind w:firstLine="1276"/>
        <w:rPr>
          <w:rStyle w:val="Style1"/>
          <w:rFonts w:asciiTheme="minorHAnsi" w:hAnsiTheme="minorHAnsi"/>
          <w:color w:val="C00000"/>
          <w:sz w:val="24"/>
          <w:szCs w:val="24"/>
          <w:u w:val="none"/>
        </w:rPr>
      </w:pPr>
    </w:p>
    <w:p w:rsidR="00DE1D86" w:rsidRPr="002512B8" w:rsidRDefault="00DE1D86" w:rsidP="00672B75">
      <w:pPr>
        <w:ind w:firstLine="1276"/>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2512B8">
        <w:rPr>
          <w:rStyle w:val="Style1"/>
          <w:rFonts w:asciiTheme="minorHAnsi" w:hAnsiTheme="minorHAnsi"/>
          <w:color w:val="C00000"/>
          <w:sz w:val="24"/>
          <w:szCs w:val="24"/>
          <w:u w:val="none"/>
        </w:rPr>
        <w:t xml:space="preserve"> </w:t>
      </w:r>
      <w:r>
        <w:rPr>
          <w:rStyle w:val="Style1"/>
          <w:rFonts w:asciiTheme="minorHAnsi" w:hAnsiTheme="minorHAnsi"/>
          <w:color w:val="C00000"/>
          <w:sz w:val="24"/>
          <w:szCs w:val="24"/>
          <w:u w:val="none"/>
        </w:rPr>
        <w:t xml:space="preserve">COURS </w:t>
      </w:r>
      <w:r w:rsidRPr="002512B8">
        <w:rPr>
          <w:rStyle w:val="Style1"/>
          <w:rFonts w:asciiTheme="minorHAnsi" w:hAnsiTheme="minorHAnsi"/>
          <w:color w:val="C00000"/>
          <w:sz w:val="24"/>
          <w:szCs w:val="24"/>
          <w:u w:val="none"/>
        </w:rPr>
        <w:t>ECLIGNE « </w:t>
      </w:r>
      <w:r>
        <w:rPr>
          <w:rStyle w:val="Style1"/>
          <w:rFonts w:asciiTheme="minorHAnsi" w:hAnsiTheme="minorHAnsi"/>
          <w:color w:val="C00000"/>
          <w:sz w:val="24"/>
          <w:szCs w:val="24"/>
          <w:u w:val="none"/>
        </w:rPr>
        <w:t>LES VECTEURS : LA BASE</w:t>
      </w:r>
      <w:r w:rsidRPr="002512B8">
        <w:rPr>
          <w:rStyle w:val="Style1"/>
          <w:rFonts w:asciiTheme="minorHAnsi" w:hAnsiTheme="minorHAnsi"/>
          <w:color w:val="C00000"/>
          <w:sz w:val="24"/>
          <w:szCs w:val="24"/>
          <w:u w:val="none"/>
        </w:rPr>
        <w:t> » :</w:t>
      </w:r>
    </w:p>
    <w:p w:rsidR="005E0D10" w:rsidRPr="00DE1D86" w:rsidRDefault="009020FF" w:rsidP="00672B75">
      <w:pPr>
        <w:pStyle w:val="Paragraphedeliste"/>
        <w:ind w:left="1364" w:firstLine="1276"/>
        <w:jc w:val="both"/>
        <w:rPr>
          <w:rStyle w:val="Lienhypertexte"/>
          <w:rFonts w:asciiTheme="minorHAnsi" w:hAnsiTheme="minorHAnsi"/>
          <w:sz w:val="16"/>
          <w:szCs w:val="18"/>
          <w:u w:val="none"/>
        </w:rPr>
      </w:pPr>
      <w:hyperlink r:id="rId13" w:history="1">
        <w:r w:rsidR="00DE1D86" w:rsidRPr="00DE1D86">
          <w:rPr>
            <w:rStyle w:val="Lienhypertexte"/>
            <w:rFonts w:asciiTheme="minorHAnsi" w:hAnsiTheme="minorHAnsi"/>
            <w:sz w:val="18"/>
            <w:u w:val="none"/>
          </w:rPr>
          <w:t>http://ecligne.net/mathematique/01_vecteur/1_les_vecteurs_cours_grille.html</w:t>
        </w:r>
      </w:hyperlink>
    </w:p>
    <w:p w:rsidR="00DE1D86" w:rsidRPr="002512B8" w:rsidRDefault="00DE1D86" w:rsidP="00672B75">
      <w:pPr>
        <w:ind w:firstLine="1276"/>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2512B8">
        <w:rPr>
          <w:rStyle w:val="Style1"/>
          <w:rFonts w:asciiTheme="minorHAnsi" w:hAnsiTheme="minorHAnsi"/>
          <w:color w:val="C00000"/>
          <w:sz w:val="24"/>
          <w:szCs w:val="24"/>
          <w:u w:val="none"/>
        </w:rPr>
        <w:t xml:space="preserve"> </w:t>
      </w:r>
      <w:r>
        <w:rPr>
          <w:rStyle w:val="Style1"/>
          <w:rFonts w:asciiTheme="minorHAnsi" w:hAnsiTheme="minorHAnsi"/>
          <w:color w:val="C00000"/>
          <w:sz w:val="24"/>
          <w:szCs w:val="24"/>
          <w:u w:val="none"/>
        </w:rPr>
        <w:t>EXO PC</w:t>
      </w:r>
      <w:r w:rsidRPr="002512B8">
        <w:rPr>
          <w:rStyle w:val="Style1"/>
          <w:rFonts w:asciiTheme="minorHAnsi" w:hAnsiTheme="minorHAnsi"/>
          <w:color w:val="C00000"/>
          <w:sz w:val="24"/>
          <w:szCs w:val="24"/>
          <w:u w:val="none"/>
        </w:rPr>
        <w:t xml:space="preserve"> ECLIGNE « </w:t>
      </w:r>
      <w:r>
        <w:rPr>
          <w:rStyle w:val="Style1"/>
          <w:rFonts w:asciiTheme="minorHAnsi" w:hAnsiTheme="minorHAnsi"/>
          <w:color w:val="C00000"/>
          <w:sz w:val="24"/>
          <w:szCs w:val="24"/>
          <w:u w:val="none"/>
        </w:rPr>
        <w:t>EXO PC 1</w:t>
      </w:r>
      <w:r w:rsidRPr="002512B8">
        <w:rPr>
          <w:rStyle w:val="Style1"/>
          <w:rFonts w:asciiTheme="minorHAnsi" w:hAnsiTheme="minorHAnsi"/>
          <w:color w:val="C00000"/>
          <w:sz w:val="24"/>
          <w:szCs w:val="24"/>
          <w:u w:val="none"/>
        </w:rPr>
        <w:t> » :</w:t>
      </w:r>
    </w:p>
    <w:p w:rsidR="00DE1D86" w:rsidRPr="00DC0776" w:rsidRDefault="009020FF" w:rsidP="00672B75">
      <w:pPr>
        <w:pStyle w:val="Paragraphedeliste"/>
        <w:ind w:left="1364" w:firstLine="1276"/>
        <w:jc w:val="both"/>
        <w:rPr>
          <w:rFonts w:asciiTheme="minorHAnsi" w:hAnsiTheme="minorHAnsi" w:cs="Arial"/>
          <w:color w:val="000000"/>
          <w:sz w:val="22"/>
          <w:szCs w:val="24"/>
        </w:rPr>
      </w:pPr>
      <w:hyperlink r:id="rId14" w:history="1">
        <w:r w:rsidR="00DC0776" w:rsidRPr="00DC0776">
          <w:rPr>
            <w:rStyle w:val="Lienhypertexte"/>
            <w:rFonts w:asciiTheme="minorHAnsi" w:hAnsiTheme="minorHAnsi"/>
            <w:sz w:val="18"/>
            <w:u w:val="none"/>
          </w:rPr>
          <w:t>http://ecligne.net/mathematique/01_vecteur/2_exo_coord_sur_grille.html</w:t>
        </w:r>
      </w:hyperlink>
    </w:p>
    <w:p w:rsidR="00DC0776" w:rsidRPr="002512B8" w:rsidRDefault="00DC0776" w:rsidP="00672B75">
      <w:pPr>
        <w:ind w:firstLine="1276"/>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2512B8">
        <w:rPr>
          <w:rStyle w:val="Style1"/>
          <w:rFonts w:asciiTheme="minorHAnsi" w:hAnsiTheme="minorHAnsi"/>
          <w:color w:val="C00000"/>
          <w:sz w:val="24"/>
          <w:szCs w:val="24"/>
          <w:u w:val="none"/>
        </w:rPr>
        <w:t xml:space="preserve"> </w:t>
      </w:r>
      <w:r>
        <w:rPr>
          <w:rStyle w:val="Style1"/>
          <w:rFonts w:asciiTheme="minorHAnsi" w:hAnsiTheme="minorHAnsi"/>
          <w:color w:val="C00000"/>
          <w:sz w:val="24"/>
          <w:szCs w:val="24"/>
          <w:u w:val="none"/>
        </w:rPr>
        <w:t>COURS</w:t>
      </w:r>
      <w:r w:rsidRPr="002512B8">
        <w:rPr>
          <w:rStyle w:val="Style1"/>
          <w:rFonts w:asciiTheme="minorHAnsi" w:hAnsiTheme="minorHAnsi"/>
          <w:color w:val="C00000"/>
          <w:sz w:val="24"/>
          <w:szCs w:val="24"/>
          <w:u w:val="none"/>
        </w:rPr>
        <w:t xml:space="preserve"> ECLIGNE « </w:t>
      </w:r>
      <w:r>
        <w:rPr>
          <w:rStyle w:val="Style1"/>
          <w:rFonts w:asciiTheme="minorHAnsi" w:hAnsiTheme="minorHAnsi"/>
          <w:color w:val="C00000"/>
          <w:sz w:val="24"/>
          <w:szCs w:val="24"/>
          <w:u w:val="none"/>
        </w:rPr>
        <w:t>CONVERSION NORME/ COORDONNÉES</w:t>
      </w:r>
      <w:r w:rsidRPr="002512B8">
        <w:rPr>
          <w:rStyle w:val="Style1"/>
          <w:rFonts w:asciiTheme="minorHAnsi" w:hAnsiTheme="minorHAnsi"/>
          <w:color w:val="C00000"/>
          <w:sz w:val="24"/>
          <w:szCs w:val="24"/>
          <w:u w:val="none"/>
        </w:rPr>
        <w:t> » :</w:t>
      </w:r>
    </w:p>
    <w:p w:rsidR="00DC0776" w:rsidRPr="00DC0776" w:rsidRDefault="009020FF" w:rsidP="00672B75">
      <w:pPr>
        <w:pStyle w:val="Paragraphedeliste"/>
        <w:ind w:left="1364" w:firstLine="1276"/>
        <w:jc w:val="both"/>
        <w:rPr>
          <w:rFonts w:asciiTheme="minorHAnsi" w:hAnsiTheme="minorHAnsi" w:cs="Arial"/>
          <w:color w:val="000000"/>
          <w:sz w:val="18"/>
          <w:szCs w:val="24"/>
        </w:rPr>
      </w:pPr>
      <w:hyperlink r:id="rId15" w:history="1">
        <w:r w:rsidR="00DC0776" w:rsidRPr="00DC0776">
          <w:rPr>
            <w:rStyle w:val="Lienhypertexte"/>
            <w:rFonts w:asciiTheme="minorHAnsi" w:hAnsiTheme="minorHAnsi" w:cs="Arial"/>
            <w:sz w:val="18"/>
            <w:szCs w:val="24"/>
            <w:u w:val="none"/>
          </w:rPr>
          <w:t>http://ecligne.net/mathematique/01_vecteur/3_les_vecteurs_cours_cos.html</w:t>
        </w:r>
      </w:hyperlink>
    </w:p>
    <w:p w:rsidR="00672B75" w:rsidRPr="002512B8" w:rsidRDefault="00672B75" w:rsidP="00672B75">
      <w:pPr>
        <w:ind w:firstLine="1276"/>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2512B8">
        <w:rPr>
          <w:rStyle w:val="Style1"/>
          <w:rFonts w:asciiTheme="minorHAnsi" w:hAnsiTheme="minorHAnsi"/>
          <w:color w:val="C00000"/>
          <w:sz w:val="24"/>
          <w:szCs w:val="24"/>
          <w:u w:val="none"/>
        </w:rPr>
        <w:t xml:space="preserve"> </w:t>
      </w:r>
      <w:r>
        <w:rPr>
          <w:rStyle w:val="Style1"/>
          <w:rFonts w:asciiTheme="minorHAnsi" w:hAnsiTheme="minorHAnsi"/>
          <w:color w:val="C00000"/>
          <w:sz w:val="24"/>
          <w:szCs w:val="24"/>
          <w:u w:val="none"/>
        </w:rPr>
        <w:t>EXO PC</w:t>
      </w:r>
      <w:r w:rsidRPr="002512B8">
        <w:rPr>
          <w:rStyle w:val="Style1"/>
          <w:rFonts w:asciiTheme="minorHAnsi" w:hAnsiTheme="minorHAnsi"/>
          <w:color w:val="C00000"/>
          <w:sz w:val="24"/>
          <w:szCs w:val="24"/>
          <w:u w:val="none"/>
        </w:rPr>
        <w:t xml:space="preserve"> ECLIGNE « </w:t>
      </w:r>
      <w:r>
        <w:rPr>
          <w:rStyle w:val="Style1"/>
          <w:rFonts w:asciiTheme="minorHAnsi" w:hAnsiTheme="minorHAnsi"/>
          <w:color w:val="C00000"/>
          <w:sz w:val="24"/>
          <w:szCs w:val="24"/>
          <w:u w:val="none"/>
        </w:rPr>
        <w:t>EXO PC 2</w:t>
      </w:r>
      <w:r w:rsidRPr="002512B8">
        <w:rPr>
          <w:rStyle w:val="Style1"/>
          <w:rFonts w:asciiTheme="minorHAnsi" w:hAnsiTheme="minorHAnsi"/>
          <w:color w:val="C00000"/>
          <w:sz w:val="24"/>
          <w:szCs w:val="24"/>
          <w:u w:val="none"/>
        </w:rPr>
        <w:t> » :</w:t>
      </w:r>
    </w:p>
    <w:p w:rsidR="00672B75" w:rsidRPr="00672B75" w:rsidRDefault="009020FF" w:rsidP="00672B75">
      <w:pPr>
        <w:pStyle w:val="Paragraphedeliste"/>
        <w:ind w:left="1364" w:firstLine="1276"/>
        <w:jc w:val="both"/>
        <w:rPr>
          <w:rFonts w:asciiTheme="minorHAnsi" w:hAnsiTheme="minorHAnsi" w:cs="Arial"/>
          <w:color w:val="000000"/>
          <w:sz w:val="18"/>
          <w:szCs w:val="24"/>
        </w:rPr>
      </w:pPr>
      <w:hyperlink r:id="rId16" w:history="1">
        <w:r w:rsidR="00672B75" w:rsidRPr="00672B75">
          <w:rPr>
            <w:rStyle w:val="Lienhypertexte"/>
            <w:rFonts w:asciiTheme="minorHAnsi" w:hAnsiTheme="minorHAnsi" w:cs="Arial"/>
            <w:sz w:val="18"/>
            <w:szCs w:val="24"/>
            <w:u w:val="none"/>
          </w:rPr>
          <w:t>http://ecligne.net/mathematique/01_vecteur/4_exo_coord_conversion.html</w:t>
        </w:r>
      </w:hyperlink>
    </w:p>
    <w:p w:rsidR="00672B75" w:rsidRPr="00021412" w:rsidRDefault="00672B75" w:rsidP="00DE1D86">
      <w:pPr>
        <w:pStyle w:val="Paragraphedeliste"/>
        <w:ind w:left="1364"/>
        <w:jc w:val="both"/>
        <w:rPr>
          <w:rFonts w:asciiTheme="minorHAnsi" w:hAnsiTheme="minorHAnsi" w:cs="Arial"/>
          <w:color w:val="000000"/>
          <w:sz w:val="40"/>
          <w:szCs w:val="24"/>
        </w:rPr>
      </w:pPr>
    </w:p>
    <w:p w:rsidR="008C2123" w:rsidRPr="008C2123" w:rsidRDefault="008C2123" w:rsidP="00672B75">
      <w:pPr>
        <w:pStyle w:val="Paragraphedeliste"/>
        <w:numPr>
          <w:ilvl w:val="1"/>
          <w:numId w:val="25"/>
        </w:numPr>
        <w:tabs>
          <w:tab w:val="left" w:pos="1134"/>
        </w:tabs>
        <w:jc w:val="both"/>
        <w:rPr>
          <w:rFonts w:asciiTheme="minorHAnsi" w:hAnsiTheme="minorHAnsi" w:cs="Arial"/>
          <w:color w:val="000000"/>
          <w:sz w:val="24"/>
          <w:szCs w:val="24"/>
        </w:rPr>
      </w:pPr>
      <w:r>
        <w:rPr>
          <w:rFonts w:asciiTheme="minorHAnsi" w:hAnsiTheme="minorHAnsi" w:cs="Calibri"/>
          <w:b/>
          <w:bCs/>
          <w:color w:val="A02A39"/>
          <w:sz w:val="24"/>
          <w:szCs w:val="24"/>
        </w:rPr>
        <w:t>Composantes d’un vecteur dans l’espace :</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486"/>
      </w:tblGrid>
      <w:tr w:rsidR="004820FE" w:rsidTr="00021412">
        <w:trPr>
          <w:trHeight w:val="72"/>
        </w:trPr>
        <w:tc>
          <w:tcPr>
            <w:tcW w:w="4536" w:type="dxa"/>
          </w:tcPr>
          <w:p w:rsidR="004820FE" w:rsidRDefault="004820FE" w:rsidP="008C2123">
            <w:pPr>
              <w:pStyle w:val="Paragraphedeliste"/>
              <w:ind w:left="0"/>
              <w:rPr>
                <w:rFonts w:asciiTheme="minorHAnsi" w:hAnsiTheme="minorHAnsi" w:cs="Arial"/>
                <w:noProof/>
                <w:color w:val="000000"/>
                <w:sz w:val="24"/>
                <w:szCs w:val="24"/>
              </w:rPr>
            </w:pPr>
            <w:r>
              <w:rPr>
                <w:rFonts w:asciiTheme="minorHAnsi" w:hAnsiTheme="minorHAnsi" w:cs="Arial"/>
                <w:noProof/>
                <w:color w:val="000000"/>
                <w:sz w:val="24"/>
                <w:szCs w:val="24"/>
              </w:rPr>
              <w:drawing>
                <wp:anchor distT="0" distB="0" distL="114300" distR="114300" simplePos="0" relativeHeight="251702272" behindDoc="0" locked="0" layoutInCell="1" allowOverlap="1">
                  <wp:simplePos x="0" y="0"/>
                  <wp:positionH relativeFrom="column">
                    <wp:posOffset>-190363</wp:posOffset>
                  </wp:positionH>
                  <wp:positionV relativeFrom="paragraph">
                    <wp:posOffset>126249</wp:posOffset>
                  </wp:positionV>
                  <wp:extent cx="2957384" cy="1787611"/>
                  <wp:effectExtent l="0" t="0" r="0" b="0"/>
                  <wp:wrapNone/>
                  <wp:docPr id="6" name="Image 5" descr="coordonnées vecteu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onnées vecteur3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7384" cy="1787611"/>
                          </a:xfrm>
                          <a:prstGeom prst="rect">
                            <a:avLst/>
                          </a:prstGeom>
                        </pic:spPr>
                      </pic:pic>
                    </a:graphicData>
                  </a:graphic>
                </wp:anchor>
              </w:drawing>
            </w:r>
          </w:p>
        </w:tc>
        <w:tc>
          <w:tcPr>
            <w:tcW w:w="6486" w:type="dxa"/>
          </w:tcPr>
          <w:p w:rsidR="00672B75" w:rsidRPr="00021412" w:rsidRDefault="00672B75" w:rsidP="00DE1D86">
            <w:pPr>
              <w:ind w:left="17"/>
              <w:rPr>
                <w:rFonts w:asciiTheme="minorHAnsi" w:hAnsiTheme="minorHAnsi" w:cstheme="minorHAnsi"/>
                <w:sz w:val="36"/>
                <w:szCs w:val="24"/>
              </w:rPr>
            </w:pPr>
          </w:p>
          <w:p w:rsidR="004820FE" w:rsidRPr="004820FE" w:rsidRDefault="004820FE" w:rsidP="00DE1D86">
            <w:pPr>
              <w:ind w:left="17"/>
              <w:rPr>
                <w:rFonts w:asciiTheme="minorHAnsi" w:hAnsiTheme="minorHAnsi" w:cstheme="minorHAnsi"/>
                <w:sz w:val="24"/>
                <w:szCs w:val="24"/>
              </w:rPr>
            </w:pPr>
            <w:r w:rsidRPr="004820FE">
              <w:rPr>
                <w:rFonts w:asciiTheme="minorHAnsi" w:hAnsiTheme="minorHAnsi" w:cstheme="minorHAnsi"/>
                <w:sz w:val="24"/>
                <w:szCs w:val="24"/>
              </w:rPr>
              <w:t xml:space="preserve">Soit </w:t>
            </w:r>
            <m:oMath>
              <m:acc>
                <m:accPr>
                  <m:chr m:val="⃗"/>
                  <m:ctrlPr>
                    <w:rPr>
                      <w:rFonts w:ascii="Cambria Math" w:hAnsi="Cambria Math" w:cstheme="minorHAnsi"/>
                      <w:i/>
                      <w:sz w:val="24"/>
                      <w:szCs w:val="24"/>
                    </w:rPr>
                  </m:ctrlPr>
                </m:accPr>
                <m:e>
                  <m:r>
                    <w:rPr>
                      <w:rFonts w:ascii="Cambria Math" w:hAnsi="Cambria Math" w:cstheme="minorHAnsi"/>
                      <w:sz w:val="24"/>
                      <w:szCs w:val="24"/>
                    </w:rPr>
                    <m:t>i</m:t>
                  </m:r>
                </m:e>
              </m:acc>
              <m:r>
                <w:rPr>
                  <w:rFonts w:ascii="Cambria Math" w:hAnsi="Cambria Math" w:cstheme="minorHAnsi"/>
                  <w:sz w:val="24"/>
                  <w:szCs w:val="24"/>
                </w:rPr>
                <m:t xml:space="preserve">, </m:t>
              </m:r>
              <m:acc>
                <m:accPr>
                  <m:chr m:val="⃗"/>
                  <m:ctrlPr>
                    <w:rPr>
                      <w:rFonts w:ascii="Cambria Math" w:hAnsi="Cambria Math" w:cstheme="minorHAnsi"/>
                      <w:i/>
                      <w:sz w:val="24"/>
                      <w:szCs w:val="24"/>
                    </w:rPr>
                  </m:ctrlPr>
                </m:accPr>
                <m:e>
                  <m:r>
                    <w:rPr>
                      <w:rFonts w:ascii="Cambria Math" w:hAnsi="Cambria Math" w:cstheme="minorHAnsi"/>
                      <w:sz w:val="24"/>
                      <w:szCs w:val="24"/>
                    </w:rPr>
                    <m:t>j</m:t>
                  </m:r>
                </m:e>
              </m:acc>
              <m:r>
                <w:rPr>
                  <w:rFonts w:ascii="Cambria Math" w:hAnsi="Cambria Math" w:cstheme="minorHAnsi"/>
                  <w:sz w:val="24"/>
                  <w:szCs w:val="24"/>
                </w:rPr>
                <m:t xml:space="preserve"> et </m:t>
              </m:r>
              <m:acc>
                <m:accPr>
                  <m:chr m:val="⃗"/>
                  <m:ctrlPr>
                    <w:rPr>
                      <w:rFonts w:ascii="Cambria Math" w:hAnsi="Cambria Math" w:cstheme="minorHAnsi"/>
                      <w:i/>
                      <w:sz w:val="24"/>
                      <w:szCs w:val="24"/>
                    </w:rPr>
                  </m:ctrlPr>
                </m:accPr>
                <m:e>
                  <m:r>
                    <w:rPr>
                      <w:rFonts w:ascii="Cambria Math" w:hAnsi="Cambria Math" w:cstheme="minorHAnsi"/>
                      <w:sz w:val="24"/>
                      <w:szCs w:val="24"/>
                    </w:rPr>
                    <m:t>k</m:t>
                  </m:r>
                </m:e>
              </m:acc>
            </m:oMath>
            <w:r w:rsidRPr="004820FE">
              <w:rPr>
                <w:rFonts w:asciiTheme="minorHAnsi" w:hAnsiTheme="minorHAnsi" w:cstheme="minorHAnsi"/>
                <w:sz w:val="24"/>
                <w:szCs w:val="24"/>
              </w:rPr>
              <w:t xml:space="preserve"> les vecteurs unitaires respectifs des axes </w:t>
            </w:r>
            <m:oMath>
              <m:acc>
                <m:accPr>
                  <m:chr m:val="⃗"/>
                  <m:ctrlPr>
                    <w:rPr>
                      <w:rFonts w:ascii="Cambria Math" w:hAnsi="Cambria Math" w:cstheme="minorHAnsi"/>
                      <w:i/>
                      <w:sz w:val="24"/>
                      <w:szCs w:val="24"/>
                    </w:rPr>
                  </m:ctrlPr>
                </m:accPr>
                <m:e>
                  <m:r>
                    <w:rPr>
                      <w:rFonts w:ascii="Cambria Math" w:hAnsi="Cambria Math" w:cstheme="minorHAnsi"/>
                      <w:sz w:val="24"/>
                      <w:szCs w:val="24"/>
                    </w:rPr>
                    <m:t>x</m:t>
                  </m:r>
                </m:e>
              </m:acc>
              <m:r>
                <w:rPr>
                  <w:rFonts w:ascii="Cambria Math" w:hAnsi="Cambria Math" w:cstheme="minorHAnsi"/>
                  <w:sz w:val="24"/>
                  <w:szCs w:val="24"/>
                </w:rPr>
                <m:t xml:space="preserve">, </m:t>
              </m:r>
              <m:acc>
                <m:accPr>
                  <m:chr m:val="⃗"/>
                  <m:ctrlPr>
                    <w:rPr>
                      <w:rFonts w:ascii="Cambria Math" w:hAnsi="Cambria Math" w:cstheme="minorHAnsi"/>
                      <w:i/>
                      <w:sz w:val="24"/>
                      <w:szCs w:val="24"/>
                    </w:rPr>
                  </m:ctrlPr>
                </m:accPr>
                <m:e>
                  <m:r>
                    <w:rPr>
                      <w:rFonts w:ascii="Cambria Math" w:hAnsi="Cambria Math" w:cstheme="minorHAnsi"/>
                      <w:sz w:val="24"/>
                      <w:szCs w:val="24"/>
                    </w:rPr>
                    <m:t>y</m:t>
                  </m:r>
                </m:e>
              </m:acc>
              <m:r>
                <w:rPr>
                  <w:rFonts w:ascii="Cambria Math" w:hAnsi="Cambria Math" w:cstheme="minorHAnsi"/>
                  <w:sz w:val="24"/>
                  <w:szCs w:val="24"/>
                </w:rPr>
                <m:t xml:space="preserve"> et </m:t>
              </m:r>
              <m:acc>
                <m:accPr>
                  <m:chr m:val="⃗"/>
                  <m:ctrlPr>
                    <w:rPr>
                      <w:rFonts w:ascii="Cambria Math" w:hAnsi="Cambria Math" w:cstheme="minorHAnsi"/>
                      <w:i/>
                      <w:sz w:val="24"/>
                      <w:szCs w:val="24"/>
                    </w:rPr>
                  </m:ctrlPr>
                </m:accPr>
                <m:e>
                  <m:r>
                    <w:rPr>
                      <w:rFonts w:ascii="Cambria Math" w:hAnsi="Cambria Math" w:cstheme="minorHAnsi"/>
                      <w:sz w:val="24"/>
                      <w:szCs w:val="24"/>
                    </w:rPr>
                    <m:t>z</m:t>
                  </m:r>
                </m:e>
              </m:acc>
            </m:oMath>
            <w:r w:rsidRPr="004820FE">
              <w:rPr>
                <w:rFonts w:asciiTheme="minorHAnsi" w:hAnsiTheme="minorHAnsi" w:cstheme="minorHAnsi"/>
                <w:sz w:val="24"/>
                <w:szCs w:val="24"/>
              </w:rPr>
              <w:t> :</w:t>
            </w:r>
          </w:p>
          <w:p w:rsidR="004820FE" w:rsidRDefault="009020FF" w:rsidP="00DE1D86">
            <w:pPr>
              <w:spacing w:after="120"/>
              <w:ind w:left="583" w:hanging="1416"/>
              <w:rPr>
                <w:rFonts w:asciiTheme="minorHAnsi" w:hAnsiTheme="minorHAnsi" w:cstheme="minorHAnsi"/>
                <w:color w:val="FF0000"/>
                <w:sz w:val="24"/>
              </w:rPr>
            </w:pPr>
            <m:oMathPara>
              <m:oMathParaPr>
                <m:jc m:val="left"/>
              </m:oMathParaPr>
              <m:oMath>
                <m:acc>
                  <m:accPr>
                    <m:chr m:val="⃗"/>
                    <m:ctrlPr>
                      <w:rPr>
                        <w:rFonts w:ascii="Cambria Math" w:hAnsi="Cambria Math" w:cstheme="minorHAnsi"/>
                        <w:i/>
                        <w:color w:val="FF0000"/>
                        <w:sz w:val="24"/>
                        <w:szCs w:val="24"/>
                      </w:rPr>
                    </m:ctrlPr>
                  </m:accPr>
                  <m:e>
                    <m:r>
                      <w:rPr>
                        <w:rFonts w:ascii="Cambria Math" w:hAnsi="Cambria Math" w:cstheme="minorHAnsi"/>
                        <w:color w:val="FF0000"/>
                        <w:sz w:val="24"/>
                        <w:szCs w:val="24"/>
                      </w:rPr>
                      <m:t>V</m:t>
                    </m:r>
                  </m:e>
                </m:acc>
                <m:r>
                  <w:rPr>
                    <w:rFonts w:ascii="Cambria Math" w:hAnsi="Cambria Math" w:cstheme="minorHAnsi"/>
                    <w:color w:val="FF0000"/>
                    <w:sz w:val="24"/>
                    <w:szCs w:val="24"/>
                  </w:rPr>
                  <m:t>=</m:t>
                </m:r>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x</m:t>
                        </m:r>
                      </m:sub>
                    </m:sSub>
                  </m:e>
                </m:acc>
                <m:r>
                  <w:rPr>
                    <w:rFonts w:ascii="Cambria Math" w:hAnsi="Cambria Math" w:cstheme="minorHAnsi"/>
                    <w:color w:val="FF0000"/>
                    <w:sz w:val="24"/>
                  </w:rPr>
                  <m:t>+</m:t>
                </m:r>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y</m:t>
                        </m:r>
                      </m:sub>
                    </m:sSub>
                  </m:e>
                </m:acc>
                <m:r>
                  <w:rPr>
                    <w:rFonts w:ascii="Cambria Math" w:hAnsi="Cambria Math" w:cstheme="minorHAnsi"/>
                    <w:color w:val="FF0000"/>
                    <w:sz w:val="24"/>
                  </w:rPr>
                  <m:t>+</m:t>
                </m:r>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z</m:t>
                        </m:r>
                      </m:sub>
                    </m:sSub>
                  </m:e>
                </m:acc>
                <m:r>
                  <w:rPr>
                    <w:rFonts w:ascii="Cambria Math" w:hAnsi="Cambria Math" w:cstheme="minorHAnsi"/>
                    <w:color w:val="FF0000"/>
                    <w:sz w:val="24"/>
                  </w:rPr>
                  <m:t>=</m:t>
                </m:r>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x</m:t>
                    </m:r>
                  </m:sub>
                </m:sSub>
                <m:r>
                  <w:rPr>
                    <w:rFonts w:ascii="Cambria Math" w:hAnsi="Cambria Math" w:cstheme="minorHAnsi"/>
                    <w:color w:val="FF0000"/>
                    <w:sz w:val="24"/>
                  </w:rPr>
                  <m:t>.</m:t>
                </m:r>
                <m:acc>
                  <m:accPr>
                    <m:chr m:val="⃗"/>
                    <m:ctrlPr>
                      <w:rPr>
                        <w:rFonts w:ascii="Cambria Math" w:hAnsi="Cambria Math" w:cstheme="minorHAnsi"/>
                        <w:i/>
                        <w:color w:val="FF0000"/>
                        <w:sz w:val="24"/>
                      </w:rPr>
                    </m:ctrlPr>
                  </m:accPr>
                  <m:e>
                    <m:r>
                      <w:rPr>
                        <w:rFonts w:ascii="Cambria Math" w:hAnsi="Cambria Math" w:cstheme="minorHAnsi"/>
                        <w:color w:val="FF0000"/>
                        <w:sz w:val="24"/>
                      </w:rPr>
                      <m:t>i</m:t>
                    </m:r>
                  </m:e>
                </m:acc>
                <m:r>
                  <w:rPr>
                    <w:rFonts w:ascii="Cambria Math" w:hAnsi="Cambria Math" w:cstheme="minorHAnsi"/>
                    <w:color w:val="FF0000"/>
                    <w:sz w:val="24"/>
                  </w:rPr>
                  <m:t>+</m:t>
                </m:r>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y</m:t>
                    </m:r>
                  </m:sub>
                </m:sSub>
                <m:r>
                  <w:rPr>
                    <w:rFonts w:ascii="Cambria Math" w:hAnsi="Cambria Math" w:cstheme="minorHAnsi"/>
                    <w:color w:val="FF0000"/>
                    <w:sz w:val="24"/>
                  </w:rPr>
                  <m:t>.</m:t>
                </m:r>
                <m:acc>
                  <m:accPr>
                    <m:chr m:val="⃗"/>
                    <m:ctrlPr>
                      <w:rPr>
                        <w:rFonts w:ascii="Cambria Math" w:hAnsi="Cambria Math" w:cstheme="minorHAnsi"/>
                        <w:i/>
                        <w:color w:val="FF0000"/>
                        <w:sz w:val="24"/>
                      </w:rPr>
                    </m:ctrlPr>
                  </m:accPr>
                  <m:e>
                    <m:r>
                      <w:rPr>
                        <w:rFonts w:ascii="Cambria Math" w:hAnsi="Cambria Math" w:cstheme="minorHAnsi"/>
                        <w:color w:val="FF0000"/>
                        <w:sz w:val="24"/>
                      </w:rPr>
                      <m:t>j</m:t>
                    </m:r>
                  </m:e>
                </m:acc>
                <m:r>
                  <w:rPr>
                    <w:rFonts w:ascii="Cambria Math" w:hAnsi="Cambria Math" w:cstheme="minorHAnsi"/>
                    <w:color w:val="FF0000"/>
                    <w:sz w:val="24"/>
                  </w:rPr>
                  <m:t>+</m:t>
                </m:r>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z</m:t>
                    </m:r>
                  </m:sub>
                </m:sSub>
                <m:r>
                  <w:rPr>
                    <w:rFonts w:ascii="Cambria Math" w:hAnsi="Cambria Math" w:cstheme="minorHAnsi"/>
                    <w:color w:val="FF0000"/>
                    <w:sz w:val="24"/>
                  </w:rPr>
                  <m:t>.</m:t>
                </m:r>
                <m:acc>
                  <m:accPr>
                    <m:chr m:val="⃗"/>
                    <m:ctrlPr>
                      <w:rPr>
                        <w:rFonts w:ascii="Cambria Math" w:hAnsi="Cambria Math" w:cstheme="minorHAnsi"/>
                        <w:i/>
                        <w:color w:val="FF0000"/>
                        <w:sz w:val="24"/>
                      </w:rPr>
                    </m:ctrlPr>
                  </m:accPr>
                  <m:e>
                    <m:r>
                      <w:rPr>
                        <w:rFonts w:ascii="Cambria Math" w:hAnsi="Cambria Math" w:cstheme="minorHAnsi"/>
                        <w:color w:val="FF0000"/>
                        <w:sz w:val="24"/>
                      </w:rPr>
                      <m:t>k</m:t>
                    </m:r>
                  </m:e>
                </m:acc>
                <m:r>
                  <w:rPr>
                    <w:rFonts w:ascii="Cambria Math" w:hAnsi="Cambria Math" w:cstheme="minorHAnsi"/>
                    <w:color w:val="FF0000"/>
                    <w:sz w:val="24"/>
                  </w:rPr>
                  <m:t>=</m:t>
                </m:r>
                <m:d>
                  <m:dPr>
                    <m:ctrlPr>
                      <w:rPr>
                        <w:rFonts w:ascii="Cambria Math" w:hAnsi="Cambria Math" w:cstheme="minorHAnsi"/>
                        <w:i/>
                        <w:color w:val="FF0000"/>
                        <w:sz w:val="24"/>
                      </w:rPr>
                    </m:ctrlPr>
                  </m:dPr>
                  <m:e>
                    <m:m>
                      <m:mPr>
                        <m:mcs>
                          <m:mc>
                            <m:mcPr>
                              <m:count m:val="1"/>
                              <m:mcJc m:val="center"/>
                            </m:mcPr>
                          </m:mc>
                        </m:mcs>
                        <m:ctrlPr>
                          <w:rPr>
                            <w:rFonts w:ascii="Cambria Math" w:hAnsi="Cambria Math" w:cstheme="minorHAnsi"/>
                            <w:i/>
                            <w:color w:val="FF0000"/>
                            <w:sz w:val="24"/>
                          </w:rPr>
                        </m:ctrlPr>
                      </m:mPr>
                      <m:m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x</m:t>
                              </m:r>
                            </m:sub>
                          </m:sSub>
                        </m:e>
                      </m:mr>
                      <m:m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y</m:t>
                              </m:r>
                            </m:sub>
                          </m:sSub>
                        </m:e>
                      </m:mr>
                      <m:m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z</m:t>
                              </m:r>
                            </m:sub>
                          </m:sSub>
                        </m:e>
                      </m:mr>
                    </m:m>
                  </m:e>
                </m:d>
              </m:oMath>
            </m:oMathPara>
          </w:p>
          <w:p w:rsidR="00021412" w:rsidRPr="004820FE" w:rsidRDefault="00021412" w:rsidP="00DE1D86">
            <w:pPr>
              <w:spacing w:after="120"/>
              <w:ind w:left="583" w:hanging="1416"/>
              <w:rPr>
                <w:rFonts w:asciiTheme="minorHAnsi" w:hAnsiTheme="minorHAnsi" w:cstheme="minorHAnsi"/>
                <w:color w:val="FF0000"/>
                <w:sz w:val="24"/>
                <w:szCs w:val="24"/>
              </w:rPr>
            </w:pPr>
          </w:p>
          <w:p w:rsidR="00021412" w:rsidRPr="004820FE" w:rsidRDefault="004820FE" w:rsidP="00021412">
            <w:pPr>
              <w:ind w:firstLine="16"/>
              <w:jc w:val="both"/>
              <w:rPr>
                <w:rFonts w:asciiTheme="minorHAnsi" w:hAnsiTheme="minorHAnsi" w:cstheme="minorHAnsi"/>
                <w:sz w:val="24"/>
                <w:szCs w:val="24"/>
              </w:rPr>
            </w:pPr>
            <w:r w:rsidRPr="004820FE">
              <w:rPr>
                <w:rFonts w:asciiTheme="minorHAnsi" w:hAnsiTheme="minorHAnsi" w:cstheme="minorHAnsi"/>
                <w:b/>
                <w:noProof/>
                <w:sz w:val="24"/>
                <w:szCs w:val="24"/>
              </w:rPr>
              <w:t>Norme dans l’espace :</w:t>
            </w:r>
            <w:r w:rsidRPr="004820FE">
              <w:rPr>
                <w:rFonts w:asciiTheme="minorHAnsi" w:hAnsiTheme="minorHAnsi" w:cstheme="minorHAnsi"/>
                <w:noProof/>
                <w:sz w:val="24"/>
                <w:szCs w:val="24"/>
              </w:rPr>
              <w:t xml:space="preserve"> </w:t>
            </w:r>
            <m:oMath>
              <m:r>
                <w:rPr>
                  <w:rFonts w:ascii="Cambria Math" w:hAnsi="Cambria Math" w:cstheme="minorHAnsi"/>
                  <w:noProof/>
                  <w:color w:val="FF0000"/>
                  <w:sz w:val="24"/>
                  <w:szCs w:val="24"/>
                </w:rPr>
                <m:t>V=</m:t>
              </m:r>
              <m:rad>
                <m:radPr>
                  <m:degHide m:val="1"/>
                  <m:ctrlPr>
                    <w:rPr>
                      <w:rFonts w:ascii="Cambria Math" w:hAnsi="Cambria Math" w:cstheme="minorHAnsi"/>
                      <w:i/>
                      <w:noProof/>
                      <w:color w:val="FF0000"/>
                      <w:sz w:val="24"/>
                      <w:szCs w:val="24"/>
                    </w:rPr>
                  </m:ctrlPr>
                </m:radPr>
                <m:deg/>
                <m:e>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V</m:t>
                      </m:r>
                    </m:e>
                    <m:sub>
                      <m:r>
                        <w:rPr>
                          <w:rFonts w:ascii="Cambria Math" w:hAnsi="Cambria Math" w:cstheme="minorHAnsi"/>
                          <w:color w:val="FF0000"/>
                          <w:sz w:val="24"/>
                          <w:szCs w:val="24"/>
                        </w:rPr>
                        <m:t>x</m:t>
                      </m:r>
                    </m:sub>
                  </m:sSub>
                  <m:r>
                    <w:rPr>
                      <w:rFonts w:ascii="Cambria Math" w:hAnsi="Cambria Math" w:cstheme="minorHAnsi"/>
                      <w:color w:val="FF0000"/>
                      <w:sz w:val="24"/>
                      <w:szCs w:val="24"/>
                    </w:rPr>
                    <m:t>²+</m:t>
                  </m:r>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V</m:t>
                      </m:r>
                    </m:e>
                    <m:sub>
                      <m:r>
                        <w:rPr>
                          <w:rFonts w:ascii="Cambria Math" w:hAnsi="Cambria Math" w:cstheme="minorHAnsi"/>
                          <w:color w:val="FF0000"/>
                          <w:sz w:val="24"/>
                          <w:szCs w:val="24"/>
                        </w:rPr>
                        <m:t>y</m:t>
                      </m:r>
                    </m:sub>
                  </m:sSub>
                  <m:r>
                    <w:rPr>
                      <w:rFonts w:ascii="Cambria Math" w:hAnsi="Cambria Math" w:cstheme="minorHAnsi"/>
                      <w:color w:val="FF0000"/>
                      <w:sz w:val="24"/>
                      <w:szCs w:val="24"/>
                    </w:rPr>
                    <m:t>²+</m:t>
                  </m:r>
                  <m:sSub>
                    <m:sSubPr>
                      <m:ctrlPr>
                        <w:rPr>
                          <w:rFonts w:ascii="Cambria Math" w:hAnsi="Cambria Math" w:cstheme="minorHAnsi"/>
                          <w:i/>
                          <w:color w:val="FF0000"/>
                          <w:sz w:val="24"/>
                          <w:szCs w:val="24"/>
                        </w:rPr>
                      </m:ctrlPr>
                    </m:sSubPr>
                    <m:e>
                      <m:r>
                        <w:rPr>
                          <w:rFonts w:ascii="Cambria Math" w:hAnsi="Cambria Math" w:cstheme="minorHAnsi"/>
                          <w:color w:val="FF0000"/>
                          <w:sz w:val="24"/>
                          <w:szCs w:val="24"/>
                        </w:rPr>
                        <m:t>V</m:t>
                      </m:r>
                    </m:e>
                    <m:sub>
                      <m:r>
                        <w:rPr>
                          <w:rFonts w:ascii="Cambria Math" w:hAnsi="Cambria Math" w:cstheme="minorHAnsi"/>
                          <w:color w:val="FF0000"/>
                          <w:sz w:val="24"/>
                          <w:szCs w:val="24"/>
                        </w:rPr>
                        <m:t>z</m:t>
                      </m:r>
                    </m:sub>
                  </m:sSub>
                  <m:r>
                    <w:rPr>
                      <w:rFonts w:ascii="Cambria Math" w:hAnsi="Cambria Math" w:cstheme="minorHAnsi"/>
                      <w:color w:val="FF0000"/>
                      <w:sz w:val="24"/>
                      <w:szCs w:val="24"/>
                    </w:rPr>
                    <m:t>²</m:t>
                  </m:r>
                </m:e>
              </m:rad>
            </m:oMath>
          </w:p>
        </w:tc>
      </w:tr>
    </w:tbl>
    <w:p w:rsidR="008C2123" w:rsidRPr="008C2123" w:rsidRDefault="008C2123" w:rsidP="009665EC">
      <w:pPr>
        <w:pStyle w:val="Paragraphedeliste"/>
        <w:numPr>
          <w:ilvl w:val="1"/>
          <w:numId w:val="25"/>
        </w:numPr>
        <w:spacing w:after="120"/>
        <w:ind w:left="1134" w:hanging="488"/>
        <w:jc w:val="both"/>
        <w:rPr>
          <w:rFonts w:asciiTheme="minorHAnsi" w:hAnsiTheme="minorHAnsi" w:cs="Arial"/>
          <w:color w:val="000000"/>
          <w:sz w:val="24"/>
          <w:szCs w:val="24"/>
        </w:rPr>
      </w:pPr>
      <w:r>
        <w:rPr>
          <w:rFonts w:asciiTheme="minorHAnsi" w:hAnsiTheme="minorHAnsi" w:cs="Calibri"/>
          <w:b/>
          <w:bCs/>
          <w:color w:val="A02A39"/>
          <w:sz w:val="24"/>
          <w:szCs w:val="24"/>
        </w:rPr>
        <w:lastRenderedPageBreak/>
        <w:t>Produit scalaire :</w:t>
      </w:r>
    </w:p>
    <w:p w:rsidR="005E0D10" w:rsidRPr="005E0D10" w:rsidRDefault="005E0D10" w:rsidP="00672B75">
      <w:pPr>
        <w:spacing w:after="120"/>
        <w:ind w:left="1559" w:hanging="425"/>
        <w:rPr>
          <w:rFonts w:asciiTheme="minorHAnsi" w:hAnsiTheme="minorHAnsi" w:cstheme="minorHAnsi"/>
          <w:noProof/>
          <w:color w:val="FF0000"/>
          <w:sz w:val="24"/>
        </w:rPr>
      </w:pPr>
      <w:r w:rsidRPr="00313538">
        <w:rPr>
          <w:rFonts w:asciiTheme="minorHAnsi" w:hAnsiTheme="minorHAnsi" w:cstheme="minorHAnsi"/>
          <w:b/>
          <w:noProof/>
          <w:color w:val="FF0000"/>
          <w:sz w:val="24"/>
          <w:u w:val="single"/>
        </w:rPr>
        <w:t>Définition</w:t>
      </w:r>
      <w:r w:rsidRPr="00313538">
        <w:rPr>
          <w:rFonts w:asciiTheme="minorHAnsi" w:hAnsiTheme="minorHAnsi" w:cstheme="minorHAnsi"/>
          <w:b/>
          <w:noProof/>
          <w:color w:val="FF0000"/>
          <w:sz w:val="24"/>
        </w:rPr>
        <w:t xml:space="preserve"> :</w:t>
      </w:r>
      <w:r w:rsidRPr="005E0D10">
        <w:rPr>
          <w:rFonts w:asciiTheme="minorHAnsi" w:hAnsiTheme="minorHAnsi" w:cstheme="minorHAnsi"/>
          <w:noProof/>
          <w:color w:val="FF0000"/>
          <w:sz w:val="24"/>
        </w:rPr>
        <w:t xml:space="preserve"> le produit scalaire de 2 vecteurs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1</m:t>
                </m:r>
              </m:sub>
            </m:sSub>
          </m:e>
        </m:acc>
      </m:oMath>
      <w:r w:rsidRPr="005E0D10">
        <w:rPr>
          <w:rFonts w:asciiTheme="minorHAnsi" w:hAnsiTheme="minorHAnsi" w:cstheme="minorHAnsi"/>
          <w:noProof/>
          <w:color w:val="FF0000"/>
          <w:sz w:val="24"/>
        </w:rPr>
        <w:t xml:space="preserve"> et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2</m:t>
                </m:r>
              </m:sub>
            </m:sSub>
          </m:e>
        </m:acc>
      </m:oMath>
      <w:r w:rsidRPr="005E0D10">
        <w:rPr>
          <w:rFonts w:asciiTheme="minorHAnsi" w:hAnsiTheme="minorHAnsi" w:cstheme="minorHAnsi"/>
          <w:noProof/>
          <w:color w:val="FF0000"/>
          <w:sz w:val="24"/>
        </w:rPr>
        <w:t xml:space="preserve"> noté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1</m:t>
                </m:r>
              </m:sub>
            </m:sSub>
          </m:e>
        </m:acc>
        <m:r>
          <m:rPr>
            <m:sty m:val="bi"/>
          </m:rPr>
          <w:rPr>
            <w:rFonts w:ascii="Cambria Math" w:hAnsi="Cambria Math" w:cstheme="minorHAnsi"/>
            <w:color w:val="FF0000"/>
            <w:sz w:val="24"/>
          </w:rPr>
          <m:t>.</m:t>
        </m:r>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2</m:t>
                </m:r>
              </m:sub>
            </m:sSub>
          </m:e>
        </m:acc>
      </m:oMath>
      <w:r w:rsidRPr="005E0D10">
        <w:rPr>
          <w:rFonts w:asciiTheme="minorHAnsi" w:hAnsiTheme="minorHAnsi" w:cstheme="minorHAnsi"/>
          <w:noProof/>
          <w:color w:val="FF0000"/>
          <w:sz w:val="24"/>
        </w:rPr>
        <w:t xml:space="preserve">  est le nombre réel tel que :</w:t>
      </w:r>
    </w:p>
    <w:p w:rsidR="005E0D10" w:rsidRPr="00516083" w:rsidRDefault="009020FF" w:rsidP="005E0D10">
      <w:pPr>
        <w:pStyle w:val="Corpsdetexte2"/>
        <w:tabs>
          <w:tab w:val="left" w:pos="993"/>
        </w:tabs>
        <w:spacing w:after="0" w:line="240" w:lineRule="auto"/>
        <w:ind w:left="357"/>
        <w:rPr>
          <w:rStyle w:val="Style2"/>
          <w:rFonts w:asciiTheme="minorHAnsi" w:hAnsiTheme="minorHAnsi" w:cstheme="minorHAnsi"/>
          <w:b w:val="0"/>
        </w:rPr>
      </w:pPr>
      <m:oMathPara>
        <m:oMath>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1</m:t>
                  </m:r>
                </m:sub>
              </m:sSub>
            </m:e>
          </m:acc>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2</m:t>
                  </m:r>
                </m:sub>
              </m:sSub>
            </m:e>
          </m:acc>
          <m:r>
            <m:rPr>
              <m:sty m:val="bi"/>
            </m:rPr>
            <w:rPr>
              <w:rFonts w:ascii="Cambria Math" w:hAnsi="Cambria Math" w:cstheme="minorHAnsi"/>
              <w:color w:val="FF0000"/>
              <w:sz w:val="24"/>
            </w:rPr>
            <m:t>=</m:t>
          </m:r>
          <m:d>
            <m:dPr>
              <m:begChr m:val="‖"/>
              <m:endChr m:val="‖"/>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1</m:t>
                      </m:r>
                    </m:sub>
                  </m:sSub>
                </m:e>
              </m:acc>
            </m:e>
          </m:d>
          <m:r>
            <m:rPr>
              <m:sty m:val="bi"/>
            </m:rPr>
            <w:rPr>
              <w:rFonts w:ascii="Cambria Math" w:hAnsi="Cambria Math" w:cstheme="minorHAnsi"/>
              <w:color w:val="FF0000"/>
              <w:sz w:val="24"/>
            </w:rPr>
            <m:t>×</m:t>
          </m:r>
          <m:d>
            <m:dPr>
              <m:begChr m:val="‖"/>
              <m:endChr m:val="‖"/>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2</m:t>
                      </m:r>
                    </m:sub>
                  </m:sSub>
                </m:e>
              </m:acc>
            </m:e>
          </m:d>
          <m:r>
            <m:rPr>
              <m:sty m:val="bi"/>
            </m:rPr>
            <w:rPr>
              <w:rFonts w:ascii="Cambria Math" w:hAnsi="Cambria Math" w:cstheme="minorHAnsi"/>
              <w:color w:val="FF0000"/>
              <w:sz w:val="24"/>
            </w:rPr>
            <m:t>×</m:t>
          </m:r>
          <m:r>
            <m:rPr>
              <m:sty m:val="b"/>
            </m:rPr>
            <w:rPr>
              <w:rFonts w:ascii="Cambria Math" w:hAnsi="Cambria Math" w:cstheme="minorHAnsi"/>
              <w:color w:val="FF0000"/>
              <w:sz w:val="24"/>
            </w:rPr>
            <m:t>cos⁡</m:t>
          </m:r>
          <m:r>
            <m:rPr>
              <m:sty m:val="bi"/>
            </m:rPr>
            <w:rPr>
              <w:rFonts w:ascii="Cambria Math" w:hAnsi="Cambria Math" w:cstheme="minorHAnsi"/>
              <w:color w:val="FF0000"/>
              <w:sz w:val="24"/>
            </w:rPr>
            <m:t>(</m:t>
          </m:r>
          <m:acc>
            <m:accPr>
              <m:ctrlPr>
                <w:rPr>
                  <w:rFonts w:ascii="Cambria Math" w:hAnsi="Cambria Math" w:cstheme="minorHAnsi"/>
                  <w:b/>
                  <w:i/>
                  <w:color w:val="FF0000"/>
                  <w:sz w:val="24"/>
                </w:rPr>
              </m:ctrlPr>
            </m:accP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1</m:t>
                      </m:r>
                    </m:sub>
                  </m:sSub>
                </m:e>
              </m:acc>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2</m:t>
                      </m:r>
                    </m:sub>
                  </m:sSub>
                </m:e>
              </m:acc>
            </m:e>
          </m:acc>
          <m:r>
            <m:rPr>
              <m:sty m:val="bi"/>
            </m:rPr>
            <w:rPr>
              <w:rFonts w:ascii="Cambria Math" w:hAnsi="Cambria Math" w:cstheme="minorHAnsi"/>
              <w:color w:val="FF0000"/>
              <w:sz w:val="24"/>
            </w:rPr>
            <m:t>)</m:t>
          </m:r>
        </m:oMath>
      </m:oMathPara>
    </w:p>
    <w:p w:rsidR="005E0D10" w:rsidRPr="005E0D10" w:rsidRDefault="005E0D10" w:rsidP="009665EC">
      <w:pPr>
        <w:spacing w:after="120"/>
        <w:ind w:left="851" w:firstLine="284"/>
        <w:jc w:val="both"/>
        <w:rPr>
          <w:rFonts w:asciiTheme="minorHAnsi" w:hAnsiTheme="minorHAnsi" w:cstheme="minorHAnsi"/>
          <w:sz w:val="24"/>
        </w:rPr>
      </w:pPr>
      <w:r w:rsidRPr="005E0D10">
        <w:rPr>
          <w:rFonts w:asciiTheme="minorHAnsi" w:hAnsiTheme="minorHAnsi" w:cstheme="minorHAnsi"/>
          <w:sz w:val="24"/>
        </w:rPr>
        <w:t xml:space="preserve">Soit </w:t>
      </w:r>
      <m:oMath>
        <m:acc>
          <m:accPr>
            <m:chr m:val="⃗"/>
            <m:ctrlPr>
              <w:rPr>
                <w:rFonts w:ascii="Cambria Math" w:hAnsi="Cambria Math" w:cstheme="minorHAnsi"/>
                <w:i/>
                <w:sz w:val="24"/>
              </w:rPr>
            </m:ctrlPr>
          </m:accPr>
          <m:e>
            <m:sSub>
              <m:sSubPr>
                <m:ctrlPr>
                  <w:rPr>
                    <w:rFonts w:ascii="Cambria Math" w:hAnsi="Cambria Math" w:cstheme="minorHAnsi"/>
                    <w:i/>
                    <w:sz w:val="24"/>
                  </w:rPr>
                </m:ctrlPr>
              </m:sSubPr>
              <m:e>
                <m:r>
                  <w:rPr>
                    <w:rFonts w:ascii="Cambria Math" w:hAnsi="Cambria Math" w:cstheme="minorHAnsi"/>
                    <w:sz w:val="24"/>
                  </w:rPr>
                  <m:t>V</m:t>
                </m:r>
              </m:e>
              <m:sub>
                <m:r>
                  <w:rPr>
                    <w:rFonts w:ascii="Cambria Math" w:hAnsi="Cambria Math" w:cstheme="minorHAnsi"/>
                    <w:sz w:val="24"/>
                  </w:rPr>
                  <m:t>1</m:t>
                </m:r>
              </m:sub>
            </m:sSub>
          </m:e>
        </m:acc>
        <m:d>
          <m:dPr>
            <m:ctrlPr>
              <w:rPr>
                <w:rFonts w:ascii="Cambria Math" w:hAnsi="Cambria Math" w:cstheme="minorHAnsi"/>
                <w:i/>
                <w:sz w:val="24"/>
              </w:rPr>
            </m:ctrlPr>
          </m:dPr>
          <m:e>
            <m:m>
              <m:mPr>
                <m:mcs>
                  <m:mc>
                    <m:mcPr>
                      <m:count m:val="1"/>
                      <m:mcJc m:val="center"/>
                    </m:mcPr>
                  </m:mc>
                </m:mcs>
                <m:ctrlPr>
                  <w:rPr>
                    <w:rFonts w:ascii="Cambria Math" w:hAnsi="Cambria Math" w:cstheme="minorHAnsi"/>
                    <w:i/>
                    <w:sz w:val="24"/>
                  </w:rPr>
                </m:ctrlPr>
              </m:mPr>
              <m:mr>
                <m:e>
                  <m:sSub>
                    <m:sSubPr>
                      <m:ctrlPr>
                        <w:rPr>
                          <w:rFonts w:ascii="Cambria Math" w:hAnsi="Cambria Math" w:cstheme="minorHAnsi"/>
                          <w:i/>
                          <w:sz w:val="24"/>
                        </w:rPr>
                      </m:ctrlPr>
                    </m:sSubPr>
                    <m:e>
                      <m:r>
                        <w:rPr>
                          <w:rFonts w:ascii="Cambria Math" w:hAnsi="Cambria Math" w:cstheme="minorHAnsi"/>
                          <w:sz w:val="24"/>
                        </w:rPr>
                        <m:t>x</m:t>
                      </m:r>
                    </m:e>
                    <m:sub>
                      <m:r>
                        <w:rPr>
                          <w:rFonts w:ascii="Cambria Math" w:hAnsi="Cambria Math" w:cstheme="minorHAnsi"/>
                          <w:sz w:val="24"/>
                        </w:rPr>
                        <m:t>1</m:t>
                      </m:r>
                    </m:sub>
                  </m:sSub>
                </m:e>
              </m:mr>
              <m:mr>
                <m:e>
                  <m:sSub>
                    <m:sSubPr>
                      <m:ctrlPr>
                        <w:rPr>
                          <w:rFonts w:ascii="Cambria Math" w:hAnsi="Cambria Math" w:cstheme="minorHAnsi"/>
                          <w:i/>
                          <w:sz w:val="24"/>
                        </w:rPr>
                      </m:ctrlPr>
                    </m:sSubPr>
                    <m:e>
                      <m:r>
                        <w:rPr>
                          <w:rFonts w:ascii="Cambria Math" w:hAnsi="Cambria Math" w:cstheme="minorHAnsi"/>
                          <w:sz w:val="24"/>
                        </w:rPr>
                        <m:t>y</m:t>
                      </m:r>
                    </m:e>
                    <m:sub>
                      <m:r>
                        <w:rPr>
                          <w:rFonts w:ascii="Cambria Math" w:hAnsi="Cambria Math" w:cstheme="minorHAnsi"/>
                          <w:sz w:val="24"/>
                        </w:rPr>
                        <m:t>1</m:t>
                      </m:r>
                    </m:sub>
                  </m:sSub>
                </m:e>
              </m:mr>
              <m:mr>
                <m:e>
                  <m:sSub>
                    <m:sSubPr>
                      <m:ctrlPr>
                        <w:rPr>
                          <w:rFonts w:ascii="Cambria Math" w:hAnsi="Cambria Math" w:cstheme="minorHAnsi"/>
                          <w:i/>
                          <w:sz w:val="24"/>
                        </w:rPr>
                      </m:ctrlPr>
                    </m:sSubPr>
                    <m:e>
                      <m:r>
                        <w:rPr>
                          <w:rFonts w:ascii="Cambria Math" w:hAnsi="Cambria Math" w:cstheme="minorHAnsi"/>
                          <w:sz w:val="24"/>
                        </w:rPr>
                        <m:t>z</m:t>
                      </m:r>
                    </m:e>
                    <m:sub>
                      <m:r>
                        <w:rPr>
                          <w:rFonts w:ascii="Cambria Math" w:hAnsi="Cambria Math" w:cstheme="minorHAnsi"/>
                          <w:sz w:val="24"/>
                        </w:rPr>
                        <m:t>1</m:t>
                      </m:r>
                    </m:sub>
                  </m:sSub>
                </m:e>
              </m:mr>
            </m:m>
          </m:e>
        </m:d>
      </m:oMath>
      <w:r w:rsidRPr="005E0D10">
        <w:rPr>
          <w:rFonts w:asciiTheme="minorHAnsi" w:hAnsiTheme="minorHAnsi" w:cstheme="minorHAnsi"/>
          <w:sz w:val="24"/>
        </w:rPr>
        <w:t xml:space="preserve"> et </w:t>
      </w:r>
      <m:oMath>
        <m:acc>
          <m:accPr>
            <m:chr m:val="⃗"/>
            <m:ctrlPr>
              <w:rPr>
                <w:rFonts w:ascii="Cambria Math" w:hAnsi="Cambria Math" w:cstheme="minorHAnsi"/>
                <w:i/>
                <w:sz w:val="24"/>
              </w:rPr>
            </m:ctrlPr>
          </m:accPr>
          <m:e>
            <m:sSub>
              <m:sSubPr>
                <m:ctrlPr>
                  <w:rPr>
                    <w:rFonts w:ascii="Cambria Math" w:hAnsi="Cambria Math" w:cstheme="minorHAnsi"/>
                    <w:i/>
                    <w:sz w:val="24"/>
                  </w:rPr>
                </m:ctrlPr>
              </m:sSubPr>
              <m:e>
                <m:r>
                  <w:rPr>
                    <w:rFonts w:ascii="Cambria Math" w:hAnsi="Cambria Math" w:cstheme="minorHAnsi"/>
                    <w:sz w:val="24"/>
                  </w:rPr>
                  <m:t>V</m:t>
                </m:r>
              </m:e>
              <m:sub>
                <m:r>
                  <w:rPr>
                    <w:rFonts w:ascii="Cambria Math" w:hAnsi="Cambria Math" w:cstheme="minorHAnsi"/>
                    <w:sz w:val="24"/>
                  </w:rPr>
                  <m:t>2</m:t>
                </m:r>
              </m:sub>
            </m:sSub>
          </m:e>
        </m:acc>
        <m:d>
          <m:dPr>
            <m:ctrlPr>
              <w:rPr>
                <w:rFonts w:ascii="Cambria Math" w:hAnsi="Cambria Math" w:cstheme="minorHAnsi"/>
                <w:i/>
                <w:sz w:val="24"/>
              </w:rPr>
            </m:ctrlPr>
          </m:dPr>
          <m:e>
            <m:m>
              <m:mPr>
                <m:mcs>
                  <m:mc>
                    <m:mcPr>
                      <m:count m:val="1"/>
                      <m:mcJc m:val="center"/>
                    </m:mcPr>
                  </m:mc>
                </m:mcs>
                <m:ctrlPr>
                  <w:rPr>
                    <w:rFonts w:ascii="Cambria Math" w:hAnsi="Cambria Math" w:cstheme="minorHAnsi"/>
                    <w:i/>
                    <w:sz w:val="24"/>
                  </w:rPr>
                </m:ctrlPr>
              </m:mPr>
              <m:mr>
                <m:e>
                  <m:sSub>
                    <m:sSubPr>
                      <m:ctrlPr>
                        <w:rPr>
                          <w:rFonts w:ascii="Cambria Math" w:hAnsi="Cambria Math" w:cstheme="minorHAnsi"/>
                          <w:i/>
                          <w:sz w:val="24"/>
                        </w:rPr>
                      </m:ctrlPr>
                    </m:sSubPr>
                    <m:e>
                      <m:r>
                        <w:rPr>
                          <w:rFonts w:ascii="Cambria Math" w:hAnsi="Cambria Math" w:cstheme="minorHAnsi"/>
                          <w:sz w:val="24"/>
                        </w:rPr>
                        <m:t>x</m:t>
                      </m:r>
                    </m:e>
                    <m:sub>
                      <m:r>
                        <w:rPr>
                          <w:rFonts w:ascii="Cambria Math" w:hAnsi="Cambria Math" w:cstheme="minorHAnsi"/>
                          <w:sz w:val="24"/>
                        </w:rPr>
                        <m:t>2</m:t>
                      </m:r>
                    </m:sub>
                  </m:sSub>
                </m:e>
              </m:mr>
              <m:mr>
                <m:e>
                  <m:sSub>
                    <m:sSubPr>
                      <m:ctrlPr>
                        <w:rPr>
                          <w:rFonts w:ascii="Cambria Math" w:hAnsi="Cambria Math" w:cstheme="minorHAnsi"/>
                          <w:i/>
                          <w:sz w:val="24"/>
                        </w:rPr>
                      </m:ctrlPr>
                    </m:sSubPr>
                    <m:e>
                      <m:r>
                        <w:rPr>
                          <w:rFonts w:ascii="Cambria Math" w:hAnsi="Cambria Math" w:cstheme="minorHAnsi"/>
                          <w:sz w:val="24"/>
                        </w:rPr>
                        <m:t>y</m:t>
                      </m:r>
                    </m:e>
                    <m:sub>
                      <m:r>
                        <w:rPr>
                          <w:rFonts w:ascii="Cambria Math" w:hAnsi="Cambria Math" w:cstheme="minorHAnsi"/>
                          <w:sz w:val="24"/>
                        </w:rPr>
                        <m:t>2</m:t>
                      </m:r>
                    </m:sub>
                  </m:sSub>
                </m:e>
              </m:mr>
              <m:mr>
                <m:e>
                  <m:sSub>
                    <m:sSubPr>
                      <m:ctrlPr>
                        <w:rPr>
                          <w:rFonts w:ascii="Cambria Math" w:hAnsi="Cambria Math" w:cstheme="minorHAnsi"/>
                          <w:i/>
                          <w:sz w:val="24"/>
                        </w:rPr>
                      </m:ctrlPr>
                    </m:sSubPr>
                    <m:e>
                      <m:r>
                        <w:rPr>
                          <w:rFonts w:ascii="Cambria Math" w:hAnsi="Cambria Math" w:cstheme="minorHAnsi"/>
                          <w:sz w:val="24"/>
                        </w:rPr>
                        <m:t>z</m:t>
                      </m:r>
                    </m:e>
                    <m:sub>
                      <m:r>
                        <w:rPr>
                          <w:rFonts w:ascii="Cambria Math" w:hAnsi="Cambria Math" w:cstheme="minorHAnsi"/>
                          <w:sz w:val="24"/>
                        </w:rPr>
                        <m:t>2</m:t>
                      </m:r>
                    </m:sub>
                  </m:sSub>
                </m:e>
              </m:mr>
            </m:m>
          </m:e>
        </m:d>
      </m:oMath>
      <w:r w:rsidRPr="005E0D10">
        <w:rPr>
          <w:rFonts w:asciiTheme="minorHAnsi" w:hAnsiTheme="minorHAnsi" w:cstheme="minorHAnsi"/>
          <w:sz w:val="24"/>
        </w:rPr>
        <w:t xml:space="preserve"> des vecteurs exprimés dans une base orthonormée directe, on peut aussi calculer le produit scalaire à l’aide de la formule suivante :</w:t>
      </w:r>
    </w:p>
    <w:p w:rsidR="005E0D10" w:rsidRPr="00516083" w:rsidRDefault="009020FF" w:rsidP="005E0D10">
      <w:pPr>
        <w:ind w:left="4111" w:firstLine="993"/>
        <w:jc w:val="both"/>
        <w:rPr>
          <w:rFonts w:asciiTheme="minorHAnsi" w:hAnsiTheme="minorHAnsi" w:cstheme="minorHAnsi"/>
          <w:b/>
          <w:color w:val="FF0000"/>
          <w:sz w:val="24"/>
        </w:rPr>
      </w:pPr>
      <m:oMathPara>
        <m:oMathParaPr>
          <m:jc m:val="left"/>
        </m:oMathParaPr>
        <m:oMath>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1</m:t>
                  </m:r>
                </m:sub>
              </m:sSub>
            </m:e>
          </m:acc>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2</m:t>
                  </m:r>
                </m:sub>
              </m:sSub>
            </m:e>
          </m:acc>
          <m:r>
            <m:rPr>
              <m:sty m:val="bi"/>
            </m:rPr>
            <w:rPr>
              <w:rFonts w:ascii="Cambria Math" w:hAnsi="Cambria Math" w:cstheme="minorHAnsi"/>
              <w:color w:val="FF0000"/>
              <w:sz w:val="24"/>
            </w:rPr>
            <m:t>=</m:t>
          </m:r>
          <m:d>
            <m:dPr>
              <m:ctrlPr>
                <w:rPr>
                  <w:rFonts w:ascii="Cambria Math" w:hAnsi="Cambria Math" w:cstheme="minorHAnsi"/>
                  <w:b/>
                  <w:i/>
                  <w:color w:val="FF0000"/>
                  <w:sz w:val="24"/>
                </w:rPr>
              </m:ctrlPr>
            </m:dPr>
            <m:e>
              <m:m>
                <m:mPr>
                  <m:mcs>
                    <m:mc>
                      <m:mcPr>
                        <m:count m:val="1"/>
                        <m:mcJc m:val="center"/>
                      </m:mcPr>
                    </m:mc>
                  </m:mcs>
                  <m:ctrlPr>
                    <w:rPr>
                      <w:rFonts w:ascii="Cambria Math" w:hAnsi="Cambria Math" w:cstheme="minorHAnsi"/>
                      <w:b/>
                      <w:i/>
                      <w:color w:val="FF0000"/>
                      <w:sz w:val="24"/>
                    </w:rPr>
                  </m:ctrlPr>
                </m:mP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1</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1</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1</m:t>
                        </m:r>
                      </m:sub>
                    </m:sSub>
                  </m:e>
                </m:mr>
              </m:m>
            </m:e>
          </m:d>
          <m:r>
            <m:rPr>
              <m:sty m:val="bi"/>
            </m:rPr>
            <w:rPr>
              <w:rFonts w:ascii="Cambria Math" w:hAnsi="Cambria Math" w:cstheme="minorHAnsi"/>
              <w:color w:val="FF0000"/>
              <w:sz w:val="24"/>
            </w:rPr>
            <m:t>.</m:t>
          </m:r>
          <m:d>
            <m:dPr>
              <m:ctrlPr>
                <w:rPr>
                  <w:rFonts w:ascii="Cambria Math" w:hAnsi="Cambria Math" w:cstheme="minorHAnsi"/>
                  <w:b/>
                  <w:i/>
                  <w:color w:val="FF0000"/>
                  <w:sz w:val="24"/>
                </w:rPr>
              </m:ctrlPr>
            </m:dPr>
            <m:e>
              <m:m>
                <m:mPr>
                  <m:mcs>
                    <m:mc>
                      <m:mcPr>
                        <m:count m:val="1"/>
                        <m:mcJc m:val="center"/>
                      </m:mcPr>
                    </m:mc>
                  </m:mcs>
                  <m:ctrlPr>
                    <w:rPr>
                      <w:rFonts w:ascii="Cambria Math" w:hAnsi="Cambria Math" w:cstheme="minorHAnsi"/>
                      <w:b/>
                      <w:i/>
                      <w:color w:val="FF0000"/>
                      <w:sz w:val="24"/>
                    </w:rPr>
                  </m:ctrlPr>
                </m:mP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2</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2</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2</m:t>
                        </m:r>
                      </m:sub>
                    </m:sSub>
                  </m:e>
                </m:mr>
              </m:m>
            </m:e>
          </m:d>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2</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2</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2</m:t>
              </m:r>
            </m:sub>
          </m:sSub>
        </m:oMath>
      </m:oMathPara>
    </w:p>
    <w:p w:rsidR="005E0D10" w:rsidRPr="005E0D10" w:rsidRDefault="005E0D10" w:rsidP="005E0D10">
      <w:pPr>
        <w:ind w:left="2835" w:firstLine="993"/>
        <w:jc w:val="both"/>
        <w:rPr>
          <w:rFonts w:asciiTheme="minorHAnsi" w:hAnsiTheme="minorHAnsi" w:cstheme="minorHAnsi"/>
          <w:color w:val="FF0000"/>
          <w:sz w:val="24"/>
        </w:rPr>
      </w:pPr>
    </w:p>
    <w:p w:rsidR="005E0D10" w:rsidRPr="005E0D10" w:rsidRDefault="005E0D10" w:rsidP="005E0D10">
      <w:pPr>
        <w:ind w:left="2835" w:hanging="1701"/>
        <w:jc w:val="both"/>
        <w:rPr>
          <w:rFonts w:asciiTheme="minorHAnsi" w:hAnsiTheme="minorHAnsi" w:cstheme="minorHAnsi"/>
          <w:i/>
          <w:sz w:val="24"/>
        </w:rPr>
      </w:pPr>
      <w:r w:rsidRPr="005E0D10">
        <w:rPr>
          <w:rFonts w:asciiTheme="minorHAnsi" w:hAnsiTheme="minorHAnsi" w:cstheme="minorHAnsi"/>
          <w:b/>
          <w:i/>
          <w:sz w:val="24"/>
          <w:u w:val="single"/>
        </w:rPr>
        <w:t>Remarques</w:t>
      </w:r>
      <w:r w:rsidRPr="005E0D10">
        <w:rPr>
          <w:rFonts w:asciiTheme="minorHAnsi" w:hAnsiTheme="minorHAnsi" w:cstheme="minorHAnsi"/>
          <w:b/>
          <w:i/>
          <w:sz w:val="24"/>
        </w:rPr>
        <w:t> :</w:t>
      </w:r>
      <w:r w:rsidRPr="005E0D10">
        <w:rPr>
          <w:rFonts w:asciiTheme="minorHAnsi" w:hAnsiTheme="minorHAnsi" w:cstheme="minorHAnsi"/>
          <w:i/>
          <w:sz w:val="24"/>
        </w:rPr>
        <w:t xml:space="preserve"> le produit scalaire de 2 vecteurs orthogonaux est nul</w:t>
      </w:r>
    </w:p>
    <w:p w:rsidR="007771A3" w:rsidRPr="00DF110F" w:rsidRDefault="007771A3" w:rsidP="008C2123">
      <w:pPr>
        <w:pStyle w:val="Paragraphedeliste"/>
        <w:ind w:left="1364"/>
        <w:jc w:val="both"/>
        <w:rPr>
          <w:rFonts w:asciiTheme="minorHAnsi" w:hAnsiTheme="minorHAnsi" w:cs="Arial"/>
          <w:color w:val="000000"/>
          <w:szCs w:val="24"/>
        </w:rPr>
      </w:pPr>
    </w:p>
    <w:p w:rsidR="007771A3" w:rsidRPr="008C2123" w:rsidRDefault="007771A3" w:rsidP="008C2123">
      <w:pPr>
        <w:pStyle w:val="Paragraphedeliste"/>
        <w:ind w:left="1364"/>
        <w:jc w:val="both"/>
        <w:rPr>
          <w:rFonts w:asciiTheme="minorHAnsi" w:hAnsiTheme="minorHAnsi" w:cs="Arial"/>
          <w:color w:val="000000"/>
          <w:sz w:val="24"/>
          <w:szCs w:val="24"/>
        </w:rPr>
      </w:pPr>
    </w:p>
    <w:p w:rsidR="008C2123" w:rsidRPr="008C2123" w:rsidRDefault="008C2123" w:rsidP="009665EC">
      <w:pPr>
        <w:pStyle w:val="Paragraphedeliste"/>
        <w:numPr>
          <w:ilvl w:val="1"/>
          <w:numId w:val="25"/>
        </w:numPr>
        <w:spacing w:after="120"/>
        <w:ind w:left="1134" w:hanging="488"/>
        <w:jc w:val="both"/>
        <w:rPr>
          <w:rFonts w:asciiTheme="minorHAnsi" w:hAnsiTheme="minorHAnsi" w:cs="Arial"/>
          <w:color w:val="000000"/>
          <w:sz w:val="24"/>
          <w:szCs w:val="24"/>
        </w:rPr>
      </w:pPr>
      <w:r>
        <w:rPr>
          <w:rFonts w:asciiTheme="minorHAnsi" w:hAnsiTheme="minorHAnsi" w:cs="Calibri"/>
          <w:b/>
          <w:bCs/>
          <w:color w:val="A02A39"/>
          <w:sz w:val="24"/>
          <w:szCs w:val="24"/>
        </w:rPr>
        <w:t>Produit vectoriel :</w:t>
      </w:r>
    </w:p>
    <w:p w:rsidR="005E0D10" w:rsidRPr="005E0D10" w:rsidRDefault="005E0D10" w:rsidP="005E0D10">
      <w:pPr>
        <w:ind w:firstLine="1134"/>
        <w:rPr>
          <w:rFonts w:asciiTheme="minorHAnsi" w:hAnsiTheme="minorHAnsi" w:cstheme="minorHAnsi"/>
          <w:noProof/>
          <w:color w:val="FF0000"/>
          <w:sz w:val="24"/>
        </w:rPr>
      </w:pPr>
      <w:r w:rsidRPr="00313538">
        <w:rPr>
          <w:rFonts w:asciiTheme="minorHAnsi" w:hAnsiTheme="minorHAnsi" w:cstheme="minorHAnsi"/>
          <w:b/>
          <w:noProof/>
          <w:color w:val="FF0000"/>
          <w:sz w:val="24"/>
          <w:u w:val="single"/>
        </w:rPr>
        <w:t>Définition</w:t>
      </w:r>
      <w:r w:rsidRPr="00313538">
        <w:rPr>
          <w:rFonts w:asciiTheme="minorHAnsi" w:hAnsiTheme="minorHAnsi" w:cstheme="minorHAnsi"/>
          <w:b/>
          <w:noProof/>
          <w:color w:val="FF0000"/>
          <w:sz w:val="24"/>
        </w:rPr>
        <w:t xml:space="preserve"> :</w:t>
      </w:r>
      <w:r w:rsidRPr="005E0D10">
        <w:rPr>
          <w:rFonts w:asciiTheme="minorHAnsi" w:hAnsiTheme="minorHAnsi" w:cstheme="minorHAnsi"/>
          <w:noProof/>
          <w:color w:val="FF0000"/>
          <w:sz w:val="24"/>
        </w:rPr>
        <w:t xml:space="preserve"> le produit vectoriel de 2 vecteurs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1</m:t>
                </m:r>
              </m:sub>
            </m:sSub>
          </m:e>
        </m:acc>
      </m:oMath>
      <w:r w:rsidRPr="005E0D10">
        <w:rPr>
          <w:rFonts w:asciiTheme="minorHAnsi" w:hAnsiTheme="minorHAnsi" w:cstheme="minorHAnsi"/>
          <w:noProof/>
          <w:color w:val="FF0000"/>
          <w:sz w:val="24"/>
        </w:rPr>
        <w:t xml:space="preserve"> et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2</m:t>
                </m:r>
              </m:sub>
            </m:sSub>
          </m:e>
        </m:acc>
      </m:oMath>
      <w:r w:rsidRPr="005E0D10">
        <w:rPr>
          <w:rFonts w:asciiTheme="minorHAnsi" w:hAnsiTheme="minorHAnsi" w:cstheme="minorHAnsi"/>
          <w:noProof/>
          <w:color w:val="FF0000"/>
          <w:sz w:val="24"/>
        </w:rPr>
        <w:t xml:space="preserve"> noté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1</m:t>
                </m:r>
              </m:sub>
            </m:sSub>
          </m:e>
        </m:acc>
        <m:r>
          <m:rPr>
            <m:sty m:val="b"/>
          </m:rPr>
          <w:rPr>
            <w:rFonts w:ascii="Cambria Math" w:hAnsi="Cambria Math" w:cstheme="minorHAnsi"/>
            <w:b/>
            <w:color w:val="FF0000"/>
            <w:sz w:val="24"/>
          </w:rPr>
          <w:sym w:font="Symbol" w:char="F0D9"/>
        </m:r>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2</m:t>
                </m:r>
              </m:sub>
            </m:sSub>
          </m:e>
        </m:acc>
      </m:oMath>
      <w:r w:rsidRPr="005E0D10">
        <w:rPr>
          <w:rFonts w:asciiTheme="minorHAnsi" w:hAnsiTheme="minorHAnsi" w:cstheme="minorHAnsi"/>
          <w:noProof/>
          <w:color w:val="FF0000"/>
          <w:sz w:val="24"/>
        </w:rPr>
        <w:t xml:space="preserve"> est un vecteur </w:t>
      </w:r>
      <m:oMath>
        <m:acc>
          <m:accPr>
            <m:chr m:val="⃗"/>
            <m:ctrlPr>
              <w:rPr>
                <w:rFonts w:ascii="Cambria Math" w:hAnsi="Cambria Math" w:cstheme="minorHAnsi"/>
                <w:i/>
                <w:color w:val="FF0000"/>
                <w:sz w:val="24"/>
              </w:rPr>
            </m:ctrlPr>
          </m:accPr>
          <m:e>
            <m:r>
              <w:rPr>
                <w:rFonts w:ascii="Cambria Math" w:hAnsi="Cambria Math" w:cstheme="minorHAnsi"/>
                <w:color w:val="FF0000"/>
                <w:sz w:val="24"/>
              </w:rPr>
              <m:t>W</m:t>
            </m:r>
          </m:e>
        </m:acc>
      </m:oMath>
      <w:r w:rsidRPr="005E0D10">
        <w:rPr>
          <w:rFonts w:asciiTheme="minorHAnsi" w:hAnsiTheme="minorHAnsi" w:cstheme="minorHAnsi"/>
          <w:noProof/>
          <w:color w:val="FF0000"/>
          <w:sz w:val="24"/>
        </w:rPr>
        <w:t xml:space="preserve"> tel que :</w:t>
      </w:r>
    </w:p>
    <w:p w:rsidR="005E0D10" w:rsidRPr="005E0D10" w:rsidRDefault="005E0D10" w:rsidP="005E0D10">
      <w:pPr>
        <w:numPr>
          <w:ilvl w:val="0"/>
          <w:numId w:val="34"/>
        </w:numPr>
        <w:ind w:left="2835" w:hanging="283"/>
        <w:rPr>
          <w:rFonts w:asciiTheme="minorHAnsi" w:hAnsiTheme="minorHAnsi" w:cstheme="minorHAnsi"/>
          <w:noProof/>
          <w:color w:val="FF0000"/>
          <w:sz w:val="24"/>
        </w:rPr>
      </w:pPr>
      <w:r w:rsidRPr="005E0D10">
        <w:rPr>
          <w:rFonts w:asciiTheme="minorHAnsi" w:hAnsiTheme="minorHAnsi" w:cstheme="minorHAnsi"/>
          <w:noProof/>
          <w:color w:val="FF0000"/>
          <w:sz w:val="24"/>
        </w:rPr>
        <w:t>sa direction est perpendiculaire au plan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1</m:t>
                </m:r>
              </m:sub>
            </m:sSub>
          </m:e>
        </m:acc>
      </m:oMath>
      <w:r w:rsidRPr="005E0D10">
        <w:rPr>
          <w:rFonts w:asciiTheme="minorHAnsi" w:hAnsiTheme="minorHAnsi" w:cstheme="minorHAnsi"/>
          <w:noProof/>
          <w:color w:val="FF0000"/>
          <w:sz w:val="24"/>
        </w:rPr>
        <w:t xml:space="preserve">,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2</m:t>
                </m:r>
              </m:sub>
            </m:sSub>
          </m:e>
        </m:acc>
      </m:oMath>
      <w:r w:rsidRPr="005E0D10">
        <w:rPr>
          <w:rFonts w:asciiTheme="minorHAnsi" w:hAnsiTheme="minorHAnsi" w:cstheme="minorHAnsi"/>
          <w:noProof/>
          <w:color w:val="FF0000"/>
          <w:sz w:val="24"/>
        </w:rPr>
        <w:t>),</w:t>
      </w:r>
    </w:p>
    <w:p w:rsidR="005E0D10" w:rsidRPr="005E0D10" w:rsidRDefault="005E0D10" w:rsidP="005E0D10">
      <w:pPr>
        <w:numPr>
          <w:ilvl w:val="0"/>
          <w:numId w:val="34"/>
        </w:numPr>
        <w:ind w:left="2835" w:hanging="283"/>
        <w:rPr>
          <w:rFonts w:asciiTheme="minorHAnsi" w:hAnsiTheme="minorHAnsi" w:cstheme="minorHAnsi"/>
          <w:noProof/>
          <w:color w:val="FF0000"/>
          <w:sz w:val="24"/>
        </w:rPr>
      </w:pPr>
      <w:r w:rsidRPr="005E0D10">
        <w:rPr>
          <w:rFonts w:asciiTheme="minorHAnsi" w:hAnsiTheme="minorHAnsi" w:cstheme="minorHAnsi"/>
          <w:noProof/>
          <w:color w:val="FF0000"/>
          <w:sz w:val="24"/>
        </w:rPr>
        <w:t>son sens est tel que le trièdre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1</m:t>
                </m:r>
              </m:sub>
            </m:sSub>
          </m:e>
        </m:acc>
      </m:oMath>
      <w:r w:rsidRPr="005E0D10">
        <w:rPr>
          <w:rFonts w:asciiTheme="minorHAnsi" w:hAnsiTheme="minorHAnsi" w:cstheme="minorHAnsi"/>
          <w:noProof/>
          <w:color w:val="FF0000"/>
          <w:sz w:val="24"/>
        </w:rPr>
        <w:t xml:space="preserve">, </w:t>
      </w:r>
      <m:oMath>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V</m:t>
                </m:r>
              </m:e>
              <m:sub>
                <m:r>
                  <w:rPr>
                    <w:rFonts w:ascii="Cambria Math" w:hAnsi="Cambria Math" w:cstheme="minorHAnsi"/>
                    <w:color w:val="FF0000"/>
                    <w:sz w:val="24"/>
                  </w:rPr>
                  <m:t>2</m:t>
                </m:r>
              </m:sub>
            </m:sSub>
          </m:e>
        </m:acc>
      </m:oMath>
      <w:r w:rsidRPr="005E0D10">
        <w:rPr>
          <w:rFonts w:asciiTheme="minorHAnsi" w:hAnsiTheme="minorHAnsi" w:cstheme="minorHAnsi"/>
          <w:noProof/>
          <w:color w:val="FF0000"/>
          <w:sz w:val="24"/>
        </w:rPr>
        <w:t xml:space="preserve"> et </w:t>
      </w:r>
      <m:oMath>
        <m:acc>
          <m:accPr>
            <m:chr m:val="⃗"/>
            <m:ctrlPr>
              <w:rPr>
                <w:rFonts w:ascii="Cambria Math" w:hAnsi="Cambria Math" w:cstheme="minorHAnsi"/>
                <w:i/>
                <w:color w:val="FF0000"/>
                <w:sz w:val="24"/>
              </w:rPr>
            </m:ctrlPr>
          </m:accPr>
          <m:e>
            <m:r>
              <w:rPr>
                <w:rFonts w:ascii="Cambria Math" w:hAnsi="Cambria Math" w:cstheme="minorHAnsi"/>
                <w:color w:val="FF0000"/>
                <w:sz w:val="24"/>
              </w:rPr>
              <m:t>W</m:t>
            </m:r>
          </m:e>
        </m:acc>
      </m:oMath>
      <w:r w:rsidRPr="005E0D10">
        <w:rPr>
          <w:rFonts w:asciiTheme="minorHAnsi" w:hAnsiTheme="minorHAnsi" w:cstheme="minorHAnsi"/>
          <w:noProof/>
          <w:color w:val="FF0000"/>
          <w:sz w:val="24"/>
        </w:rPr>
        <w:t>) soit direct</w:t>
      </w:r>
    </w:p>
    <w:p w:rsidR="005E0D10" w:rsidRPr="005E0D10" w:rsidRDefault="005E0D10" w:rsidP="005E0D10">
      <w:pPr>
        <w:numPr>
          <w:ilvl w:val="0"/>
          <w:numId w:val="34"/>
        </w:numPr>
        <w:ind w:left="2835" w:hanging="283"/>
        <w:rPr>
          <w:rFonts w:asciiTheme="minorHAnsi" w:hAnsiTheme="minorHAnsi" w:cstheme="minorHAnsi"/>
          <w:noProof/>
          <w:color w:val="FF0000"/>
          <w:sz w:val="24"/>
        </w:rPr>
      </w:pPr>
      <w:r w:rsidRPr="005E0D10">
        <w:rPr>
          <w:rFonts w:asciiTheme="minorHAnsi" w:hAnsiTheme="minorHAnsi" w:cstheme="minorHAnsi"/>
          <w:noProof/>
          <w:color w:val="FF0000"/>
          <w:sz w:val="24"/>
        </w:rPr>
        <w:t>sa norme a pour valeur :</w:t>
      </w:r>
    </w:p>
    <w:p w:rsidR="005E0D10" w:rsidRPr="00516083" w:rsidRDefault="009020FF" w:rsidP="009665EC">
      <w:pPr>
        <w:spacing w:after="120"/>
        <w:ind w:firstLine="3544"/>
        <w:rPr>
          <w:rFonts w:asciiTheme="minorHAnsi" w:hAnsiTheme="minorHAnsi" w:cstheme="minorHAnsi"/>
          <w:b/>
          <w:noProof/>
          <w:color w:val="FF0000"/>
          <w:sz w:val="24"/>
        </w:rPr>
      </w:pPr>
      <m:oMathPara>
        <m:oMath>
          <m:d>
            <m:dPr>
              <m:begChr m:val="‖"/>
              <m:endChr m:val="‖"/>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W</m:t>
                  </m:r>
                </m:e>
              </m:acc>
            </m:e>
          </m:d>
          <m:r>
            <m:rPr>
              <m:sty m:val="bi"/>
            </m:rPr>
            <w:rPr>
              <w:rFonts w:ascii="Cambria Math" w:hAnsi="Cambria Math" w:cstheme="minorHAnsi"/>
              <w:color w:val="FF0000"/>
              <w:sz w:val="24"/>
            </w:rPr>
            <m:t>=</m:t>
          </m:r>
          <m:d>
            <m:dPr>
              <m:begChr m:val="‖"/>
              <m:endChr m:val="‖"/>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1</m:t>
                      </m:r>
                    </m:sub>
                  </m:sSub>
                </m:e>
              </m:acc>
            </m:e>
          </m:d>
          <m:r>
            <m:rPr>
              <m:sty m:val="bi"/>
            </m:rPr>
            <w:rPr>
              <w:rFonts w:ascii="Cambria Math" w:hAnsi="Cambria Math" w:cstheme="minorHAnsi"/>
              <w:color w:val="FF0000"/>
              <w:sz w:val="24"/>
            </w:rPr>
            <m:t>×</m:t>
          </m:r>
          <m:d>
            <m:dPr>
              <m:begChr m:val="‖"/>
              <m:endChr m:val="‖"/>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2</m:t>
                      </m:r>
                    </m:sub>
                  </m:sSub>
                </m:e>
              </m:acc>
            </m:e>
          </m:d>
          <m:r>
            <m:rPr>
              <m:sty m:val="bi"/>
            </m:rPr>
            <w:rPr>
              <w:rFonts w:ascii="Cambria Math" w:hAnsi="Cambria Math" w:cstheme="minorHAnsi"/>
              <w:color w:val="FF0000"/>
              <w:sz w:val="24"/>
            </w:rPr>
            <m:t>×</m:t>
          </m:r>
          <m:d>
            <m:dPr>
              <m:begChr m:val="|"/>
              <m:endChr m:val="|"/>
              <m:ctrlPr>
                <w:rPr>
                  <w:rFonts w:ascii="Cambria Math" w:hAnsi="Cambria Math" w:cstheme="minorHAnsi"/>
                  <w:b/>
                  <w:color w:val="FF0000"/>
                  <w:sz w:val="24"/>
                </w:rPr>
              </m:ctrlPr>
            </m:dPr>
            <m:e>
              <m:r>
                <m:rPr>
                  <m:sty m:val="b"/>
                </m:rPr>
                <w:rPr>
                  <w:rFonts w:ascii="Cambria Math" w:hAnsi="Cambria Math" w:cstheme="minorHAnsi"/>
                  <w:color w:val="FF0000"/>
                  <w:sz w:val="24"/>
                </w:rPr>
                <m:t>sin⁡</m:t>
              </m:r>
              <m:r>
                <m:rPr>
                  <m:sty m:val="bi"/>
                </m:rPr>
                <w:rPr>
                  <w:rFonts w:ascii="Cambria Math" w:hAnsi="Cambria Math" w:cstheme="minorHAnsi"/>
                  <w:color w:val="FF0000"/>
                  <w:sz w:val="24"/>
                </w:rPr>
                <m:t>(</m:t>
              </m:r>
              <m:acc>
                <m:accPr>
                  <m:ctrlPr>
                    <w:rPr>
                      <w:rFonts w:ascii="Cambria Math" w:hAnsi="Cambria Math" w:cstheme="minorHAnsi"/>
                      <w:b/>
                      <w:i/>
                      <w:color w:val="FF0000"/>
                      <w:sz w:val="24"/>
                    </w:rPr>
                  </m:ctrlPr>
                </m:accP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1</m:t>
                          </m:r>
                        </m:sub>
                      </m:sSub>
                    </m:e>
                  </m:acc>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2</m:t>
                          </m:r>
                        </m:sub>
                      </m:sSub>
                    </m:e>
                  </m:acc>
                </m:e>
              </m:acc>
              <m:r>
                <m:rPr>
                  <m:sty m:val="bi"/>
                </m:rPr>
                <w:rPr>
                  <w:rFonts w:ascii="Cambria Math" w:hAnsi="Cambria Math" w:cstheme="minorHAnsi"/>
                  <w:color w:val="FF0000"/>
                  <w:sz w:val="24"/>
                </w:rPr>
                <m:t>)</m:t>
              </m:r>
            </m:e>
          </m:d>
        </m:oMath>
      </m:oMathPara>
    </w:p>
    <w:p w:rsidR="005E0D10" w:rsidRPr="005E0D10" w:rsidRDefault="005E0D10" w:rsidP="00DF110F">
      <w:pPr>
        <w:spacing w:after="120"/>
        <w:ind w:left="851" w:firstLine="284"/>
        <w:jc w:val="both"/>
        <w:rPr>
          <w:rFonts w:asciiTheme="minorHAnsi" w:hAnsiTheme="minorHAnsi" w:cstheme="minorHAnsi"/>
          <w:sz w:val="24"/>
        </w:rPr>
      </w:pPr>
      <w:r w:rsidRPr="005E0D10">
        <w:rPr>
          <w:rFonts w:asciiTheme="minorHAnsi" w:hAnsiTheme="minorHAnsi" w:cstheme="minorHAnsi"/>
          <w:sz w:val="24"/>
        </w:rPr>
        <w:t xml:space="preserve">Soit </w:t>
      </w:r>
      <m:oMath>
        <m:acc>
          <m:accPr>
            <m:chr m:val="⃗"/>
            <m:ctrlPr>
              <w:rPr>
                <w:rFonts w:ascii="Cambria Math" w:hAnsi="Cambria Math" w:cstheme="minorHAnsi"/>
                <w:i/>
                <w:sz w:val="24"/>
              </w:rPr>
            </m:ctrlPr>
          </m:accPr>
          <m:e>
            <m:sSub>
              <m:sSubPr>
                <m:ctrlPr>
                  <w:rPr>
                    <w:rFonts w:ascii="Cambria Math" w:hAnsi="Cambria Math" w:cstheme="minorHAnsi"/>
                    <w:i/>
                    <w:sz w:val="24"/>
                  </w:rPr>
                </m:ctrlPr>
              </m:sSubPr>
              <m:e>
                <m:r>
                  <w:rPr>
                    <w:rFonts w:ascii="Cambria Math" w:hAnsi="Cambria Math" w:cstheme="minorHAnsi"/>
                    <w:sz w:val="24"/>
                  </w:rPr>
                  <m:t>V</m:t>
                </m:r>
              </m:e>
              <m:sub>
                <m:r>
                  <w:rPr>
                    <w:rFonts w:ascii="Cambria Math" w:hAnsi="Cambria Math" w:cstheme="minorHAnsi"/>
                    <w:sz w:val="24"/>
                  </w:rPr>
                  <m:t>1</m:t>
                </m:r>
              </m:sub>
            </m:sSub>
          </m:e>
        </m:acc>
        <m:d>
          <m:dPr>
            <m:ctrlPr>
              <w:rPr>
                <w:rFonts w:ascii="Cambria Math" w:hAnsi="Cambria Math" w:cstheme="minorHAnsi"/>
                <w:i/>
                <w:sz w:val="24"/>
              </w:rPr>
            </m:ctrlPr>
          </m:dPr>
          <m:e>
            <m:m>
              <m:mPr>
                <m:mcs>
                  <m:mc>
                    <m:mcPr>
                      <m:count m:val="1"/>
                      <m:mcJc m:val="center"/>
                    </m:mcPr>
                  </m:mc>
                </m:mcs>
                <m:ctrlPr>
                  <w:rPr>
                    <w:rFonts w:ascii="Cambria Math" w:hAnsi="Cambria Math" w:cstheme="minorHAnsi"/>
                    <w:i/>
                    <w:sz w:val="24"/>
                  </w:rPr>
                </m:ctrlPr>
              </m:mPr>
              <m:mr>
                <m:e>
                  <m:sSub>
                    <m:sSubPr>
                      <m:ctrlPr>
                        <w:rPr>
                          <w:rFonts w:ascii="Cambria Math" w:hAnsi="Cambria Math" w:cstheme="minorHAnsi"/>
                          <w:i/>
                          <w:sz w:val="24"/>
                        </w:rPr>
                      </m:ctrlPr>
                    </m:sSubPr>
                    <m:e>
                      <m:r>
                        <w:rPr>
                          <w:rFonts w:ascii="Cambria Math" w:hAnsi="Cambria Math" w:cstheme="minorHAnsi"/>
                          <w:sz w:val="24"/>
                        </w:rPr>
                        <m:t>x</m:t>
                      </m:r>
                    </m:e>
                    <m:sub>
                      <m:r>
                        <w:rPr>
                          <w:rFonts w:ascii="Cambria Math" w:hAnsi="Cambria Math" w:cstheme="minorHAnsi"/>
                          <w:sz w:val="24"/>
                        </w:rPr>
                        <m:t>1</m:t>
                      </m:r>
                    </m:sub>
                  </m:sSub>
                </m:e>
              </m:mr>
              <m:mr>
                <m:e>
                  <m:sSub>
                    <m:sSubPr>
                      <m:ctrlPr>
                        <w:rPr>
                          <w:rFonts w:ascii="Cambria Math" w:hAnsi="Cambria Math" w:cstheme="minorHAnsi"/>
                          <w:i/>
                          <w:sz w:val="24"/>
                        </w:rPr>
                      </m:ctrlPr>
                    </m:sSubPr>
                    <m:e>
                      <m:r>
                        <w:rPr>
                          <w:rFonts w:ascii="Cambria Math" w:hAnsi="Cambria Math" w:cstheme="minorHAnsi"/>
                          <w:sz w:val="24"/>
                        </w:rPr>
                        <m:t>y</m:t>
                      </m:r>
                    </m:e>
                    <m:sub>
                      <m:r>
                        <w:rPr>
                          <w:rFonts w:ascii="Cambria Math" w:hAnsi="Cambria Math" w:cstheme="minorHAnsi"/>
                          <w:sz w:val="24"/>
                        </w:rPr>
                        <m:t>1</m:t>
                      </m:r>
                    </m:sub>
                  </m:sSub>
                </m:e>
              </m:mr>
              <m:mr>
                <m:e>
                  <m:sSub>
                    <m:sSubPr>
                      <m:ctrlPr>
                        <w:rPr>
                          <w:rFonts w:ascii="Cambria Math" w:hAnsi="Cambria Math" w:cstheme="minorHAnsi"/>
                          <w:i/>
                          <w:sz w:val="24"/>
                        </w:rPr>
                      </m:ctrlPr>
                    </m:sSubPr>
                    <m:e>
                      <m:r>
                        <w:rPr>
                          <w:rFonts w:ascii="Cambria Math" w:hAnsi="Cambria Math" w:cstheme="minorHAnsi"/>
                          <w:sz w:val="24"/>
                        </w:rPr>
                        <m:t>z</m:t>
                      </m:r>
                    </m:e>
                    <m:sub>
                      <m:r>
                        <w:rPr>
                          <w:rFonts w:ascii="Cambria Math" w:hAnsi="Cambria Math" w:cstheme="minorHAnsi"/>
                          <w:sz w:val="24"/>
                        </w:rPr>
                        <m:t>1</m:t>
                      </m:r>
                    </m:sub>
                  </m:sSub>
                </m:e>
              </m:mr>
            </m:m>
          </m:e>
        </m:d>
      </m:oMath>
      <w:r w:rsidRPr="005E0D10">
        <w:rPr>
          <w:rFonts w:asciiTheme="minorHAnsi" w:hAnsiTheme="minorHAnsi" w:cstheme="minorHAnsi"/>
          <w:sz w:val="24"/>
        </w:rPr>
        <w:t xml:space="preserve"> et </w:t>
      </w:r>
      <m:oMath>
        <m:acc>
          <m:accPr>
            <m:chr m:val="⃗"/>
            <m:ctrlPr>
              <w:rPr>
                <w:rFonts w:ascii="Cambria Math" w:hAnsi="Cambria Math" w:cstheme="minorHAnsi"/>
                <w:i/>
                <w:sz w:val="24"/>
              </w:rPr>
            </m:ctrlPr>
          </m:accPr>
          <m:e>
            <m:sSub>
              <m:sSubPr>
                <m:ctrlPr>
                  <w:rPr>
                    <w:rFonts w:ascii="Cambria Math" w:hAnsi="Cambria Math" w:cstheme="minorHAnsi"/>
                    <w:i/>
                    <w:sz w:val="24"/>
                  </w:rPr>
                </m:ctrlPr>
              </m:sSubPr>
              <m:e>
                <m:r>
                  <w:rPr>
                    <w:rFonts w:ascii="Cambria Math" w:hAnsi="Cambria Math" w:cstheme="minorHAnsi"/>
                    <w:sz w:val="24"/>
                  </w:rPr>
                  <m:t>V</m:t>
                </m:r>
              </m:e>
              <m:sub>
                <m:r>
                  <w:rPr>
                    <w:rFonts w:ascii="Cambria Math" w:hAnsi="Cambria Math" w:cstheme="minorHAnsi"/>
                    <w:sz w:val="24"/>
                  </w:rPr>
                  <m:t>2</m:t>
                </m:r>
              </m:sub>
            </m:sSub>
          </m:e>
        </m:acc>
        <m:d>
          <m:dPr>
            <m:ctrlPr>
              <w:rPr>
                <w:rFonts w:ascii="Cambria Math" w:hAnsi="Cambria Math" w:cstheme="minorHAnsi"/>
                <w:i/>
                <w:sz w:val="24"/>
              </w:rPr>
            </m:ctrlPr>
          </m:dPr>
          <m:e>
            <m:m>
              <m:mPr>
                <m:mcs>
                  <m:mc>
                    <m:mcPr>
                      <m:count m:val="1"/>
                      <m:mcJc m:val="center"/>
                    </m:mcPr>
                  </m:mc>
                </m:mcs>
                <m:ctrlPr>
                  <w:rPr>
                    <w:rFonts w:ascii="Cambria Math" w:hAnsi="Cambria Math" w:cstheme="minorHAnsi"/>
                    <w:i/>
                    <w:sz w:val="24"/>
                  </w:rPr>
                </m:ctrlPr>
              </m:mPr>
              <m:mr>
                <m:e>
                  <m:sSub>
                    <m:sSubPr>
                      <m:ctrlPr>
                        <w:rPr>
                          <w:rFonts w:ascii="Cambria Math" w:hAnsi="Cambria Math" w:cstheme="minorHAnsi"/>
                          <w:i/>
                          <w:sz w:val="24"/>
                        </w:rPr>
                      </m:ctrlPr>
                    </m:sSubPr>
                    <m:e>
                      <m:r>
                        <w:rPr>
                          <w:rFonts w:ascii="Cambria Math" w:hAnsi="Cambria Math" w:cstheme="minorHAnsi"/>
                          <w:sz w:val="24"/>
                        </w:rPr>
                        <m:t>x</m:t>
                      </m:r>
                    </m:e>
                    <m:sub>
                      <m:r>
                        <w:rPr>
                          <w:rFonts w:ascii="Cambria Math" w:hAnsi="Cambria Math" w:cstheme="minorHAnsi"/>
                          <w:sz w:val="24"/>
                        </w:rPr>
                        <m:t>2</m:t>
                      </m:r>
                    </m:sub>
                  </m:sSub>
                </m:e>
              </m:mr>
              <m:mr>
                <m:e>
                  <m:sSub>
                    <m:sSubPr>
                      <m:ctrlPr>
                        <w:rPr>
                          <w:rFonts w:ascii="Cambria Math" w:hAnsi="Cambria Math" w:cstheme="minorHAnsi"/>
                          <w:i/>
                          <w:sz w:val="24"/>
                        </w:rPr>
                      </m:ctrlPr>
                    </m:sSubPr>
                    <m:e>
                      <m:r>
                        <w:rPr>
                          <w:rFonts w:ascii="Cambria Math" w:hAnsi="Cambria Math" w:cstheme="minorHAnsi"/>
                          <w:sz w:val="24"/>
                        </w:rPr>
                        <m:t>y</m:t>
                      </m:r>
                    </m:e>
                    <m:sub>
                      <m:r>
                        <w:rPr>
                          <w:rFonts w:ascii="Cambria Math" w:hAnsi="Cambria Math" w:cstheme="minorHAnsi"/>
                          <w:sz w:val="24"/>
                        </w:rPr>
                        <m:t>2</m:t>
                      </m:r>
                    </m:sub>
                  </m:sSub>
                </m:e>
              </m:mr>
              <m:mr>
                <m:e>
                  <m:sSub>
                    <m:sSubPr>
                      <m:ctrlPr>
                        <w:rPr>
                          <w:rFonts w:ascii="Cambria Math" w:hAnsi="Cambria Math" w:cstheme="minorHAnsi"/>
                          <w:i/>
                          <w:sz w:val="24"/>
                        </w:rPr>
                      </m:ctrlPr>
                    </m:sSubPr>
                    <m:e>
                      <m:r>
                        <w:rPr>
                          <w:rFonts w:ascii="Cambria Math" w:hAnsi="Cambria Math" w:cstheme="minorHAnsi"/>
                          <w:sz w:val="24"/>
                        </w:rPr>
                        <m:t>z</m:t>
                      </m:r>
                    </m:e>
                    <m:sub>
                      <m:r>
                        <w:rPr>
                          <w:rFonts w:ascii="Cambria Math" w:hAnsi="Cambria Math" w:cstheme="minorHAnsi"/>
                          <w:sz w:val="24"/>
                        </w:rPr>
                        <m:t>2</m:t>
                      </m:r>
                    </m:sub>
                  </m:sSub>
                </m:e>
              </m:mr>
            </m:m>
          </m:e>
        </m:d>
      </m:oMath>
      <w:r w:rsidRPr="005E0D10">
        <w:rPr>
          <w:rFonts w:asciiTheme="minorHAnsi" w:hAnsiTheme="minorHAnsi" w:cstheme="minorHAnsi"/>
          <w:sz w:val="24"/>
        </w:rPr>
        <w:t xml:space="preserve"> des vecteurs exprimés dans une base orthonormée directe, on peut aussi calculer le produit vectoriel de la manière suivante :</w:t>
      </w:r>
    </w:p>
    <w:p w:rsidR="005E0D10" w:rsidRPr="00516083" w:rsidRDefault="009020FF" w:rsidP="00516083">
      <w:pPr>
        <w:ind w:left="3828" w:hanging="142"/>
        <w:jc w:val="both"/>
        <w:rPr>
          <w:rFonts w:asciiTheme="minorHAnsi" w:hAnsiTheme="minorHAnsi" w:cstheme="minorHAnsi"/>
          <w:b/>
          <w:color w:val="FF0000"/>
          <w:sz w:val="24"/>
        </w:rPr>
      </w:pPr>
      <m:oMathPara>
        <m:oMathParaPr>
          <m:jc m:val="left"/>
        </m:oMathParaPr>
        <m:oMath>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1</m:t>
                  </m:r>
                </m:sub>
              </m:sSub>
            </m:e>
          </m:acc>
          <m:r>
            <m:rPr>
              <m:sty m:val="b"/>
            </m:rPr>
            <w:rPr>
              <w:rFonts w:ascii="Cambria Math" w:hAnsi="Cambria Math" w:cstheme="minorHAnsi"/>
              <w:b/>
              <w:color w:val="FF0000"/>
              <w:sz w:val="24"/>
            </w:rPr>
            <w:sym w:font="Symbol" w:char="F0D9"/>
          </m:r>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V</m:t>
                  </m:r>
                </m:e>
                <m:sub>
                  <m:r>
                    <m:rPr>
                      <m:sty m:val="bi"/>
                    </m:rPr>
                    <w:rPr>
                      <w:rFonts w:ascii="Cambria Math" w:hAnsi="Cambria Math" w:cstheme="minorHAnsi"/>
                      <w:color w:val="FF0000"/>
                      <w:sz w:val="24"/>
                    </w:rPr>
                    <m:t>2</m:t>
                  </m:r>
                </m:sub>
              </m:sSub>
            </m:e>
          </m:acc>
          <m:r>
            <m:rPr>
              <m:sty m:val="bi"/>
            </m:rPr>
            <w:rPr>
              <w:rFonts w:ascii="Cambria Math" w:hAnsi="Cambria Math" w:cstheme="minorHAnsi"/>
              <w:color w:val="FF0000"/>
              <w:sz w:val="24"/>
            </w:rPr>
            <m:t>=</m:t>
          </m:r>
          <m:d>
            <m:dPr>
              <m:ctrlPr>
                <w:rPr>
                  <w:rFonts w:ascii="Cambria Math" w:hAnsi="Cambria Math" w:cstheme="minorHAnsi"/>
                  <w:b/>
                  <w:i/>
                  <w:color w:val="FF0000"/>
                  <w:sz w:val="24"/>
                </w:rPr>
              </m:ctrlPr>
            </m:dPr>
            <m:e>
              <m:m>
                <m:mPr>
                  <m:mcs>
                    <m:mc>
                      <m:mcPr>
                        <m:count m:val="1"/>
                        <m:mcJc m:val="center"/>
                      </m:mcPr>
                    </m:mc>
                  </m:mcs>
                  <m:ctrlPr>
                    <w:rPr>
                      <w:rFonts w:ascii="Cambria Math" w:hAnsi="Cambria Math" w:cstheme="minorHAnsi"/>
                      <w:b/>
                      <w:i/>
                      <w:color w:val="FF0000"/>
                      <w:sz w:val="24"/>
                    </w:rPr>
                  </m:ctrlPr>
                </m:mP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1</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1</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1</m:t>
                        </m:r>
                      </m:sub>
                    </m:sSub>
                  </m:e>
                </m:mr>
              </m:m>
            </m:e>
          </m:d>
          <m:r>
            <m:rPr>
              <m:sty m:val="bi"/>
            </m:rPr>
            <w:rPr>
              <w:rFonts w:ascii="Cambria Math" w:hAnsi="Cambria Math" w:cstheme="minorHAnsi"/>
              <w:color w:val="FF0000"/>
              <w:sz w:val="24"/>
            </w:rPr>
            <m:t>.</m:t>
          </m:r>
          <m:d>
            <m:dPr>
              <m:ctrlPr>
                <w:rPr>
                  <w:rFonts w:ascii="Cambria Math" w:hAnsi="Cambria Math" w:cstheme="minorHAnsi"/>
                  <w:b/>
                  <w:i/>
                  <w:color w:val="FF0000"/>
                  <w:sz w:val="24"/>
                </w:rPr>
              </m:ctrlPr>
            </m:dPr>
            <m:e>
              <m:m>
                <m:mPr>
                  <m:mcs>
                    <m:mc>
                      <m:mcPr>
                        <m:count m:val="1"/>
                        <m:mcJc m:val="center"/>
                      </m:mcPr>
                    </m:mc>
                  </m:mcs>
                  <m:ctrlPr>
                    <w:rPr>
                      <w:rFonts w:ascii="Cambria Math" w:hAnsi="Cambria Math" w:cstheme="minorHAnsi"/>
                      <w:b/>
                      <w:i/>
                      <w:color w:val="FF0000"/>
                      <w:sz w:val="24"/>
                    </w:rPr>
                  </m:ctrlPr>
                </m:mP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2</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2</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2</m:t>
                        </m:r>
                      </m:sub>
                    </m:sSub>
                  </m:e>
                </m:mr>
              </m:m>
            </m:e>
          </m:d>
          <m:r>
            <m:rPr>
              <m:sty m:val="bi"/>
            </m:rPr>
            <w:rPr>
              <w:rFonts w:ascii="Cambria Math" w:hAnsi="Cambria Math" w:cstheme="minorHAnsi"/>
              <w:color w:val="FF0000"/>
              <w:sz w:val="24"/>
            </w:rPr>
            <m:t>=</m:t>
          </m:r>
          <m:d>
            <m:dPr>
              <m:ctrlPr>
                <w:rPr>
                  <w:rFonts w:ascii="Cambria Math" w:hAnsi="Cambria Math" w:cstheme="minorHAnsi"/>
                  <w:b/>
                  <w:i/>
                  <w:color w:val="FF0000"/>
                  <w:sz w:val="24"/>
                </w:rPr>
              </m:ctrlPr>
            </m:dPr>
            <m:e>
              <m:m>
                <m:mPr>
                  <m:mcs>
                    <m:mc>
                      <m:mcPr>
                        <m:count m:val="1"/>
                        <m:mcJc m:val="center"/>
                      </m:mcPr>
                    </m:mc>
                  </m:mcs>
                  <m:ctrlPr>
                    <w:rPr>
                      <w:rFonts w:ascii="Cambria Math" w:hAnsi="Cambria Math" w:cstheme="minorHAnsi"/>
                      <w:b/>
                      <w:i/>
                      <w:color w:val="FF0000"/>
                      <w:sz w:val="24"/>
                    </w:rPr>
                  </m:ctrlPr>
                </m:mP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2</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2</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2</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2</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2</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1</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2</m:t>
                        </m:r>
                      </m:sub>
                    </m:sSub>
                  </m:e>
                </m:mr>
              </m:m>
            </m:e>
          </m:d>
        </m:oMath>
      </m:oMathPara>
    </w:p>
    <w:p w:rsidR="005E0D10" w:rsidRPr="005E0D10" w:rsidRDefault="005E0D10" w:rsidP="005E0D10">
      <w:pPr>
        <w:ind w:left="2835" w:firstLine="993"/>
        <w:jc w:val="both"/>
        <w:rPr>
          <w:rFonts w:asciiTheme="minorHAnsi" w:hAnsiTheme="minorHAnsi" w:cstheme="minorHAnsi"/>
          <w:color w:val="FF0000"/>
          <w:sz w:val="24"/>
        </w:rPr>
      </w:pPr>
    </w:p>
    <w:p w:rsidR="005E0D10" w:rsidRPr="005E0D10" w:rsidRDefault="005E0D10" w:rsidP="005E0D10">
      <w:pPr>
        <w:ind w:left="2835" w:hanging="1701"/>
        <w:jc w:val="both"/>
        <w:rPr>
          <w:rFonts w:asciiTheme="minorHAnsi" w:hAnsiTheme="minorHAnsi" w:cstheme="minorHAnsi"/>
          <w:i/>
          <w:sz w:val="24"/>
        </w:rPr>
      </w:pPr>
      <w:r w:rsidRPr="005E0D10">
        <w:rPr>
          <w:rFonts w:asciiTheme="minorHAnsi" w:hAnsiTheme="minorHAnsi" w:cstheme="minorHAnsi"/>
          <w:b/>
          <w:i/>
          <w:sz w:val="24"/>
          <w:u w:val="single"/>
        </w:rPr>
        <w:t>Remarques</w:t>
      </w:r>
      <w:r w:rsidRPr="005E0D10">
        <w:rPr>
          <w:rFonts w:asciiTheme="minorHAnsi" w:hAnsiTheme="minorHAnsi" w:cstheme="minorHAnsi"/>
          <w:b/>
          <w:i/>
          <w:sz w:val="24"/>
        </w:rPr>
        <w:t> :</w:t>
      </w:r>
      <w:r w:rsidRPr="005E0D10">
        <w:rPr>
          <w:rFonts w:asciiTheme="minorHAnsi" w:hAnsiTheme="minorHAnsi" w:cstheme="minorHAnsi"/>
          <w:i/>
          <w:sz w:val="24"/>
        </w:rPr>
        <w:t xml:space="preserve"> le produit vectoriel de 2 vecteurs colinéaires est nul</w:t>
      </w:r>
    </w:p>
    <w:p w:rsidR="00023968" w:rsidRPr="00DF110F" w:rsidRDefault="00023968" w:rsidP="00023968">
      <w:pPr>
        <w:rPr>
          <w:rFonts w:asciiTheme="minorHAnsi" w:eastAsia="Arial" w:hAnsiTheme="minorHAnsi" w:cs="Arial"/>
          <w:b/>
          <w:szCs w:val="24"/>
        </w:rPr>
      </w:pPr>
    </w:p>
    <w:p w:rsidR="009665EC" w:rsidRPr="002512B8" w:rsidRDefault="009665EC" w:rsidP="009665EC">
      <w:pPr>
        <w:ind w:firstLine="1276"/>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2512B8">
        <w:rPr>
          <w:rStyle w:val="Style1"/>
          <w:rFonts w:asciiTheme="minorHAnsi" w:hAnsiTheme="minorHAnsi"/>
          <w:color w:val="C00000"/>
          <w:sz w:val="24"/>
          <w:szCs w:val="24"/>
          <w:u w:val="none"/>
        </w:rPr>
        <w:t xml:space="preserve"> </w:t>
      </w:r>
      <w:r>
        <w:rPr>
          <w:rStyle w:val="Style1"/>
          <w:rFonts w:asciiTheme="minorHAnsi" w:hAnsiTheme="minorHAnsi"/>
          <w:color w:val="C00000"/>
          <w:sz w:val="24"/>
          <w:szCs w:val="24"/>
          <w:u w:val="none"/>
        </w:rPr>
        <w:t xml:space="preserve">COURS </w:t>
      </w:r>
      <w:r w:rsidRPr="002512B8">
        <w:rPr>
          <w:rStyle w:val="Style1"/>
          <w:rFonts w:asciiTheme="minorHAnsi" w:hAnsiTheme="minorHAnsi"/>
          <w:color w:val="C00000"/>
          <w:sz w:val="24"/>
          <w:szCs w:val="24"/>
          <w:u w:val="none"/>
        </w:rPr>
        <w:t>ECLIGNE « </w:t>
      </w:r>
      <w:r w:rsidR="00632ED0">
        <w:rPr>
          <w:rStyle w:val="Style1"/>
          <w:rFonts w:asciiTheme="minorHAnsi" w:hAnsiTheme="minorHAnsi"/>
          <w:color w:val="C00000"/>
          <w:sz w:val="24"/>
          <w:szCs w:val="24"/>
          <w:u w:val="none"/>
        </w:rPr>
        <w:t>PRODUIT VECTORIEL</w:t>
      </w:r>
      <w:r w:rsidRPr="002512B8">
        <w:rPr>
          <w:rStyle w:val="Style1"/>
          <w:rFonts w:asciiTheme="minorHAnsi" w:hAnsiTheme="minorHAnsi"/>
          <w:color w:val="C00000"/>
          <w:sz w:val="24"/>
          <w:szCs w:val="24"/>
          <w:u w:val="none"/>
        </w:rPr>
        <w:t> » :</w:t>
      </w:r>
    </w:p>
    <w:p w:rsidR="00632ED0" w:rsidRPr="00632ED0" w:rsidRDefault="009020FF" w:rsidP="00114DE7">
      <w:pPr>
        <w:ind w:firstLine="2694"/>
        <w:rPr>
          <w:rFonts w:asciiTheme="minorHAnsi" w:hAnsiTheme="minorHAnsi"/>
          <w:sz w:val="18"/>
        </w:rPr>
      </w:pPr>
      <w:hyperlink r:id="rId18" w:history="1">
        <w:r w:rsidR="00632ED0" w:rsidRPr="00632ED0">
          <w:rPr>
            <w:rStyle w:val="Lienhypertexte"/>
            <w:rFonts w:asciiTheme="minorHAnsi" w:hAnsiTheme="minorHAnsi"/>
            <w:sz w:val="18"/>
            <w:u w:val="none"/>
          </w:rPr>
          <w:t>http://ecligne.net/mathematique/01_vecteur/5_produit_vectoriel.html</w:t>
        </w:r>
      </w:hyperlink>
    </w:p>
    <w:p w:rsidR="009665EC" w:rsidRPr="002512B8" w:rsidRDefault="009665EC" w:rsidP="009665EC">
      <w:pPr>
        <w:ind w:firstLine="1276"/>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2512B8">
        <w:rPr>
          <w:rStyle w:val="Style1"/>
          <w:rFonts w:asciiTheme="minorHAnsi" w:hAnsiTheme="minorHAnsi"/>
          <w:color w:val="C00000"/>
          <w:sz w:val="24"/>
          <w:szCs w:val="24"/>
          <w:u w:val="none"/>
        </w:rPr>
        <w:t xml:space="preserve"> </w:t>
      </w:r>
      <w:r>
        <w:rPr>
          <w:rStyle w:val="Style1"/>
          <w:rFonts w:asciiTheme="minorHAnsi" w:hAnsiTheme="minorHAnsi"/>
          <w:color w:val="C00000"/>
          <w:sz w:val="24"/>
          <w:szCs w:val="24"/>
          <w:u w:val="none"/>
        </w:rPr>
        <w:t>EXO PC</w:t>
      </w:r>
      <w:r w:rsidRPr="002512B8">
        <w:rPr>
          <w:rStyle w:val="Style1"/>
          <w:rFonts w:asciiTheme="minorHAnsi" w:hAnsiTheme="minorHAnsi"/>
          <w:color w:val="C00000"/>
          <w:sz w:val="24"/>
          <w:szCs w:val="24"/>
          <w:u w:val="none"/>
        </w:rPr>
        <w:t xml:space="preserve"> ECLIGNE « </w:t>
      </w:r>
      <w:r>
        <w:rPr>
          <w:rStyle w:val="Style1"/>
          <w:rFonts w:asciiTheme="minorHAnsi" w:hAnsiTheme="minorHAnsi"/>
          <w:color w:val="C00000"/>
          <w:sz w:val="24"/>
          <w:szCs w:val="24"/>
          <w:u w:val="none"/>
        </w:rPr>
        <w:t xml:space="preserve">EXO PC </w:t>
      </w:r>
      <w:r w:rsidR="00632ED0">
        <w:rPr>
          <w:rStyle w:val="Style1"/>
          <w:rFonts w:asciiTheme="minorHAnsi" w:hAnsiTheme="minorHAnsi"/>
          <w:color w:val="C00000"/>
          <w:sz w:val="24"/>
          <w:szCs w:val="24"/>
          <w:u w:val="none"/>
        </w:rPr>
        <w:t>(PDV)</w:t>
      </w:r>
      <w:r w:rsidRPr="002512B8">
        <w:rPr>
          <w:rStyle w:val="Style1"/>
          <w:rFonts w:asciiTheme="minorHAnsi" w:hAnsiTheme="minorHAnsi"/>
          <w:color w:val="C00000"/>
          <w:sz w:val="24"/>
          <w:szCs w:val="24"/>
          <w:u w:val="none"/>
        </w:rPr>
        <w:t> » :</w:t>
      </w:r>
    </w:p>
    <w:p w:rsidR="007771A3" w:rsidRDefault="009020FF" w:rsidP="00114DE7">
      <w:pPr>
        <w:ind w:firstLine="2694"/>
        <w:rPr>
          <w:rFonts w:asciiTheme="minorHAnsi" w:hAnsiTheme="minorHAnsi"/>
          <w:sz w:val="18"/>
        </w:rPr>
      </w:pPr>
      <w:hyperlink r:id="rId19" w:history="1">
        <w:r w:rsidR="00114DE7" w:rsidRPr="00114DE7">
          <w:rPr>
            <w:rStyle w:val="Lienhypertexte"/>
            <w:rFonts w:asciiTheme="minorHAnsi" w:hAnsiTheme="minorHAnsi"/>
            <w:sz w:val="18"/>
            <w:u w:val="none"/>
          </w:rPr>
          <w:t>http://ecligne.net/mathematique/01_vecteur/6_produit_vectoriel_exo.html</w:t>
        </w:r>
      </w:hyperlink>
    </w:p>
    <w:p w:rsidR="00DF110F" w:rsidRDefault="00DF110F" w:rsidP="00114DE7">
      <w:pPr>
        <w:ind w:firstLine="2694"/>
        <w:rPr>
          <w:rFonts w:asciiTheme="minorHAnsi" w:hAnsiTheme="minorHAnsi"/>
          <w:sz w:val="18"/>
        </w:rPr>
      </w:pPr>
    </w:p>
    <w:p w:rsidR="00DF110F" w:rsidRPr="00114DE7" w:rsidRDefault="00DF110F" w:rsidP="00114DE7">
      <w:pPr>
        <w:ind w:firstLine="2694"/>
        <w:rPr>
          <w:rFonts w:asciiTheme="minorHAnsi" w:eastAsia="Arial" w:hAnsiTheme="minorHAnsi" w:cs="Arial"/>
          <w:b/>
          <w:sz w:val="22"/>
          <w:szCs w:val="24"/>
        </w:rPr>
      </w:pPr>
    </w:p>
    <w:p w:rsidR="00023968" w:rsidRPr="00023968" w:rsidRDefault="008C2123" w:rsidP="00023968">
      <w:pPr>
        <w:pStyle w:val="Paragraphedeliste"/>
        <w:numPr>
          <w:ilvl w:val="0"/>
          <w:numId w:val="18"/>
        </w:numPr>
        <w:spacing w:after="120"/>
        <w:jc w:val="both"/>
        <w:rPr>
          <w:rFonts w:ascii="Calibri" w:hAnsi="Calibri"/>
          <w:b/>
          <w:color w:val="808080"/>
          <w:sz w:val="32"/>
          <w:szCs w:val="24"/>
        </w:rPr>
      </w:pPr>
      <w:r>
        <w:rPr>
          <w:rFonts w:ascii="Calibri" w:hAnsi="Calibri"/>
          <w:b/>
          <w:color w:val="808080"/>
          <w:sz w:val="32"/>
          <w:szCs w:val="24"/>
        </w:rPr>
        <w:t>Définition d’une action mécanique</w:t>
      </w:r>
      <w:r w:rsidR="00023968" w:rsidRPr="00023968">
        <w:rPr>
          <w:rFonts w:ascii="Calibri" w:hAnsi="Calibri"/>
          <w:b/>
          <w:color w:val="808080"/>
          <w:sz w:val="32"/>
          <w:szCs w:val="24"/>
        </w:rPr>
        <w:t> :</w:t>
      </w:r>
    </w:p>
    <w:p w:rsidR="00DF110F" w:rsidRDefault="00DF110F" w:rsidP="001C07F1">
      <w:pPr>
        <w:ind w:left="1134" w:hanging="425"/>
        <w:rPr>
          <w:rFonts w:asciiTheme="minorHAnsi" w:hAnsiTheme="minorHAnsi" w:cstheme="minorHAnsi"/>
          <w:sz w:val="24"/>
          <w:szCs w:val="24"/>
        </w:rPr>
      </w:pPr>
      <w:r w:rsidRPr="00DF110F">
        <w:rPr>
          <w:rFonts w:asciiTheme="minorHAnsi" w:hAnsiTheme="minorHAnsi" w:cstheme="minorHAnsi"/>
          <w:sz w:val="24"/>
          <w:szCs w:val="24"/>
        </w:rPr>
        <w:t>On appellera actions mécaniques toutes causes susceptibles de :</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612"/>
      </w:tblGrid>
      <w:tr w:rsidR="00DF110F" w:rsidTr="001C07F1">
        <w:trPr>
          <w:trHeight w:val="693"/>
        </w:trPr>
        <w:tc>
          <w:tcPr>
            <w:tcW w:w="1668" w:type="dxa"/>
            <w:vAlign w:val="center"/>
          </w:tcPr>
          <w:p w:rsidR="00DF110F" w:rsidRDefault="00DF110F" w:rsidP="001C07F1">
            <w:pPr>
              <w:jc w:val="center"/>
              <w:rPr>
                <w:rFonts w:asciiTheme="minorHAnsi" w:hAnsiTheme="minorHAnsi" w:cstheme="minorHAnsi"/>
                <w:sz w:val="24"/>
                <w:szCs w:val="24"/>
              </w:rPr>
            </w:pPr>
            <w:r>
              <w:rPr>
                <w:rFonts w:ascii="Calibri" w:hAnsi="Calibri"/>
                <w:b/>
                <w:noProof/>
                <w:color w:val="808080"/>
                <w:sz w:val="32"/>
                <w:szCs w:val="24"/>
              </w:rPr>
              <w:drawing>
                <wp:inline distT="0" distB="0" distL="0" distR="0">
                  <wp:extent cx="597877" cy="405497"/>
                  <wp:effectExtent l="0" t="0" r="0" b="0"/>
                  <wp:docPr id="2256" name="Image 2256" descr="dyna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descr="dynamiq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611" cy="405317"/>
                          </a:xfrm>
                          <a:prstGeom prst="rect">
                            <a:avLst/>
                          </a:prstGeom>
                          <a:noFill/>
                          <a:ln>
                            <a:noFill/>
                          </a:ln>
                        </pic:spPr>
                      </pic:pic>
                    </a:graphicData>
                  </a:graphic>
                </wp:inline>
              </w:drawing>
            </w:r>
          </w:p>
        </w:tc>
        <w:tc>
          <w:tcPr>
            <w:tcW w:w="8612" w:type="dxa"/>
            <w:vAlign w:val="center"/>
          </w:tcPr>
          <w:p w:rsidR="00DF110F" w:rsidRDefault="001C07F1" w:rsidP="00DF110F">
            <w:pPr>
              <w:ind w:left="3685" w:hanging="3651"/>
              <w:rPr>
                <w:rFonts w:asciiTheme="minorHAnsi" w:hAnsiTheme="minorHAnsi" w:cstheme="minorHAnsi"/>
                <w:sz w:val="24"/>
                <w:szCs w:val="24"/>
              </w:rPr>
            </w:pPr>
            <w:proofErr w:type="gramStart"/>
            <w:r w:rsidRPr="008F7E42">
              <w:rPr>
                <w:rFonts w:asciiTheme="minorHAnsi" w:hAnsiTheme="minorHAnsi" w:cstheme="minorHAnsi"/>
                <w:b/>
                <w:bCs/>
                <w:sz w:val="24"/>
                <w:szCs w:val="24"/>
              </w:rPr>
              <w:t>créer</w:t>
            </w:r>
            <w:proofErr w:type="gramEnd"/>
            <w:r w:rsidRPr="008F7E42">
              <w:rPr>
                <w:rFonts w:asciiTheme="minorHAnsi" w:hAnsiTheme="minorHAnsi" w:cstheme="minorHAnsi"/>
                <w:b/>
                <w:bCs/>
                <w:sz w:val="24"/>
                <w:szCs w:val="24"/>
              </w:rPr>
              <w:t xml:space="preserve"> un mouvement</w:t>
            </w:r>
            <w:r>
              <w:rPr>
                <w:rFonts w:asciiTheme="minorHAnsi" w:hAnsiTheme="minorHAnsi" w:cstheme="minorHAnsi"/>
                <w:bCs/>
                <w:sz w:val="24"/>
                <w:szCs w:val="24"/>
              </w:rPr>
              <w:t xml:space="preserve"> (Dynamique</w:t>
            </w:r>
            <w:r w:rsidR="00DF110F" w:rsidRPr="00DF110F">
              <w:rPr>
                <w:rFonts w:asciiTheme="minorHAnsi" w:hAnsiTheme="minorHAnsi" w:cstheme="minorHAnsi"/>
                <w:bCs/>
                <w:sz w:val="24"/>
                <w:szCs w:val="24"/>
              </w:rPr>
              <w:t>)</w:t>
            </w:r>
          </w:p>
        </w:tc>
      </w:tr>
      <w:tr w:rsidR="00DF110F" w:rsidTr="001C07F1">
        <w:trPr>
          <w:trHeight w:val="809"/>
        </w:trPr>
        <w:tc>
          <w:tcPr>
            <w:tcW w:w="1668" w:type="dxa"/>
            <w:vAlign w:val="center"/>
          </w:tcPr>
          <w:p w:rsidR="00DF110F" w:rsidRDefault="00DF110F" w:rsidP="001C07F1">
            <w:pPr>
              <w:jc w:val="center"/>
              <w:rPr>
                <w:rFonts w:asciiTheme="minorHAnsi" w:hAnsiTheme="minorHAnsi" w:cstheme="minorHAnsi"/>
                <w:sz w:val="24"/>
                <w:szCs w:val="24"/>
              </w:rPr>
            </w:pPr>
            <w:r>
              <w:rPr>
                <w:rFonts w:ascii="Calibri" w:hAnsi="Calibri"/>
                <w:b/>
                <w:noProof/>
                <w:color w:val="808080"/>
                <w:sz w:val="32"/>
                <w:szCs w:val="24"/>
              </w:rPr>
              <w:drawing>
                <wp:inline distT="0" distB="0" distL="0" distR="0">
                  <wp:extent cx="597877" cy="282872"/>
                  <wp:effectExtent l="0" t="0" r="0" b="0"/>
                  <wp:docPr id="2257" name="Image 2257" descr="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statiqu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675" cy="282776"/>
                          </a:xfrm>
                          <a:prstGeom prst="rect">
                            <a:avLst/>
                          </a:prstGeom>
                          <a:noFill/>
                          <a:ln>
                            <a:noFill/>
                          </a:ln>
                        </pic:spPr>
                      </pic:pic>
                    </a:graphicData>
                  </a:graphic>
                </wp:inline>
              </w:drawing>
            </w:r>
          </w:p>
        </w:tc>
        <w:tc>
          <w:tcPr>
            <w:tcW w:w="8612" w:type="dxa"/>
            <w:vAlign w:val="center"/>
          </w:tcPr>
          <w:p w:rsidR="00DF110F" w:rsidRDefault="001C07F1" w:rsidP="00DF110F">
            <w:pPr>
              <w:ind w:left="3686" w:hanging="3651"/>
              <w:rPr>
                <w:rFonts w:asciiTheme="minorHAnsi" w:hAnsiTheme="minorHAnsi" w:cstheme="minorHAnsi"/>
                <w:sz w:val="24"/>
                <w:szCs w:val="24"/>
              </w:rPr>
            </w:pPr>
            <w:proofErr w:type="gramStart"/>
            <w:r w:rsidRPr="008F7E42">
              <w:rPr>
                <w:rFonts w:asciiTheme="minorHAnsi" w:hAnsiTheme="minorHAnsi" w:cstheme="minorHAnsi"/>
                <w:b/>
                <w:bCs/>
                <w:sz w:val="24"/>
                <w:szCs w:val="24"/>
              </w:rPr>
              <w:t>interdire</w:t>
            </w:r>
            <w:proofErr w:type="gramEnd"/>
            <w:r w:rsidRPr="008F7E42">
              <w:rPr>
                <w:rFonts w:asciiTheme="minorHAnsi" w:hAnsiTheme="minorHAnsi" w:cstheme="minorHAnsi"/>
                <w:b/>
                <w:bCs/>
                <w:sz w:val="24"/>
                <w:szCs w:val="24"/>
              </w:rPr>
              <w:t xml:space="preserve"> un mouvement</w:t>
            </w:r>
            <w:r>
              <w:rPr>
                <w:rFonts w:asciiTheme="minorHAnsi" w:hAnsiTheme="minorHAnsi" w:cstheme="minorHAnsi"/>
                <w:bCs/>
                <w:sz w:val="24"/>
                <w:szCs w:val="24"/>
              </w:rPr>
              <w:t xml:space="preserve"> (Statique</w:t>
            </w:r>
            <w:r w:rsidR="00DF110F" w:rsidRPr="00DF110F">
              <w:rPr>
                <w:rFonts w:asciiTheme="minorHAnsi" w:hAnsiTheme="minorHAnsi" w:cstheme="minorHAnsi"/>
                <w:bCs/>
                <w:sz w:val="24"/>
                <w:szCs w:val="24"/>
              </w:rPr>
              <w:t>)</w:t>
            </w:r>
          </w:p>
        </w:tc>
      </w:tr>
      <w:tr w:rsidR="00DF110F" w:rsidTr="001C07F1">
        <w:trPr>
          <w:trHeight w:val="579"/>
        </w:trPr>
        <w:tc>
          <w:tcPr>
            <w:tcW w:w="1668" w:type="dxa"/>
            <w:vAlign w:val="center"/>
          </w:tcPr>
          <w:p w:rsidR="00DF110F" w:rsidRDefault="00DF110F" w:rsidP="001C07F1">
            <w:pPr>
              <w:jc w:val="center"/>
              <w:rPr>
                <w:rFonts w:asciiTheme="minorHAnsi" w:hAnsiTheme="minorHAnsi" w:cstheme="minorHAnsi"/>
                <w:sz w:val="24"/>
                <w:szCs w:val="24"/>
              </w:rPr>
            </w:pPr>
            <w:r w:rsidRPr="00DF110F">
              <w:rPr>
                <w:rFonts w:ascii="Calibri" w:hAnsi="Calibri"/>
                <w:b/>
                <w:noProof/>
                <w:sz w:val="32"/>
                <w:szCs w:val="24"/>
              </w:rPr>
              <w:drawing>
                <wp:inline distT="0" distB="0" distL="0" distR="0">
                  <wp:extent cx="869950" cy="222885"/>
                  <wp:effectExtent l="0" t="0" r="0" b="0"/>
                  <wp:docPr id="2258" name="Image 2258" descr="R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RD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9950" cy="222885"/>
                          </a:xfrm>
                          <a:prstGeom prst="rect">
                            <a:avLst/>
                          </a:prstGeom>
                          <a:noFill/>
                          <a:ln>
                            <a:noFill/>
                          </a:ln>
                        </pic:spPr>
                      </pic:pic>
                    </a:graphicData>
                  </a:graphic>
                </wp:inline>
              </w:drawing>
            </w:r>
          </w:p>
        </w:tc>
        <w:tc>
          <w:tcPr>
            <w:tcW w:w="8612" w:type="dxa"/>
            <w:vAlign w:val="center"/>
          </w:tcPr>
          <w:p w:rsidR="00DF110F" w:rsidRDefault="001C07F1" w:rsidP="00DF110F">
            <w:pPr>
              <w:ind w:left="3686" w:hanging="3651"/>
              <w:rPr>
                <w:rFonts w:asciiTheme="minorHAnsi" w:hAnsiTheme="minorHAnsi" w:cstheme="minorHAnsi"/>
                <w:sz w:val="24"/>
                <w:szCs w:val="24"/>
              </w:rPr>
            </w:pPr>
            <w:proofErr w:type="gramStart"/>
            <w:r w:rsidRPr="008F7E42">
              <w:rPr>
                <w:rFonts w:asciiTheme="minorHAnsi" w:hAnsiTheme="minorHAnsi" w:cstheme="minorHAnsi"/>
                <w:b/>
                <w:bCs/>
                <w:sz w:val="24"/>
                <w:szCs w:val="24"/>
              </w:rPr>
              <w:t>déformer</w:t>
            </w:r>
            <w:proofErr w:type="gramEnd"/>
            <w:r w:rsidRPr="008F7E42">
              <w:rPr>
                <w:rFonts w:asciiTheme="minorHAnsi" w:hAnsiTheme="minorHAnsi" w:cstheme="minorHAnsi"/>
                <w:b/>
                <w:bCs/>
                <w:sz w:val="24"/>
                <w:szCs w:val="24"/>
              </w:rPr>
              <w:t xml:space="preserve"> un solide</w:t>
            </w:r>
            <w:r>
              <w:rPr>
                <w:rFonts w:asciiTheme="minorHAnsi" w:hAnsiTheme="minorHAnsi" w:cstheme="minorHAnsi"/>
                <w:bCs/>
                <w:sz w:val="24"/>
                <w:szCs w:val="24"/>
              </w:rPr>
              <w:t xml:space="preserve"> (Résistance des matériaux</w:t>
            </w:r>
            <w:r w:rsidR="00DF110F" w:rsidRPr="00DF110F">
              <w:rPr>
                <w:rFonts w:asciiTheme="minorHAnsi" w:hAnsiTheme="minorHAnsi" w:cstheme="minorHAnsi"/>
                <w:bCs/>
                <w:sz w:val="24"/>
                <w:szCs w:val="24"/>
              </w:rPr>
              <w:t>)</w:t>
            </w:r>
          </w:p>
        </w:tc>
      </w:tr>
    </w:tbl>
    <w:p w:rsidR="00DF110F" w:rsidRPr="00DF110F" w:rsidRDefault="00DF110F" w:rsidP="001C07F1">
      <w:pPr>
        <w:spacing w:before="240" w:after="120"/>
        <w:ind w:firstLine="709"/>
        <w:rPr>
          <w:rFonts w:asciiTheme="minorHAnsi" w:hAnsiTheme="minorHAnsi" w:cstheme="minorHAnsi"/>
          <w:sz w:val="24"/>
        </w:rPr>
      </w:pPr>
      <w:r w:rsidRPr="00DF110F">
        <w:rPr>
          <w:rFonts w:asciiTheme="minorHAnsi" w:hAnsiTheme="minorHAnsi" w:cstheme="minorHAnsi"/>
          <w:sz w:val="24"/>
        </w:rPr>
        <w:t>Une action mécanique peut être de 2 types :</w:t>
      </w:r>
    </w:p>
    <w:p w:rsidR="00DF110F" w:rsidRPr="001C07F1" w:rsidRDefault="00DF110F" w:rsidP="001C07F1">
      <w:pPr>
        <w:numPr>
          <w:ilvl w:val="0"/>
          <w:numId w:val="36"/>
        </w:numPr>
        <w:spacing w:after="120"/>
        <w:ind w:left="1276" w:hanging="283"/>
        <w:rPr>
          <w:rFonts w:asciiTheme="minorHAnsi" w:hAnsiTheme="minorHAnsi" w:cstheme="minorHAnsi"/>
          <w:b/>
          <w:color w:val="FF0000"/>
          <w:sz w:val="24"/>
        </w:rPr>
      </w:pPr>
      <w:r w:rsidRPr="001C07F1">
        <w:rPr>
          <w:rFonts w:asciiTheme="minorHAnsi" w:hAnsiTheme="minorHAnsi" w:cstheme="minorHAnsi"/>
          <w:sz w:val="24"/>
        </w:rPr>
        <w:t xml:space="preserve">Soit elle provoque, peut provoquer ou interdit un </w:t>
      </w:r>
      <w:r w:rsidRPr="001C07F1">
        <w:rPr>
          <w:rFonts w:asciiTheme="minorHAnsi" w:hAnsiTheme="minorHAnsi" w:cstheme="minorHAnsi"/>
          <w:b/>
          <w:sz w:val="24"/>
        </w:rPr>
        <w:t>mouvement de translation</w:t>
      </w:r>
      <w:r w:rsidR="001C07F1">
        <w:rPr>
          <w:rFonts w:asciiTheme="minorHAnsi" w:hAnsiTheme="minorHAnsi" w:cstheme="minorHAnsi"/>
          <w:sz w:val="24"/>
        </w:rPr>
        <w:t xml:space="preserve">  </w:t>
      </w:r>
      <w:r w:rsidR="001C07F1">
        <w:rPr>
          <w:rFonts w:ascii="Arial" w:hAnsi="Arial" w:cs="Arial"/>
          <w:color w:val="FF0000"/>
          <w:sz w:val="24"/>
        </w:rPr>
        <w:sym w:font="Wingdings" w:char="F0E8"/>
      </w:r>
      <w:r w:rsidR="001C07F1">
        <w:rPr>
          <w:rFonts w:ascii="Arial" w:hAnsi="Arial" w:cs="Arial"/>
          <w:color w:val="FF0000"/>
          <w:sz w:val="24"/>
        </w:rPr>
        <w:t xml:space="preserve"> </w:t>
      </w:r>
      <w:r w:rsidRPr="001C07F1">
        <w:rPr>
          <w:rFonts w:asciiTheme="minorHAnsi" w:hAnsiTheme="minorHAnsi" w:cstheme="minorHAnsi"/>
          <w:b/>
          <w:color w:val="FF0000"/>
          <w:sz w:val="24"/>
        </w:rPr>
        <w:t>FORCE</w:t>
      </w:r>
    </w:p>
    <w:p w:rsidR="00DF110F" w:rsidRPr="005F23B0" w:rsidRDefault="00DF110F" w:rsidP="001C07F1">
      <w:pPr>
        <w:numPr>
          <w:ilvl w:val="0"/>
          <w:numId w:val="36"/>
        </w:numPr>
        <w:spacing w:after="120"/>
        <w:ind w:left="1276" w:hanging="283"/>
        <w:rPr>
          <w:rFonts w:asciiTheme="minorHAnsi" w:hAnsiTheme="minorHAnsi" w:cstheme="minorHAnsi"/>
          <w:color w:val="FF0000"/>
          <w:sz w:val="24"/>
        </w:rPr>
      </w:pPr>
      <w:r w:rsidRPr="001C07F1">
        <w:rPr>
          <w:rFonts w:asciiTheme="minorHAnsi" w:hAnsiTheme="minorHAnsi" w:cstheme="minorHAnsi"/>
          <w:sz w:val="24"/>
        </w:rPr>
        <w:t xml:space="preserve">Soit elle provoque, peut provoquer ou interdit un </w:t>
      </w:r>
      <w:r w:rsidRPr="001C07F1">
        <w:rPr>
          <w:rFonts w:asciiTheme="minorHAnsi" w:hAnsiTheme="minorHAnsi" w:cstheme="minorHAnsi"/>
          <w:b/>
          <w:sz w:val="24"/>
        </w:rPr>
        <w:t>mouvement de rotation</w:t>
      </w:r>
      <w:r w:rsidR="001C07F1">
        <w:rPr>
          <w:rFonts w:asciiTheme="minorHAnsi" w:hAnsiTheme="minorHAnsi" w:cstheme="minorHAnsi"/>
          <w:sz w:val="24"/>
        </w:rPr>
        <w:t xml:space="preserve"> </w:t>
      </w:r>
      <w:r w:rsidR="001C07F1">
        <w:rPr>
          <w:rFonts w:ascii="Arial" w:hAnsi="Arial" w:cs="Arial"/>
          <w:color w:val="FF0000"/>
          <w:sz w:val="24"/>
        </w:rPr>
        <w:sym w:font="Wingdings" w:char="F0E8"/>
      </w:r>
      <w:r w:rsidR="001C07F1">
        <w:rPr>
          <w:rFonts w:ascii="Arial" w:hAnsi="Arial" w:cs="Arial"/>
          <w:color w:val="FF0000"/>
          <w:sz w:val="24"/>
        </w:rPr>
        <w:t xml:space="preserve"> </w:t>
      </w:r>
      <w:r w:rsidRPr="001C07F1">
        <w:rPr>
          <w:rFonts w:asciiTheme="minorHAnsi" w:hAnsiTheme="minorHAnsi" w:cstheme="minorHAnsi"/>
          <w:b/>
          <w:color w:val="FF0000"/>
          <w:sz w:val="24"/>
        </w:rPr>
        <w:t>MOMENT ou COUPLE</w:t>
      </w:r>
    </w:p>
    <w:p w:rsidR="005F23B0" w:rsidRPr="005F23B0" w:rsidRDefault="005F23B0" w:rsidP="005F23B0">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lastRenderedPageBreak/>
        <w:sym w:font="Wingdings" w:char="F0E8"/>
      </w:r>
      <w:r w:rsidRPr="005F23B0">
        <w:rPr>
          <w:rStyle w:val="Style1"/>
          <w:rFonts w:asciiTheme="minorHAnsi" w:hAnsiTheme="minorHAnsi"/>
          <w:color w:val="C00000"/>
          <w:sz w:val="24"/>
          <w:szCs w:val="24"/>
          <w:u w:val="none"/>
        </w:rPr>
        <w:t xml:space="preserve"> COURS ECLIGNE « </w:t>
      </w:r>
      <w:r>
        <w:rPr>
          <w:rStyle w:val="Style1"/>
          <w:rFonts w:asciiTheme="minorHAnsi" w:hAnsiTheme="minorHAnsi"/>
          <w:color w:val="C00000"/>
          <w:sz w:val="24"/>
          <w:szCs w:val="24"/>
          <w:u w:val="none"/>
        </w:rPr>
        <w:t>UNE ACTION MECANIQUE : COURS</w:t>
      </w:r>
      <w:r w:rsidRPr="005F23B0">
        <w:rPr>
          <w:rStyle w:val="Style1"/>
          <w:rFonts w:asciiTheme="minorHAnsi" w:hAnsiTheme="minorHAnsi"/>
          <w:color w:val="C00000"/>
          <w:sz w:val="24"/>
          <w:szCs w:val="24"/>
          <w:u w:val="none"/>
        </w:rPr>
        <w:t> » :</w:t>
      </w:r>
    </w:p>
    <w:p w:rsidR="005F23B0" w:rsidRPr="005F23B0" w:rsidRDefault="009020FF" w:rsidP="005F23B0">
      <w:pPr>
        <w:pStyle w:val="Paragraphedeliste"/>
        <w:ind w:left="2847" w:hanging="153"/>
        <w:rPr>
          <w:rFonts w:asciiTheme="minorHAnsi" w:hAnsiTheme="minorHAnsi"/>
          <w:sz w:val="18"/>
        </w:rPr>
      </w:pPr>
      <w:hyperlink r:id="rId23" w:history="1">
        <w:r w:rsidR="005F23B0" w:rsidRPr="005F23B0">
          <w:rPr>
            <w:rStyle w:val="Lienhypertexte"/>
            <w:rFonts w:asciiTheme="minorHAnsi" w:hAnsiTheme="minorHAnsi"/>
            <w:sz w:val="18"/>
            <w:u w:val="none"/>
          </w:rPr>
          <w:t>http://ecligne.net/mecanique/3_statique/0_am/1_statique_base_cours.html</w:t>
        </w:r>
      </w:hyperlink>
    </w:p>
    <w:p w:rsidR="005F23B0" w:rsidRPr="005F23B0" w:rsidRDefault="005F23B0" w:rsidP="005F23B0">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5F23B0">
        <w:rPr>
          <w:rStyle w:val="Style1"/>
          <w:rFonts w:asciiTheme="minorHAnsi" w:hAnsiTheme="minorHAnsi"/>
          <w:color w:val="C00000"/>
          <w:sz w:val="24"/>
          <w:szCs w:val="24"/>
          <w:u w:val="none"/>
        </w:rPr>
        <w:t xml:space="preserve"> EXO PC ECLIGNE « EXO PC </w:t>
      </w:r>
      <w:r w:rsidR="00313538">
        <w:rPr>
          <w:rStyle w:val="Style1"/>
          <w:rFonts w:asciiTheme="minorHAnsi" w:hAnsiTheme="minorHAnsi"/>
          <w:color w:val="C00000"/>
          <w:sz w:val="24"/>
          <w:szCs w:val="24"/>
          <w:u w:val="none"/>
        </w:rPr>
        <w:t>1</w:t>
      </w:r>
      <w:r w:rsidRPr="005F23B0">
        <w:rPr>
          <w:rStyle w:val="Style1"/>
          <w:rFonts w:asciiTheme="minorHAnsi" w:hAnsiTheme="minorHAnsi"/>
          <w:color w:val="C00000"/>
          <w:sz w:val="24"/>
          <w:szCs w:val="24"/>
          <w:u w:val="none"/>
        </w:rPr>
        <w:t> » :</w:t>
      </w:r>
    </w:p>
    <w:p w:rsidR="005F23B0" w:rsidRDefault="009020FF" w:rsidP="005F23B0">
      <w:pPr>
        <w:spacing w:after="120"/>
        <w:ind w:left="1276" w:firstLine="1418"/>
        <w:rPr>
          <w:rFonts w:asciiTheme="minorHAnsi" w:hAnsiTheme="minorHAnsi"/>
          <w:sz w:val="18"/>
        </w:rPr>
      </w:pPr>
      <w:hyperlink r:id="rId24" w:history="1">
        <w:r w:rsidR="005F23B0" w:rsidRPr="005F23B0">
          <w:rPr>
            <w:rStyle w:val="Lienhypertexte"/>
            <w:rFonts w:asciiTheme="minorHAnsi" w:hAnsiTheme="minorHAnsi"/>
            <w:sz w:val="18"/>
            <w:u w:val="none"/>
          </w:rPr>
          <w:t>http://ecligne.net/mecanique/3_statique/0_am/2_statique_base_exo.html</w:t>
        </w:r>
      </w:hyperlink>
    </w:p>
    <w:p w:rsidR="005F23B0" w:rsidRPr="005F23B0" w:rsidRDefault="005F23B0" w:rsidP="00174B8A">
      <w:pPr>
        <w:ind w:left="1276" w:firstLine="1418"/>
        <w:rPr>
          <w:rFonts w:asciiTheme="minorHAnsi" w:hAnsiTheme="minorHAnsi" w:cstheme="minorHAnsi"/>
          <w:color w:val="FF0000"/>
          <w:sz w:val="24"/>
        </w:rPr>
      </w:pPr>
    </w:p>
    <w:p w:rsidR="007771A3" w:rsidRPr="00023968" w:rsidRDefault="007771A3" w:rsidP="007771A3">
      <w:pPr>
        <w:pStyle w:val="Paragraphedeliste"/>
        <w:numPr>
          <w:ilvl w:val="0"/>
          <w:numId w:val="18"/>
        </w:numPr>
        <w:spacing w:after="120"/>
        <w:jc w:val="both"/>
        <w:rPr>
          <w:rFonts w:ascii="Calibri" w:hAnsi="Calibri"/>
          <w:b/>
          <w:color w:val="808080"/>
          <w:sz w:val="32"/>
          <w:szCs w:val="24"/>
        </w:rPr>
      </w:pPr>
      <w:r>
        <w:rPr>
          <w:rFonts w:ascii="Calibri" w:hAnsi="Calibri"/>
          <w:b/>
          <w:color w:val="808080"/>
          <w:sz w:val="32"/>
          <w:szCs w:val="24"/>
        </w:rPr>
        <w:t>Notion de force</w:t>
      </w:r>
      <w:r w:rsidRPr="00023968">
        <w:rPr>
          <w:rFonts w:ascii="Calibri" w:hAnsi="Calibri"/>
          <w:b/>
          <w:color w:val="808080"/>
          <w:sz w:val="32"/>
          <w:szCs w:val="24"/>
        </w:rPr>
        <w:t> :</w:t>
      </w:r>
    </w:p>
    <w:p w:rsidR="00313538" w:rsidRPr="00313538" w:rsidRDefault="00313538" w:rsidP="00313538">
      <w:pPr>
        <w:spacing w:after="120"/>
        <w:ind w:firstLine="709"/>
        <w:rPr>
          <w:rFonts w:asciiTheme="minorHAnsi" w:hAnsiTheme="minorHAnsi" w:cstheme="minorHAnsi"/>
          <w:sz w:val="24"/>
          <w:szCs w:val="24"/>
        </w:rPr>
      </w:pPr>
      <w:r w:rsidRPr="00313538">
        <w:rPr>
          <w:rFonts w:asciiTheme="minorHAnsi" w:hAnsiTheme="minorHAnsi" w:cstheme="minorHAnsi"/>
          <w:sz w:val="24"/>
          <w:szCs w:val="24"/>
        </w:rPr>
        <w:t>On distingue 2 types de force :</w:t>
      </w:r>
    </w:p>
    <w:p w:rsidR="00313538" w:rsidRPr="00313538" w:rsidRDefault="00313538" w:rsidP="00313538">
      <w:pPr>
        <w:numPr>
          <w:ilvl w:val="0"/>
          <w:numId w:val="37"/>
        </w:numPr>
        <w:tabs>
          <w:tab w:val="num" w:pos="1701"/>
        </w:tabs>
        <w:spacing w:after="120"/>
        <w:ind w:hanging="1494"/>
        <w:rPr>
          <w:rFonts w:asciiTheme="minorHAnsi" w:hAnsiTheme="minorHAnsi" w:cstheme="minorHAnsi"/>
          <w:sz w:val="24"/>
          <w:szCs w:val="24"/>
        </w:rPr>
      </w:pPr>
      <w:proofErr w:type="gramStart"/>
      <w:r w:rsidRPr="00313538">
        <w:rPr>
          <w:rFonts w:asciiTheme="minorHAnsi" w:hAnsiTheme="minorHAnsi" w:cstheme="minorHAnsi"/>
          <w:sz w:val="24"/>
          <w:szCs w:val="24"/>
        </w:rPr>
        <w:t>les</w:t>
      </w:r>
      <w:proofErr w:type="gramEnd"/>
      <w:r w:rsidRPr="00313538">
        <w:rPr>
          <w:rFonts w:asciiTheme="minorHAnsi" w:hAnsiTheme="minorHAnsi" w:cstheme="minorHAnsi"/>
          <w:sz w:val="24"/>
          <w:szCs w:val="24"/>
        </w:rPr>
        <w:t xml:space="preserve"> actions de contact</w:t>
      </w:r>
    </w:p>
    <w:p w:rsidR="00313538" w:rsidRPr="00313538" w:rsidRDefault="00313538" w:rsidP="00313538">
      <w:pPr>
        <w:numPr>
          <w:ilvl w:val="0"/>
          <w:numId w:val="37"/>
        </w:numPr>
        <w:tabs>
          <w:tab w:val="num" w:pos="1701"/>
        </w:tabs>
        <w:ind w:hanging="1494"/>
        <w:rPr>
          <w:rFonts w:asciiTheme="minorHAnsi" w:hAnsiTheme="minorHAnsi" w:cstheme="minorHAnsi"/>
          <w:sz w:val="24"/>
          <w:szCs w:val="24"/>
        </w:rPr>
      </w:pPr>
      <w:proofErr w:type="gramStart"/>
      <w:r w:rsidRPr="00313538">
        <w:rPr>
          <w:rFonts w:asciiTheme="minorHAnsi" w:hAnsiTheme="minorHAnsi" w:cstheme="minorHAnsi"/>
          <w:sz w:val="24"/>
          <w:szCs w:val="24"/>
        </w:rPr>
        <w:t>les</w:t>
      </w:r>
      <w:proofErr w:type="gramEnd"/>
      <w:r w:rsidRPr="00313538">
        <w:rPr>
          <w:rFonts w:asciiTheme="minorHAnsi" w:hAnsiTheme="minorHAnsi" w:cstheme="minorHAnsi"/>
          <w:sz w:val="24"/>
          <w:szCs w:val="24"/>
        </w:rPr>
        <w:t xml:space="preserve"> actions à distance</w:t>
      </w:r>
    </w:p>
    <w:p w:rsidR="007771A3" w:rsidRDefault="007771A3" w:rsidP="00023968">
      <w:pPr>
        <w:pStyle w:val="Paragraphedeliste"/>
        <w:spacing w:after="120"/>
        <w:ind w:left="644"/>
        <w:jc w:val="both"/>
        <w:rPr>
          <w:rFonts w:ascii="Calibri" w:hAnsi="Calibri"/>
          <w:b/>
          <w:color w:val="0070C0"/>
          <w:sz w:val="32"/>
          <w:szCs w:val="24"/>
        </w:rPr>
      </w:pPr>
    </w:p>
    <w:p w:rsidR="007771A3" w:rsidRPr="007771A3" w:rsidRDefault="007771A3" w:rsidP="007771A3">
      <w:pPr>
        <w:pStyle w:val="Paragraphedeliste"/>
        <w:numPr>
          <w:ilvl w:val="1"/>
          <w:numId w:val="26"/>
        </w:numPr>
        <w:ind w:left="1134" w:hanging="490"/>
        <w:jc w:val="both"/>
        <w:rPr>
          <w:rFonts w:asciiTheme="minorHAnsi" w:hAnsiTheme="minorHAnsi" w:cs="Arial"/>
          <w:color w:val="000000"/>
          <w:sz w:val="24"/>
          <w:szCs w:val="24"/>
        </w:rPr>
      </w:pPr>
      <w:r>
        <w:rPr>
          <w:rFonts w:asciiTheme="minorHAnsi" w:hAnsiTheme="minorHAnsi" w:cs="Calibri"/>
          <w:b/>
          <w:bCs/>
          <w:color w:val="A02A39"/>
          <w:sz w:val="24"/>
          <w:szCs w:val="24"/>
        </w:rPr>
        <w:t>Forces de contact :</w:t>
      </w:r>
    </w:p>
    <w:p w:rsidR="007771A3" w:rsidRDefault="007771A3" w:rsidP="007771A3">
      <w:pPr>
        <w:pStyle w:val="Paragraphedeliste"/>
        <w:ind w:left="1134"/>
        <w:jc w:val="both"/>
        <w:rPr>
          <w:rFonts w:asciiTheme="minorHAnsi" w:hAnsiTheme="minorHAnsi" w:cs="Calibri"/>
          <w:b/>
          <w:bCs/>
          <w:color w:val="A02A39"/>
          <w:sz w:val="24"/>
          <w:szCs w:val="24"/>
        </w:rPr>
      </w:pPr>
    </w:p>
    <w:p w:rsidR="007771A3" w:rsidRPr="0087418F" w:rsidRDefault="007771A3" w:rsidP="007771A3">
      <w:pPr>
        <w:tabs>
          <w:tab w:val="left" w:pos="1843"/>
        </w:tabs>
        <w:ind w:left="567" w:firstLine="567"/>
        <w:jc w:val="both"/>
        <w:rPr>
          <w:rFonts w:asciiTheme="minorHAnsi" w:hAnsiTheme="minorHAnsi" w:cstheme="minorHAnsi"/>
          <w:b/>
          <w:i/>
          <w:sz w:val="24"/>
        </w:rPr>
      </w:pPr>
      <w:r>
        <w:rPr>
          <w:rFonts w:asciiTheme="minorHAnsi" w:hAnsiTheme="minorHAnsi" w:cstheme="minorHAnsi"/>
          <w:b/>
          <w:i/>
          <w:sz w:val="24"/>
        </w:rPr>
        <w:t>3</w:t>
      </w:r>
      <w:r w:rsidRPr="0087418F">
        <w:rPr>
          <w:rFonts w:asciiTheme="minorHAnsi" w:hAnsiTheme="minorHAnsi" w:cstheme="minorHAnsi"/>
          <w:b/>
          <w:i/>
          <w:sz w:val="24"/>
        </w:rPr>
        <w:t>-1-1</w:t>
      </w:r>
      <w:r w:rsidRPr="0087418F">
        <w:rPr>
          <w:rFonts w:asciiTheme="minorHAnsi" w:hAnsiTheme="minorHAnsi" w:cstheme="minorHAnsi"/>
          <w:b/>
          <w:i/>
          <w:sz w:val="24"/>
        </w:rPr>
        <w:tab/>
        <w:t>Action ponctuelle</w:t>
      </w:r>
    </w:p>
    <w:p w:rsidR="00313538" w:rsidRPr="00313538" w:rsidRDefault="00313538" w:rsidP="00313538">
      <w:pPr>
        <w:autoSpaceDE w:val="0"/>
        <w:autoSpaceDN w:val="0"/>
        <w:adjustRightInd w:val="0"/>
        <w:spacing w:before="120"/>
        <w:ind w:left="1418" w:firstLine="425"/>
        <w:rPr>
          <w:rFonts w:asciiTheme="minorHAnsi" w:hAnsiTheme="minorHAnsi" w:cstheme="minorHAnsi"/>
          <w:sz w:val="24"/>
          <w:szCs w:val="24"/>
        </w:rPr>
      </w:pPr>
      <w:r w:rsidRPr="00313538">
        <w:rPr>
          <w:rFonts w:asciiTheme="minorHAnsi" w:hAnsiTheme="minorHAnsi" w:cstheme="minorHAnsi"/>
          <w:sz w:val="24"/>
          <w:szCs w:val="24"/>
        </w:rPr>
        <w:t>Une action est dite ponctuelle chaque fois que l'effort de contact est concentré en un point ou sur une toute petite surface.</w:t>
      </w:r>
    </w:p>
    <w:p w:rsidR="007771A3" w:rsidRPr="0087418F" w:rsidRDefault="007771A3" w:rsidP="007771A3">
      <w:pPr>
        <w:autoSpaceDE w:val="0"/>
        <w:autoSpaceDN w:val="0"/>
        <w:adjustRightInd w:val="0"/>
        <w:ind w:left="1418" w:firstLine="283"/>
        <w:rPr>
          <w:rFonts w:asciiTheme="minorHAnsi" w:hAnsiTheme="minorHAnsi" w:cstheme="minorHAnsi"/>
          <w:sz w:val="24"/>
          <w:szCs w:val="24"/>
        </w:rPr>
      </w:pPr>
    </w:p>
    <w:p w:rsidR="007771A3" w:rsidRPr="0087418F" w:rsidRDefault="007771A3" w:rsidP="00174B8A">
      <w:pPr>
        <w:spacing w:after="120"/>
        <w:ind w:left="1134" w:firstLine="709"/>
        <w:jc w:val="both"/>
        <w:rPr>
          <w:rFonts w:asciiTheme="minorHAnsi" w:hAnsiTheme="minorHAnsi" w:cstheme="minorHAnsi"/>
          <w:b/>
          <w:i/>
          <w:iCs/>
          <w:sz w:val="24"/>
          <w:szCs w:val="24"/>
        </w:rPr>
      </w:pPr>
      <w:r w:rsidRPr="0087418F">
        <w:rPr>
          <w:rStyle w:val="Style3"/>
          <w:rFonts w:asciiTheme="minorHAnsi" w:hAnsiTheme="minorHAnsi" w:cstheme="minorHAnsi"/>
          <w:i/>
          <w:sz w:val="24"/>
          <w:szCs w:val="24"/>
        </w:rPr>
        <w:sym w:font="Wingdings" w:char="F026"/>
      </w:r>
      <w:r w:rsidRPr="0087418F">
        <w:rPr>
          <w:rStyle w:val="Style3"/>
          <w:rFonts w:asciiTheme="minorHAnsi" w:hAnsiTheme="minorHAnsi" w:cstheme="minorHAnsi"/>
          <w:i/>
          <w:sz w:val="24"/>
          <w:szCs w:val="24"/>
        </w:rPr>
        <w:t xml:space="preserve"> Exemple : </w:t>
      </w:r>
      <w:r w:rsidRPr="0087418F">
        <w:rPr>
          <w:rFonts w:asciiTheme="minorHAnsi" w:hAnsiTheme="minorHAnsi" w:cstheme="minorHAnsi"/>
          <w:b/>
          <w:i/>
          <w:iCs/>
          <w:sz w:val="24"/>
          <w:szCs w:val="24"/>
        </w:rPr>
        <w:t>Action mécanique exercée par l’amarre d’un bateau sur la borne</w:t>
      </w:r>
    </w:p>
    <w:p w:rsidR="00174B8A" w:rsidRPr="00153448" w:rsidRDefault="00174B8A" w:rsidP="00174B8A">
      <w:pPr>
        <w:spacing w:after="120"/>
        <w:ind w:left="1843" w:firstLine="284"/>
        <w:jc w:val="both"/>
        <w:rPr>
          <w:rFonts w:asciiTheme="minorHAnsi" w:hAnsiTheme="minorHAnsi" w:cstheme="minorHAnsi"/>
          <w:sz w:val="24"/>
        </w:rPr>
      </w:pPr>
      <w:r w:rsidRPr="0087418F">
        <w:rPr>
          <w:rFonts w:asciiTheme="minorHAnsi" w:hAnsiTheme="minorHAnsi" w:cstheme="minorHAnsi"/>
          <w:noProof/>
        </w:rPr>
        <w:drawing>
          <wp:anchor distT="0" distB="0" distL="114300" distR="114300" simplePos="0" relativeHeight="251704320" behindDoc="1" locked="0" layoutInCell="1" allowOverlap="1">
            <wp:simplePos x="0" y="0"/>
            <wp:positionH relativeFrom="column">
              <wp:posOffset>4936490</wp:posOffset>
            </wp:positionH>
            <wp:positionV relativeFrom="paragraph">
              <wp:posOffset>44450</wp:posOffset>
            </wp:positionV>
            <wp:extent cx="2021840" cy="1797685"/>
            <wp:effectExtent l="0" t="0" r="0" b="0"/>
            <wp:wrapTight wrapText="bothSides">
              <wp:wrapPolygon edited="0">
                <wp:start x="0" y="0"/>
                <wp:lineTo x="0" y="21287"/>
                <wp:lineTo x="21369" y="21287"/>
                <wp:lineTo x="21369" y="0"/>
                <wp:lineTo x="0" y="0"/>
              </wp:wrapPolygon>
            </wp:wrapTight>
            <wp:docPr id="3805" name="Image 3805" descr="amar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rrage"/>
                    <pic:cNvPicPr>
                      <a:picLocks noChangeAspect="1" noChangeArrowheads="1"/>
                    </pic:cNvPicPr>
                  </pic:nvPicPr>
                  <pic:blipFill>
                    <a:blip r:embed="rId25" cstate="print">
                      <a:extLst>
                        <a:ext uri="{28A0092B-C50C-407E-A947-70E740481C1C}">
                          <a14:useLocalDpi xmlns:a14="http://schemas.microsoft.com/office/drawing/2010/main" val="0"/>
                        </a:ext>
                      </a:extLst>
                    </a:blip>
                    <a:srcRect r="2731"/>
                    <a:stretch>
                      <a:fillRect/>
                    </a:stretch>
                  </pic:blipFill>
                  <pic:spPr bwMode="auto">
                    <a:xfrm>
                      <a:off x="0" y="0"/>
                      <a:ext cx="2021840" cy="1797685"/>
                    </a:xfrm>
                    <a:prstGeom prst="rect">
                      <a:avLst/>
                    </a:prstGeom>
                    <a:noFill/>
                    <a:ln>
                      <a:noFill/>
                    </a:ln>
                  </pic:spPr>
                </pic:pic>
              </a:graphicData>
            </a:graphic>
          </wp:anchor>
        </w:drawing>
      </w:r>
      <w:r w:rsidRPr="00174B8A">
        <w:rPr>
          <w:rFonts w:asciiTheme="minorHAnsi" w:hAnsiTheme="minorHAnsi" w:cstheme="minorHAnsi"/>
          <w:sz w:val="24"/>
        </w:rPr>
        <w:t xml:space="preserve">On modélise cette action mécanique par une force. Une force est toujours appliquée en un point. </w:t>
      </w:r>
      <w:r w:rsidRPr="00153448">
        <w:rPr>
          <w:rFonts w:asciiTheme="minorHAnsi" w:hAnsiTheme="minorHAnsi" w:cstheme="minorHAnsi"/>
          <w:sz w:val="24"/>
        </w:rPr>
        <w:t>Elle est caractérisée géométriquement par un vecteur :</w:t>
      </w:r>
    </w:p>
    <w:p w:rsidR="00174B8A" w:rsidRPr="00174B8A" w:rsidRDefault="00174B8A" w:rsidP="00174B8A">
      <w:pPr>
        <w:widowControl w:val="0"/>
        <w:numPr>
          <w:ilvl w:val="0"/>
          <w:numId w:val="27"/>
        </w:numPr>
        <w:tabs>
          <w:tab w:val="num" w:pos="3119"/>
        </w:tabs>
        <w:spacing w:after="120"/>
        <w:ind w:firstLine="1974"/>
        <w:jc w:val="both"/>
        <w:rPr>
          <w:rFonts w:asciiTheme="minorHAnsi" w:hAnsiTheme="minorHAnsi" w:cstheme="minorHAnsi"/>
          <w:sz w:val="24"/>
        </w:rPr>
      </w:pPr>
      <w:proofErr w:type="gramStart"/>
      <w:r w:rsidRPr="00174B8A">
        <w:rPr>
          <w:rFonts w:asciiTheme="minorHAnsi" w:hAnsiTheme="minorHAnsi" w:cstheme="minorHAnsi"/>
          <w:b/>
          <w:sz w:val="24"/>
        </w:rPr>
        <w:t>point</w:t>
      </w:r>
      <w:proofErr w:type="gramEnd"/>
      <w:r w:rsidRPr="00174B8A">
        <w:rPr>
          <w:rFonts w:asciiTheme="minorHAnsi" w:hAnsiTheme="minorHAnsi" w:cstheme="minorHAnsi"/>
          <w:b/>
          <w:sz w:val="24"/>
        </w:rPr>
        <w:t xml:space="preserve"> d’application :</w:t>
      </w:r>
      <w:r w:rsidRPr="00174B8A">
        <w:rPr>
          <w:rFonts w:asciiTheme="minorHAnsi" w:hAnsiTheme="minorHAnsi" w:cstheme="minorHAnsi"/>
          <w:sz w:val="24"/>
        </w:rPr>
        <w:t xml:space="preserve"> le point A</w:t>
      </w:r>
    </w:p>
    <w:p w:rsidR="00174B8A" w:rsidRPr="00174B8A" w:rsidRDefault="00174B8A" w:rsidP="00174B8A">
      <w:pPr>
        <w:widowControl w:val="0"/>
        <w:numPr>
          <w:ilvl w:val="0"/>
          <w:numId w:val="27"/>
        </w:numPr>
        <w:tabs>
          <w:tab w:val="num" w:pos="3119"/>
        </w:tabs>
        <w:spacing w:after="120"/>
        <w:ind w:firstLine="1974"/>
        <w:jc w:val="both"/>
        <w:rPr>
          <w:rFonts w:asciiTheme="minorHAnsi" w:hAnsiTheme="minorHAnsi" w:cstheme="minorHAnsi"/>
          <w:sz w:val="24"/>
        </w:rPr>
      </w:pPr>
      <w:proofErr w:type="gramStart"/>
      <w:r w:rsidRPr="00174B8A">
        <w:rPr>
          <w:rFonts w:asciiTheme="minorHAnsi" w:hAnsiTheme="minorHAnsi" w:cstheme="minorHAnsi"/>
          <w:b/>
          <w:sz w:val="24"/>
        </w:rPr>
        <w:t>direction</w:t>
      </w:r>
      <w:proofErr w:type="gramEnd"/>
      <w:r w:rsidRPr="00174B8A">
        <w:rPr>
          <w:rFonts w:asciiTheme="minorHAnsi" w:hAnsiTheme="minorHAnsi" w:cstheme="minorHAnsi"/>
          <w:b/>
          <w:sz w:val="24"/>
        </w:rPr>
        <w:t xml:space="preserve"> (ou support) :</w:t>
      </w:r>
      <w:r w:rsidRPr="00174B8A">
        <w:rPr>
          <w:rFonts w:asciiTheme="minorHAnsi" w:hAnsiTheme="minorHAnsi" w:cstheme="minorHAnsi"/>
          <w:sz w:val="24"/>
        </w:rPr>
        <w:t xml:space="preserve"> la corde</w:t>
      </w:r>
    </w:p>
    <w:p w:rsidR="00174B8A" w:rsidRPr="00174B8A" w:rsidRDefault="00174B8A" w:rsidP="00174B8A">
      <w:pPr>
        <w:widowControl w:val="0"/>
        <w:numPr>
          <w:ilvl w:val="0"/>
          <w:numId w:val="27"/>
        </w:numPr>
        <w:tabs>
          <w:tab w:val="num" w:pos="3119"/>
        </w:tabs>
        <w:spacing w:after="120"/>
        <w:ind w:firstLine="1974"/>
        <w:jc w:val="both"/>
        <w:rPr>
          <w:rFonts w:asciiTheme="minorHAnsi" w:hAnsiTheme="minorHAnsi" w:cstheme="minorHAnsi"/>
          <w:sz w:val="24"/>
          <w:lang w:val="en-US"/>
        </w:rPr>
      </w:pPr>
      <w:proofErr w:type="gramStart"/>
      <w:r w:rsidRPr="00174B8A">
        <w:rPr>
          <w:rFonts w:asciiTheme="minorHAnsi" w:hAnsiTheme="minorHAnsi" w:cstheme="minorHAnsi"/>
          <w:b/>
          <w:sz w:val="24"/>
          <w:lang w:val="en-US"/>
        </w:rPr>
        <w:t>sens :</w:t>
      </w:r>
      <w:proofErr w:type="gramEnd"/>
      <w:r w:rsidRPr="00174B8A">
        <w:rPr>
          <w:rFonts w:asciiTheme="minorHAnsi" w:hAnsiTheme="minorHAnsi" w:cstheme="minorHAnsi"/>
          <w:sz w:val="24"/>
          <w:lang w:val="en-US"/>
        </w:rPr>
        <w:t xml:space="preserve"> vers le bateau</w:t>
      </w:r>
    </w:p>
    <w:p w:rsidR="00174B8A" w:rsidRPr="00174B8A" w:rsidRDefault="00174B8A" w:rsidP="00174B8A">
      <w:pPr>
        <w:widowControl w:val="0"/>
        <w:numPr>
          <w:ilvl w:val="0"/>
          <w:numId w:val="27"/>
        </w:numPr>
        <w:tabs>
          <w:tab w:val="num" w:pos="3119"/>
        </w:tabs>
        <w:ind w:firstLine="1974"/>
        <w:jc w:val="both"/>
        <w:rPr>
          <w:rFonts w:asciiTheme="minorHAnsi" w:hAnsiTheme="minorHAnsi" w:cstheme="minorHAnsi"/>
          <w:sz w:val="24"/>
        </w:rPr>
      </w:pPr>
      <w:proofErr w:type="gramStart"/>
      <w:r w:rsidRPr="00174B8A">
        <w:rPr>
          <w:rFonts w:asciiTheme="minorHAnsi" w:hAnsiTheme="minorHAnsi" w:cstheme="minorHAnsi"/>
          <w:b/>
          <w:sz w:val="24"/>
        </w:rPr>
        <w:t>norme</w:t>
      </w:r>
      <w:proofErr w:type="gramEnd"/>
      <w:r w:rsidRPr="00174B8A">
        <w:rPr>
          <w:rFonts w:asciiTheme="minorHAnsi" w:hAnsiTheme="minorHAnsi" w:cstheme="minorHAnsi"/>
          <w:sz w:val="24"/>
        </w:rPr>
        <w:t xml:space="preserve"> (unité SI : le newton, symbole N).</w:t>
      </w:r>
    </w:p>
    <w:p w:rsidR="00174B8A" w:rsidRDefault="00174B8A" w:rsidP="00174B8A">
      <w:pPr>
        <w:ind w:firstLine="3828"/>
        <w:jc w:val="both"/>
        <w:rPr>
          <w:rStyle w:val="Style3"/>
          <w:rFonts w:asciiTheme="minorHAnsi" w:hAnsiTheme="minorHAnsi" w:cstheme="minorHAnsi"/>
          <w:sz w:val="24"/>
          <w:szCs w:val="24"/>
        </w:rPr>
      </w:pPr>
      <w:r>
        <w:rPr>
          <w:rFonts w:asciiTheme="minorHAnsi" w:hAnsiTheme="minorHAnsi" w:cstheme="minorHAnsi"/>
          <w:sz w:val="24"/>
        </w:rPr>
        <w:t>O</w:t>
      </w:r>
      <w:r w:rsidRPr="00174B8A">
        <w:rPr>
          <w:rFonts w:asciiTheme="minorHAnsi" w:hAnsiTheme="minorHAnsi" w:cstheme="minorHAnsi"/>
          <w:sz w:val="24"/>
        </w:rPr>
        <w:t>n la note :</w:t>
      </w:r>
      <w:r>
        <w:rPr>
          <w:rFonts w:asciiTheme="minorHAnsi" w:hAnsiTheme="minorHAnsi" w:cstheme="minorHAnsi"/>
          <w:sz w:val="24"/>
        </w:rPr>
        <w:t xml:space="preserve"> </w:t>
      </w:r>
      <m:oMath>
        <m:d>
          <m:dPr>
            <m:begChr m:val="‖"/>
            <m:endChr m:val="‖"/>
            <m:ctrlPr>
              <w:rPr>
                <w:rFonts w:ascii="Cambria Math" w:hAnsi="Cambria Math" w:cstheme="minorHAnsi"/>
                <w:i/>
                <w:color w:val="FF0000"/>
                <w:sz w:val="24"/>
              </w:rPr>
            </m:ctrlPr>
          </m:dPr>
          <m:e>
            <m:acc>
              <m:accPr>
                <m:chr m:val="⃗"/>
                <m:ctrlPr>
                  <w:rPr>
                    <w:rFonts w:ascii="Cambria Math" w:hAnsi="Cambria Math" w:cstheme="minorHAnsi"/>
                    <w:i/>
                    <w:color w:val="FF0000"/>
                    <w:sz w:val="24"/>
                  </w:rPr>
                </m:ctrlPr>
              </m:accPr>
              <m:e>
                <m:sSub>
                  <m:sSubPr>
                    <m:ctrlPr>
                      <w:rPr>
                        <w:rFonts w:ascii="Cambria Math" w:hAnsi="Cambria Math" w:cstheme="minorHAnsi"/>
                        <w:i/>
                        <w:color w:val="FF0000"/>
                        <w:sz w:val="24"/>
                      </w:rPr>
                    </m:ctrlPr>
                  </m:sSubPr>
                  <m:e>
                    <m:r>
                      <w:rPr>
                        <w:rFonts w:ascii="Cambria Math" w:hAnsi="Cambria Math" w:cstheme="minorHAnsi"/>
                        <w:color w:val="FF0000"/>
                        <w:sz w:val="24"/>
                      </w:rPr>
                      <m:t>A</m:t>
                    </m:r>
                  </m:e>
                  <m:sub>
                    <m:r>
                      <w:rPr>
                        <w:rFonts w:ascii="Cambria Math" w:hAnsi="Cambria Math" w:cstheme="minorHAnsi"/>
                        <w:color w:val="FF0000"/>
                        <w:sz w:val="24"/>
                      </w:rPr>
                      <m:t>1/2</m:t>
                    </m:r>
                  </m:sub>
                </m:sSub>
              </m:e>
            </m:acc>
          </m:e>
        </m:d>
        <m:r>
          <w:rPr>
            <w:rFonts w:ascii="Cambria Math" w:hAnsi="Cambria Math" w:cstheme="minorHAnsi"/>
            <w:color w:val="FF0000"/>
            <w:sz w:val="24"/>
          </w:rPr>
          <m:t>=</m:t>
        </m:r>
        <m:sSub>
          <m:sSubPr>
            <m:ctrlPr>
              <w:rPr>
                <w:rFonts w:ascii="Cambria Math" w:hAnsi="Cambria Math" w:cstheme="minorHAnsi"/>
                <w:i/>
                <w:color w:val="FF0000"/>
                <w:sz w:val="24"/>
              </w:rPr>
            </m:ctrlPr>
          </m:sSubPr>
          <m:e>
            <m:r>
              <w:rPr>
                <w:rFonts w:ascii="Cambria Math" w:hAnsi="Cambria Math" w:cstheme="minorHAnsi"/>
                <w:color w:val="FF0000"/>
                <w:sz w:val="24"/>
              </w:rPr>
              <m:t>A</m:t>
            </m:r>
          </m:e>
          <m:sub>
            <m:r>
              <w:rPr>
                <w:rFonts w:ascii="Cambria Math" w:hAnsi="Cambria Math" w:cstheme="minorHAnsi"/>
                <w:color w:val="FF0000"/>
                <w:sz w:val="24"/>
              </w:rPr>
              <m:t>1/2</m:t>
            </m:r>
          </m:sub>
        </m:sSub>
      </m:oMath>
    </w:p>
    <w:p w:rsidR="00174B8A" w:rsidRDefault="00174B8A" w:rsidP="007771A3">
      <w:pPr>
        <w:ind w:firstLine="993"/>
        <w:jc w:val="both"/>
        <w:rPr>
          <w:rStyle w:val="Style3"/>
          <w:rFonts w:asciiTheme="minorHAnsi" w:hAnsiTheme="minorHAnsi" w:cstheme="minorHAnsi"/>
          <w:sz w:val="24"/>
          <w:szCs w:val="24"/>
        </w:rPr>
      </w:pPr>
    </w:p>
    <w:p w:rsidR="00B8261E" w:rsidRPr="0087418F" w:rsidRDefault="00174B8A" w:rsidP="00B8261E">
      <w:pPr>
        <w:tabs>
          <w:tab w:val="left" w:pos="1843"/>
        </w:tabs>
        <w:ind w:left="567" w:firstLine="567"/>
        <w:jc w:val="both"/>
        <w:rPr>
          <w:rFonts w:asciiTheme="minorHAnsi" w:hAnsiTheme="minorHAnsi" w:cstheme="minorHAnsi"/>
          <w:b/>
          <w:i/>
          <w:sz w:val="24"/>
        </w:rPr>
      </w:pPr>
      <w:r w:rsidRPr="0087418F">
        <w:rPr>
          <w:rFonts w:asciiTheme="minorHAnsi" w:hAnsiTheme="minorHAnsi" w:cstheme="minorHAnsi"/>
          <w:noProof/>
          <w:sz w:val="24"/>
          <w:szCs w:val="24"/>
        </w:rPr>
        <w:drawing>
          <wp:anchor distT="0" distB="0" distL="114300" distR="114300" simplePos="0" relativeHeight="251705344" behindDoc="1" locked="0" layoutInCell="1" allowOverlap="1">
            <wp:simplePos x="0" y="0"/>
            <wp:positionH relativeFrom="column">
              <wp:posOffset>4718685</wp:posOffset>
            </wp:positionH>
            <wp:positionV relativeFrom="paragraph">
              <wp:posOffset>39370</wp:posOffset>
            </wp:positionV>
            <wp:extent cx="2240915" cy="1740535"/>
            <wp:effectExtent l="19050" t="0" r="6985" b="0"/>
            <wp:wrapTight wrapText="bothSides">
              <wp:wrapPolygon edited="0">
                <wp:start x="-184" y="0"/>
                <wp:lineTo x="-184" y="21277"/>
                <wp:lineTo x="21667" y="21277"/>
                <wp:lineTo x="21667" y="0"/>
                <wp:lineTo x="-184" y="0"/>
              </wp:wrapPolygon>
            </wp:wrapTight>
            <wp:docPr id="22" name="Image 5" descr="charge liné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ge linéiqu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0915" cy="1740535"/>
                    </a:xfrm>
                    <a:prstGeom prst="rect">
                      <a:avLst/>
                    </a:prstGeom>
                    <a:noFill/>
                    <a:ln>
                      <a:noFill/>
                    </a:ln>
                  </pic:spPr>
                </pic:pic>
              </a:graphicData>
            </a:graphic>
          </wp:anchor>
        </w:drawing>
      </w:r>
      <w:r w:rsidR="00736F13">
        <w:rPr>
          <w:rFonts w:asciiTheme="minorHAnsi" w:hAnsiTheme="minorHAnsi" w:cstheme="minorHAnsi"/>
          <w:b/>
          <w:i/>
          <w:sz w:val="24"/>
        </w:rPr>
        <w:t>3</w:t>
      </w:r>
      <w:r w:rsidR="00B8261E" w:rsidRPr="0087418F">
        <w:rPr>
          <w:rFonts w:asciiTheme="minorHAnsi" w:hAnsiTheme="minorHAnsi" w:cstheme="minorHAnsi"/>
          <w:b/>
          <w:i/>
          <w:sz w:val="24"/>
        </w:rPr>
        <w:t>-1-2</w:t>
      </w:r>
      <w:r w:rsidR="00B8261E" w:rsidRPr="0087418F">
        <w:rPr>
          <w:rFonts w:asciiTheme="minorHAnsi" w:hAnsiTheme="minorHAnsi" w:cstheme="minorHAnsi"/>
          <w:b/>
          <w:i/>
          <w:sz w:val="24"/>
        </w:rPr>
        <w:tab/>
        <w:t>Charge linéique</w:t>
      </w:r>
    </w:p>
    <w:p w:rsidR="00B8261E" w:rsidRPr="0087418F" w:rsidRDefault="00B8261E" w:rsidP="00174B8A">
      <w:pPr>
        <w:autoSpaceDE w:val="0"/>
        <w:autoSpaceDN w:val="0"/>
        <w:adjustRightInd w:val="0"/>
        <w:spacing w:before="120"/>
        <w:ind w:left="1418" w:firstLine="425"/>
        <w:jc w:val="both"/>
        <w:rPr>
          <w:rFonts w:asciiTheme="minorHAnsi" w:hAnsiTheme="minorHAnsi" w:cstheme="minorHAnsi"/>
          <w:sz w:val="24"/>
          <w:szCs w:val="24"/>
        </w:rPr>
      </w:pPr>
      <w:r w:rsidRPr="0087418F">
        <w:rPr>
          <w:rFonts w:asciiTheme="minorHAnsi" w:hAnsiTheme="minorHAnsi" w:cstheme="minorHAnsi"/>
          <w:sz w:val="24"/>
          <w:szCs w:val="24"/>
        </w:rPr>
        <w:t>La force F appliquée sur le dessus du tube se répartie suivant une ligne au niveau de la table, cette charge lin</w:t>
      </w:r>
      <w:r w:rsidR="008F7E42">
        <w:rPr>
          <w:rFonts w:asciiTheme="minorHAnsi" w:hAnsiTheme="minorHAnsi" w:cstheme="minorHAnsi"/>
          <w:sz w:val="24"/>
          <w:szCs w:val="24"/>
        </w:rPr>
        <w:t>éique peut être uniforme ou pas</w:t>
      </w:r>
      <w:r w:rsidRPr="0087418F">
        <w:rPr>
          <w:rFonts w:asciiTheme="minorHAnsi" w:hAnsiTheme="minorHAnsi" w:cstheme="minorHAnsi"/>
          <w:sz w:val="24"/>
          <w:szCs w:val="24"/>
        </w:rPr>
        <w:t>.</w:t>
      </w:r>
    </w:p>
    <w:p w:rsidR="00B8261E" w:rsidRPr="0087418F" w:rsidRDefault="00B8261E" w:rsidP="00B8261E">
      <w:pPr>
        <w:autoSpaceDE w:val="0"/>
        <w:autoSpaceDN w:val="0"/>
        <w:adjustRightInd w:val="0"/>
        <w:ind w:left="1418" w:firstLine="283"/>
        <w:jc w:val="center"/>
        <w:rPr>
          <w:rFonts w:asciiTheme="minorHAnsi" w:hAnsiTheme="minorHAnsi" w:cstheme="minorHAnsi"/>
          <w:sz w:val="24"/>
          <w:szCs w:val="24"/>
        </w:rPr>
      </w:pPr>
    </w:p>
    <w:p w:rsidR="00B8261E" w:rsidRDefault="00B8261E" w:rsidP="00B8261E">
      <w:pPr>
        <w:autoSpaceDE w:val="0"/>
        <w:autoSpaceDN w:val="0"/>
        <w:adjustRightInd w:val="0"/>
        <w:ind w:left="1418" w:firstLine="283"/>
        <w:rPr>
          <w:rFonts w:asciiTheme="minorHAnsi" w:hAnsiTheme="minorHAnsi" w:cstheme="minorHAnsi"/>
          <w:sz w:val="24"/>
          <w:szCs w:val="24"/>
        </w:rPr>
      </w:pPr>
    </w:p>
    <w:p w:rsidR="00174B8A" w:rsidRDefault="00174B8A" w:rsidP="00B8261E">
      <w:pPr>
        <w:autoSpaceDE w:val="0"/>
        <w:autoSpaceDN w:val="0"/>
        <w:adjustRightInd w:val="0"/>
        <w:ind w:left="1418" w:firstLine="283"/>
        <w:rPr>
          <w:rFonts w:asciiTheme="minorHAnsi" w:hAnsiTheme="minorHAnsi" w:cstheme="minorHAnsi"/>
          <w:sz w:val="24"/>
          <w:szCs w:val="24"/>
        </w:rPr>
      </w:pPr>
    </w:p>
    <w:p w:rsidR="00B8261E" w:rsidRPr="0087418F" w:rsidRDefault="00B8261E" w:rsidP="00B8261E">
      <w:pPr>
        <w:autoSpaceDE w:val="0"/>
        <w:autoSpaceDN w:val="0"/>
        <w:adjustRightInd w:val="0"/>
        <w:ind w:left="1418" w:firstLine="283"/>
        <w:rPr>
          <w:rFonts w:asciiTheme="minorHAnsi" w:hAnsiTheme="minorHAnsi" w:cstheme="minorHAnsi"/>
          <w:sz w:val="24"/>
          <w:szCs w:val="24"/>
        </w:rPr>
      </w:pPr>
    </w:p>
    <w:p w:rsidR="00B8261E" w:rsidRPr="0087418F" w:rsidRDefault="00736F13" w:rsidP="00B8261E">
      <w:pPr>
        <w:tabs>
          <w:tab w:val="left" w:pos="1843"/>
        </w:tabs>
        <w:ind w:left="567" w:firstLine="567"/>
        <w:jc w:val="both"/>
        <w:rPr>
          <w:rFonts w:asciiTheme="minorHAnsi" w:hAnsiTheme="minorHAnsi" w:cstheme="minorHAnsi"/>
          <w:b/>
          <w:i/>
          <w:sz w:val="24"/>
        </w:rPr>
      </w:pPr>
      <w:r>
        <w:rPr>
          <w:rFonts w:asciiTheme="minorHAnsi" w:hAnsiTheme="minorHAnsi" w:cstheme="minorHAnsi"/>
          <w:b/>
          <w:i/>
          <w:sz w:val="24"/>
        </w:rPr>
        <w:t>3</w:t>
      </w:r>
      <w:r w:rsidR="00B8261E" w:rsidRPr="0087418F">
        <w:rPr>
          <w:rFonts w:asciiTheme="minorHAnsi" w:hAnsiTheme="minorHAnsi" w:cstheme="minorHAnsi"/>
          <w:b/>
          <w:i/>
          <w:sz w:val="24"/>
        </w:rPr>
        <w:t>-1-3</w:t>
      </w:r>
      <w:r w:rsidR="00B8261E" w:rsidRPr="0087418F">
        <w:rPr>
          <w:rFonts w:asciiTheme="minorHAnsi" w:hAnsiTheme="minorHAnsi" w:cstheme="minorHAnsi"/>
          <w:b/>
          <w:i/>
          <w:sz w:val="24"/>
        </w:rPr>
        <w:tab/>
        <w:t>Charge surfacique</w:t>
      </w:r>
    </w:p>
    <w:p w:rsidR="00B8261E" w:rsidRPr="0087418F" w:rsidRDefault="00B8261E" w:rsidP="00B8261E">
      <w:pPr>
        <w:widowControl w:val="0"/>
        <w:ind w:left="1134"/>
        <w:jc w:val="both"/>
        <w:rPr>
          <w:rFonts w:asciiTheme="minorHAnsi" w:hAnsiTheme="minorHAnsi" w:cstheme="minorHAnsi"/>
          <w:sz w:val="24"/>
        </w:rPr>
      </w:pPr>
    </w:p>
    <w:p w:rsidR="00B8261E" w:rsidRPr="0087418F" w:rsidRDefault="00B8261E" w:rsidP="00B8261E">
      <w:pPr>
        <w:pStyle w:val="Corpsdetexte3"/>
        <w:rPr>
          <w:rFonts w:asciiTheme="minorHAnsi" w:hAnsiTheme="minorHAnsi" w:cstheme="minorHAnsi"/>
          <w:b/>
          <w:bCs/>
          <w:i/>
          <w:iCs/>
          <w:sz w:val="24"/>
          <w:szCs w:val="24"/>
        </w:rPr>
      </w:pPr>
      <w:r w:rsidRPr="0087418F">
        <w:rPr>
          <w:rFonts w:asciiTheme="minorHAnsi" w:hAnsiTheme="minorHAnsi" w:cstheme="minorHAnsi"/>
          <w:noProof/>
        </w:rPr>
        <w:drawing>
          <wp:anchor distT="0" distB="0" distL="114300" distR="114300" simplePos="0" relativeHeight="251665408" behindDoc="1" locked="0" layoutInCell="1" allowOverlap="1">
            <wp:simplePos x="0" y="0"/>
            <wp:positionH relativeFrom="column">
              <wp:posOffset>195580</wp:posOffset>
            </wp:positionH>
            <wp:positionV relativeFrom="paragraph">
              <wp:posOffset>104140</wp:posOffset>
            </wp:positionV>
            <wp:extent cx="2567940" cy="1720850"/>
            <wp:effectExtent l="19050" t="0" r="3810" b="0"/>
            <wp:wrapTight wrapText="bothSides">
              <wp:wrapPolygon edited="0">
                <wp:start x="-160" y="0"/>
                <wp:lineTo x="-160" y="21281"/>
                <wp:lineTo x="21632" y="21281"/>
                <wp:lineTo x="21632" y="0"/>
                <wp:lineTo x="-160" y="0"/>
              </wp:wrapPolygon>
            </wp:wrapTight>
            <wp:docPr id="2259" name="Image 2259" descr="vér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vérin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940" cy="1720850"/>
                    </a:xfrm>
                    <a:prstGeom prst="rect">
                      <a:avLst/>
                    </a:prstGeom>
                    <a:noFill/>
                    <a:ln>
                      <a:noFill/>
                    </a:ln>
                  </pic:spPr>
                </pic:pic>
              </a:graphicData>
            </a:graphic>
          </wp:anchor>
        </w:drawing>
      </w:r>
      <w:r w:rsidRPr="0087418F">
        <w:rPr>
          <w:rFonts w:asciiTheme="minorHAnsi" w:hAnsiTheme="minorHAnsi" w:cstheme="minorHAnsi"/>
          <w:b/>
          <w:bCs/>
          <w:i/>
          <w:iCs/>
          <w:sz w:val="24"/>
          <w:szCs w:val="24"/>
        </w:rPr>
        <w:t>Action mécanique exercée par l’air comprimé (ou l’huile) dans la chambre d’un vérin</w:t>
      </w:r>
      <w:r w:rsidR="00516083">
        <w:rPr>
          <w:rFonts w:asciiTheme="minorHAnsi" w:hAnsiTheme="minorHAnsi" w:cstheme="minorHAnsi"/>
          <w:b/>
          <w:bCs/>
          <w:i/>
          <w:iCs/>
          <w:sz w:val="24"/>
          <w:szCs w:val="24"/>
        </w:rPr>
        <w:t xml:space="preserve"> :</w:t>
      </w:r>
    </w:p>
    <w:p w:rsidR="00174B8A" w:rsidRPr="00174B8A" w:rsidRDefault="00174B8A" w:rsidP="00516083">
      <w:pPr>
        <w:spacing w:after="120"/>
        <w:ind w:left="992" w:firstLine="142"/>
        <w:jc w:val="both"/>
        <w:rPr>
          <w:rFonts w:asciiTheme="minorHAnsi" w:hAnsiTheme="minorHAnsi" w:cstheme="minorHAnsi"/>
          <w:sz w:val="24"/>
        </w:rPr>
      </w:pPr>
      <w:r w:rsidRPr="00174B8A">
        <w:rPr>
          <w:rFonts w:asciiTheme="minorHAnsi" w:hAnsiTheme="minorHAnsi" w:cstheme="minorHAnsi"/>
          <w:sz w:val="24"/>
        </w:rPr>
        <w:t>L’action mécanique répartie sur la surface est modélisée par une pression (en Pascal, symbole Pa = N</w:t>
      </w:r>
      <w:r w:rsidR="008F7E42">
        <w:rPr>
          <w:rFonts w:asciiTheme="minorHAnsi" w:hAnsiTheme="minorHAnsi" w:cstheme="minorHAnsi"/>
          <w:sz w:val="24"/>
        </w:rPr>
        <w:t>·</w:t>
      </w:r>
      <w:r w:rsidRPr="00174B8A">
        <w:rPr>
          <w:rFonts w:asciiTheme="minorHAnsi" w:hAnsiTheme="minorHAnsi" w:cstheme="minorHAnsi"/>
          <w:sz w:val="24"/>
        </w:rPr>
        <w:t>m</w:t>
      </w:r>
      <w:r w:rsidR="008F7E42">
        <w:rPr>
          <w:rFonts w:asciiTheme="minorHAnsi" w:hAnsiTheme="minorHAnsi" w:cstheme="minorHAnsi"/>
          <w:sz w:val="24"/>
          <w:vertAlign w:val="superscript"/>
        </w:rPr>
        <w:t>-2</w:t>
      </w:r>
      <w:r w:rsidRPr="00174B8A">
        <w:rPr>
          <w:rFonts w:asciiTheme="minorHAnsi" w:hAnsiTheme="minorHAnsi" w:cstheme="minorHAnsi"/>
          <w:sz w:val="24"/>
        </w:rPr>
        <w:t>).</w:t>
      </w:r>
    </w:p>
    <w:p w:rsidR="00174B8A" w:rsidRPr="00174B8A" w:rsidRDefault="00174B8A" w:rsidP="00174B8A">
      <w:pPr>
        <w:spacing w:after="120"/>
        <w:ind w:left="992" w:firstLine="142"/>
        <w:jc w:val="both"/>
        <w:rPr>
          <w:rFonts w:asciiTheme="minorHAnsi" w:hAnsiTheme="minorHAnsi" w:cstheme="minorHAnsi"/>
          <w:sz w:val="24"/>
        </w:rPr>
      </w:pPr>
      <w:r w:rsidRPr="00174B8A">
        <w:rPr>
          <w:rFonts w:asciiTheme="minorHAnsi" w:hAnsiTheme="minorHAnsi" w:cstheme="minorHAnsi"/>
          <w:sz w:val="24"/>
        </w:rPr>
        <w:t>On calculera la force résultante par la formule :</w:t>
      </w:r>
    </w:p>
    <w:p w:rsidR="00174B8A" w:rsidRPr="00516083" w:rsidRDefault="00174B8A" w:rsidP="00174B8A">
      <w:pPr>
        <w:ind w:left="993" w:firstLine="2693"/>
        <w:jc w:val="both"/>
        <w:rPr>
          <w:rFonts w:asciiTheme="minorHAnsi" w:hAnsiTheme="minorHAnsi" w:cstheme="minorHAnsi"/>
          <w:b/>
          <w:color w:val="FF0000"/>
          <w:sz w:val="32"/>
        </w:rPr>
      </w:pPr>
      <m:oMathPara>
        <m:oMath>
          <m:r>
            <m:rPr>
              <m:sty m:val="bi"/>
            </m:rPr>
            <w:rPr>
              <w:rFonts w:ascii="Cambria Math" w:hAnsi="Cambria Math" w:cstheme="minorHAnsi"/>
              <w:color w:val="FF0000"/>
              <w:sz w:val="32"/>
            </w:rPr>
            <m:t>F = p × S</m:t>
          </m:r>
        </m:oMath>
      </m:oMathPara>
    </w:p>
    <w:p w:rsidR="00174B8A" w:rsidRPr="001572EA" w:rsidRDefault="009020FF" w:rsidP="001572EA">
      <w:pPr>
        <w:ind w:left="3686" w:hanging="992"/>
        <w:jc w:val="both"/>
        <w:rPr>
          <w:rFonts w:asciiTheme="minorHAnsi" w:hAnsiTheme="minorHAnsi" w:cstheme="minorHAnsi"/>
          <w:b/>
          <w:sz w:val="24"/>
        </w:rPr>
      </w:pPr>
      <m:oMath>
        <m:d>
          <m:dPr>
            <m:begChr m:val="["/>
            <m:endChr m:val="]"/>
            <m:ctrlPr>
              <w:rPr>
                <w:rFonts w:ascii="Cambria Math" w:hAnsi="Cambria Math" w:cstheme="minorHAnsi"/>
                <w:b/>
                <w:i/>
                <w:sz w:val="28"/>
              </w:rPr>
            </m:ctrlPr>
          </m:dPr>
          <m:e>
            <m:r>
              <m:rPr>
                <m:nor/>
              </m:rPr>
              <w:rPr>
                <w:rFonts w:ascii="Cambria Math" w:hAnsi="Cambria Math" w:cstheme="minorHAnsi"/>
                <w:b/>
                <w:sz w:val="28"/>
              </w:rPr>
              <m:t>N</m:t>
            </m:r>
          </m:e>
        </m:d>
        <m:r>
          <m:rPr>
            <m:sty m:val="bi"/>
          </m:rPr>
          <w:rPr>
            <w:rFonts w:ascii="Cambria Math" w:hAnsi="Cambria Math" w:cstheme="minorHAnsi"/>
            <w:sz w:val="28"/>
          </w:rPr>
          <m:t xml:space="preserve">      </m:t>
        </m:r>
        <m:d>
          <m:dPr>
            <m:begChr m:val="["/>
            <m:endChr m:val="]"/>
            <m:ctrlPr>
              <w:rPr>
                <w:rFonts w:ascii="Cambria Math" w:hAnsi="Cambria Math" w:cstheme="minorHAnsi"/>
                <w:b/>
                <w:sz w:val="28"/>
              </w:rPr>
            </m:ctrlPr>
          </m:dPr>
          <m:e>
            <m:r>
              <m:rPr>
                <m:nor/>
              </m:rPr>
              <w:rPr>
                <w:rFonts w:ascii="Cambria Math" w:hAnsi="Cambria Math" w:cstheme="minorHAnsi"/>
                <w:b/>
                <w:sz w:val="28"/>
              </w:rPr>
              <m:t>Pa</m:t>
            </m:r>
          </m:e>
        </m:d>
        <m:r>
          <m:rPr>
            <m:sty m:val="bi"/>
          </m:rPr>
          <w:rPr>
            <w:rFonts w:ascii="Cambria Math" w:hAnsi="Cambria Math" w:cstheme="minorHAnsi"/>
            <w:sz w:val="28"/>
          </w:rPr>
          <m:t xml:space="preserve">    </m:t>
        </m:r>
        <m:d>
          <m:dPr>
            <m:begChr m:val="["/>
            <m:endChr m:val="]"/>
            <m:ctrlPr>
              <w:rPr>
                <w:rFonts w:ascii="Cambria Math" w:hAnsi="Cambria Math" w:cstheme="minorHAnsi"/>
                <w:b/>
                <w:i/>
                <w:sz w:val="28"/>
              </w:rPr>
            </m:ctrlPr>
          </m:dPr>
          <m:e>
            <m:sSup>
              <m:sSupPr>
                <m:ctrlPr>
                  <w:rPr>
                    <w:rFonts w:ascii="Cambria Math" w:hAnsi="Cambria Math" w:cstheme="minorHAnsi"/>
                    <w:b/>
                    <w:i/>
                    <w:sz w:val="28"/>
                  </w:rPr>
                </m:ctrlPr>
              </m:sSupPr>
              <m:e>
                <m:r>
                  <m:rPr>
                    <m:nor/>
                  </m:rPr>
                  <w:rPr>
                    <w:rFonts w:ascii="Cambria Math" w:hAnsi="Cambria Math" w:cstheme="minorHAnsi"/>
                    <w:b/>
                    <w:sz w:val="28"/>
                  </w:rPr>
                  <m:t>m</m:t>
                </m:r>
              </m:e>
              <m:sup>
                <m:r>
                  <m:rPr>
                    <m:nor/>
                  </m:rPr>
                  <w:rPr>
                    <w:rFonts w:ascii="Cambria Math" w:hAnsi="Cambria Math" w:cstheme="minorHAnsi"/>
                    <w:b/>
                    <w:sz w:val="28"/>
                  </w:rPr>
                  <m:t>2</m:t>
                </m:r>
              </m:sup>
            </m:sSup>
          </m:e>
        </m:d>
      </m:oMath>
      <w:r w:rsidR="001572EA">
        <w:rPr>
          <w:rFonts w:asciiTheme="minorHAnsi" w:hAnsiTheme="minorHAnsi" w:cstheme="minorHAnsi"/>
          <w:b/>
          <w:sz w:val="32"/>
        </w:rPr>
        <w:t xml:space="preserve"> </w:t>
      </w:r>
      <w:r w:rsidR="00D70E42">
        <w:rPr>
          <w:rFonts w:asciiTheme="minorHAnsi" w:hAnsiTheme="minorHAnsi" w:cstheme="minorHAnsi"/>
          <w:b/>
          <w:sz w:val="32"/>
        </w:rPr>
        <w:t xml:space="preserve">   </w:t>
      </w:r>
      <w:r w:rsidR="001572EA">
        <w:rPr>
          <w:rFonts w:asciiTheme="minorHAnsi" w:hAnsiTheme="minorHAnsi" w:cstheme="minorHAnsi"/>
          <w:sz w:val="24"/>
        </w:rPr>
        <w:sym w:font="Wingdings" w:char="F0E8"/>
      </w:r>
      <w:r w:rsidR="001572EA">
        <w:rPr>
          <w:rFonts w:asciiTheme="minorHAnsi" w:hAnsiTheme="minorHAnsi" w:cstheme="minorHAnsi"/>
          <w:sz w:val="24"/>
        </w:rPr>
        <w:t xml:space="preserve"> </w:t>
      </w:r>
      <w:proofErr w:type="gramStart"/>
      <w:r w:rsidR="00174B8A" w:rsidRPr="00174B8A">
        <w:rPr>
          <w:rFonts w:asciiTheme="minorHAnsi" w:hAnsiTheme="minorHAnsi" w:cstheme="minorHAnsi"/>
          <w:sz w:val="24"/>
        </w:rPr>
        <w:t>unités</w:t>
      </w:r>
      <w:proofErr w:type="gramEnd"/>
      <w:r w:rsidR="00174B8A" w:rsidRPr="00174B8A">
        <w:rPr>
          <w:rFonts w:asciiTheme="minorHAnsi" w:hAnsiTheme="minorHAnsi" w:cstheme="minorHAnsi"/>
          <w:sz w:val="24"/>
        </w:rPr>
        <w:t xml:space="preserve"> SI</w:t>
      </w:r>
    </w:p>
    <w:p w:rsidR="00174B8A" w:rsidRPr="00174B8A" w:rsidRDefault="00174B8A" w:rsidP="00516083">
      <w:pPr>
        <w:pStyle w:val="Corpsdetexte3"/>
        <w:ind w:firstLine="2127"/>
        <w:rPr>
          <w:rFonts w:asciiTheme="minorHAnsi" w:hAnsiTheme="minorHAnsi" w:cstheme="minorHAnsi"/>
          <w:b/>
          <w:bCs/>
          <w:i/>
          <w:iCs/>
          <w:sz w:val="24"/>
          <w:szCs w:val="24"/>
        </w:rPr>
      </w:pPr>
      <w:proofErr w:type="gramStart"/>
      <w:r w:rsidRPr="00174B8A">
        <w:rPr>
          <w:rFonts w:asciiTheme="minorHAnsi" w:hAnsiTheme="minorHAnsi" w:cstheme="minorHAnsi"/>
          <w:sz w:val="24"/>
        </w:rPr>
        <w:t>ou</w:t>
      </w:r>
      <w:proofErr w:type="gramEnd"/>
      <w:r w:rsidRPr="00174B8A">
        <w:rPr>
          <w:rFonts w:asciiTheme="minorHAnsi" w:hAnsiTheme="minorHAnsi" w:cstheme="minorHAnsi"/>
          <w:sz w:val="24"/>
        </w:rPr>
        <w:t xml:space="preserve"> </w:t>
      </w:r>
      <m:oMath>
        <m:d>
          <m:dPr>
            <m:begChr m:val="["/>
            <m:endChr m:val="]"/>
            <m:ctrlPr>
              <w:rPr>
                <w:rFonts w:ascii="Cambria Math" w:hAnsi="Cambria Math" w:cstheme="minorHAnsi"/>
                <w:b/>
                <w:i/>
                <w:sz w:val="28"/>
              </w:rPr>
            </m:ctrlPr>
          </m:dPr>
          <m:e>
            <m:r>
              <m:rPr>
                <m:nor/>
              </m:rPr>
              <w:rPr>
                <w:rFonts w:ascii="Cambria Math" w:hAnsi="Cambria Math" w:cstheme="minorHAnsi"/>
                <w:b/>
                <w:sz w:val="28"/>
              </w:rPr>
              <m:t>DaN</m:t>
            </m:r>
          </m:e>
        </m:d>
        <m:r>
          <m:rPr>
            <m:sty m:val="bi"/>
          </m:rPr>
          <w:rPr>
            <w:rFonts w:ascii="Cambria Math" w:hAnsi="Cambria Math" w:cstheme="minorHAnsi"/>
            <w:sz w:val="28"/>
          </w:rPr>
          <m:t xml:space="preserve">     </m:t>
        </m:r>
        <m:d>
          <m:dPr>
            <m:begChr m:val="["/>
            <m:endChr m:val="]"/>
            <m:ctrlPr>
              <w:rPr>
                <w:rFonts w:ascii="Cambria Math" w:hAnsi="Cambria Math" w:cstheme="minorHAnsi"/>
                <w:b/>
                <w:sz w:val="28"/>
              </w:rPr>
            </m:ctrlPr>
          </m:dPr>
          <m:e>
            <m:r>
              <m:rPr>
                <m:nor/>
              </m:rPr>
              <w:rPr>
                <w:rFonts w:ascii="Cambria Math" w:hAnsi="Cambria Math" w:cstheme="minorHAnsi"/>
                <w:b/>
                <w:sz w:val="28"/>
              </w:rPr>
              <m:t>bar</m:t>
            </m:r>
          </m:e>
        </m:d>
        <m:r>
          <m:rPr>
            <m:sty m:val="bi"/>
          </m:rPr>
          <w:rPr>
            <w:rFonts w:ascii="Cambria Math" w:hAnsi="Cambria Math" w:cstheme="minorHAnsi"/>
            <w:sz w:val="28"/>
          </w:rPr>
          <m:t xml:space="preserve">   </m:t>
        </m:r>
        <m:d>
          <m:dPr>
            <m:begChr m:val="["/>
            <m:endChr m:val="]"/>
            <m:ctrlPr>
              <w:rPr>
                <w:rFonts w:ascii="Cambria Math" w:hAnsi="Cambria Math" w:cstheme="minorHAnsi"/>
                <w:b/>
                <w:i/>
                <w:sz w:val="28"/>
              </w:rPr>
            </m:ctrlPr>
          </m:dPr>
          <m:e>
            <m:sSup>
              <m:sSupPr>
                <m:ctrlPr>
                  <w:rPr>
                    <w:rFonts w:ascii="Cambria Math" w:hAnsi="Cambria Math" w:cstheme="minorHAnsi"/>
                    <w:b/>
                    <w:i/>
                    <w:sz w:val="28"/>
                  </w:rPr>
                </m:ctrlPr>
              </m:sSupPr>
              <m:e>
                <m:r>
                  <m:rPr>
                    <m:nor/>
                  </m:rPr>
                  <w:rPr>
                    <w:rFonts w:ascii="Cambria Math" w:hAnsi="Cambria Math" w:cstheme="minorHAnsi"/>
                    <w:b/>
                    <w:sz w:val="28"/>
                  </w:rPr>
                  <m:t>cm</m:t>
                </m:r>
              </m:e>
              <m:sup>
                <m:r>
                  <m:rPr>
                    <m:nor/>
                  </m:rPr>
                  <w:rPr>
                    <w:rFonts w:ascii="Cambria Math" w:hAnsi="Cambria Math" w:cstheme="minorHAnsi"/>
                    <w:b/>
                    <w:sz w:val="28"/>
                  </w:rPr>
                  <m:t>2</m:t>
                </m:r>
              </m:sup>
            </m:sSup>
          </m:e>
        </m:d>
      </m:oMath>
    </w:p>
    <w:tbl>
      <w:tblPr>
        <w:tblW w:w="0" w:type="auto"/>
        <w:jc w:val="center"/>
        <w:tblLook w:val="04A0" w:firstRow="1" w:lastRow="0" w:firstColumn="1" w:lastColumn="0" w:noHBand="0" w:noVBand="1"/>
      </w:tblPr>
      <w:tblGrid>
        <w:gridCol w:w="4886"/>
        <w:gridCol w:w="5593"/>
      </w:tblGrid>
      <w:tr w:rsidR="00B8261E" w:rsidRPr="0087418F" w:rsidTr="004C774A">
        <w:trPr>
          <w:trHeight w:val="2986"/>
          <w:jc w:val="center"/>
        </w:trPr>
        <w:tc>
          <w:tcPr>
            <w:tcW w:w="4886" w:type="dxa"/>
            <w:tcBorders>
              <w:right w:val="single" w:sz="4" w:space="0" w:color="auto"/>
            </w:tcBorders>
          </w:tcPr>
          <w:p w:rsidR="00B8261E" w:rsidRPr="004C774A" w:rsidRDefault="00B8261E" w:rsidP="00DE1D86">
            <w:pPr>
              <w:rPr>
                <w:rFonts w:asciiTheme="minorHAnsi" w:hAnsiTheme="minorHAnsi" w:cstheme="minorHAnsi"/>
                <w:b/>
                <w:i/>
                <w:sz w:val="24"/>
                <w:szCs w:val="24"/>
              </w:rPr>
            </w:pPr>
            <w:r w:rsidRPr="004C774A">
              <w:rPr>
                <w:rFonts w:asciiTheme="minorHAnsi" w:hAnsiTheme="minorHAnsi" w:cstheme="minorHAnsi"/>
                <w:b/>
                <w:i/>
                <w:sz w:val="24"/>
                <w:szCs w:val="24"/>
              </w:rPr>
              <w:lastRenderedPageBreak/>
              <w:t>Pression dans la chambre arrière du vérin</w:t>
            </w:r>
          </w:p>
          <w:p w:rsidR="00B8261E" w:rsidRPr="0087418F" w:rsidRDefault="00B8261E" w:rsidP="00DE1D86">
            <w:pPr>
              <w:rPr>
                <w:rFonts w:asciiTheme="minorHAnsi" w:hAnsiTheme="minorHAnsi" w:cstheme="minorHAnsi"/>
                <w:b/>
                <w:i/>
              </w:rPr>
            </w:pPr>
          </w:p>
          <w:p w:rsidR="00B8261E" w:rsidRPr="0087418F" w:rsidRDefault="009020FF" w:rsidP="00DE1D86">
            <w:pPr>
              <w:ind w:firstLine="709"/>
              <w:rPr>
                <w:rFonts w:asciiTheme="minorHAnsi" w:hAnsiTheme="minorHAnsi" w:cstheme="minorHAnsi"/>
                <w:b/>
                <w:i/>
              </w:rPr>
            </w:pPr>
            <w:r>
              <w:rPr>
                <w:rFonts w:asciiTheme="minorHAnsi" w:hAnsiTheme="minorHAnsi" w:cstheme="minorHAnsi"/>
                <w:b/>
                <w:i/>
                <w:noProof/>
                <w:sz w:val="24"/>
              </w:rPr>
              <w:pict>
                <v:shapetype id="_x0000_t32" coordsize="21600,21600" o:spt="32" o:oned="t" path="m,l21600,21600e" filled="f">
                  <v:path arrowok="t" fillok="f" o:connecttype="none"/>
                  <o:lock v:ext="edit" shapetype="t"/>
                </v:shapetype>
                <v:shape id="AutoShape 3331" o:spid="_x0000_s3094" type="#_x0000_t32" style="position:absolute;left:0;text-align:left;margin-left:182.25pt;margin-top:1.05pt;width:0;height:76pt;z-index:251669504;visibility:visible" strokecolor="red">
                  <v:stroke startarrow="open" startarrowwidth="narrow" startarrowlength="short" endarrow="open" endarrowwidth="narrow" endarrowlength="short"/>
                </v:shape>
              </w:pict>
            </w:r>
            <w:r>
              <w:rPr>
                <w:rFonts w:asciiTheme="minorHAnsi" w:hAnsiTheme="minorHAnsi" w:cstheme="minorHAnsi"/>
                <w:b/>
                <w:i/>
                <w:noProof/>
              </w:rPr>
              <w:pict>
                <v:shape id="_x0000_s3101" type="#_x0000_t32" style="position:absolute;left:0;text-align:left;margin-left:103.35pt;margin-top:30.1pt;width:14.55pt;height:9.95pt;flip:y;z-index:251710464" o:connectortype="straight" strokecolor="red">
                  <v:stroke startarrow="open" startarrowwidth="narrow" startarrowlength="short"/>
                </v:shape>
              </w:pict>
            </w:r>
            <w:r>
              <w:rPr>
                <w:rFonts w:asciiTheme="minorHAnsi" w:hAnsiTheme="minorHAnsi" w:cstheme="minorHAnsi"/>
                <w:b/>
                <w:i/>
                <w:noProof/>
              </w:rPr>
              <w:pict>
                <v:shape id="_x0000_s3100" type="#_x0000_t32" style="position:absolute;left:0;text-align:left;margin-left:101.05pt;margin-top:22.4pt;width:14.55pt;height:9.95pt;flip:y;z-index:251709440" o:connectortype="straight" strokecolor="red">
                  <v:stroke startarrow="open" startarrowwidth="narrow" startarrowlength="short"/>
                </v:shape>
              </w:pict>
            </w:r>
            <w:r>
              <w:rPr>
                <w:rFonts w:asciiTheme="minorHAnsi" w:hAnsiTheme="minorHAnsi" w:cstheme="minorHAnsi"/>
                <w:b/>
                <w:i/>
                <w:noProof/>
              </w:rPr>
              <w:pict>
                <v:shape id="_x0000_s3099" type="#_x0000_t32" style="position:absolute;left:0;text-align:left;margin-left:98.25pt;margin-top:16.15pt;width:14.55pt;height:9.95pt;flip:y;z-index:251708416" o:connectortype="straight" strokecolor="red">
                  <v:stroke startarrow="open" startarrowwidth="narrow" startarrowlength="short"/>
                </v:shape>
              </w:pict>
            </w:r>
            <w:r>
              <w:rPr>
                <w:rFonts w:asciiTheme="minorHAnsi" w:hAnsiTheme="minorHAnsi" w:cstheme="minorHAnsi"/>
                <w:b/>
                <w:i/>
                <w:noProof/>
              </w:rPr>
              <w:pict>
                <v:shape id="_x0000_s3098" type="#_x0000_t32" style="position:absolute;left:0;text-align:left;margin-left:93.7pt;margin-top:10.55pt;width:14.55pt;height:9.95pt;flip:y;z-index:251707392" o:connectortype="straight" strokecolor="red">
                  <v:stroke startarrow="open" startarrowwidth="narrow" startarrowlength="short"/>
                </v:shape>
              </w:pict>
            </w:r>
            <w:r>
              <w:rPr>
                <w:rFonts w:asciiTheme="minorHAnsi" w:hAnsiTheme="minorHAnsi" w:cstheme="minorHAnsi"/>
                <w:b/>
                <w:i/>
                <w:noProof/>
                <w:sz w:val="24"/>
              </w:rPr>
              <w:pict>
                <v:shape id="_x0000_s3097" type="#_x0000_t32" style="position:absolute;left:0;text-align:left;margin-left:88.8pt;margin-top:6.2pt;width:14.55pt;height:9.95pt;flip:y;z-index:251706368" o:connectortype="straight" strokecolor="red">
                  <v:stroke startarrow="open" startarrowwidth="narrow" startarrowlength="short"/>
                </v:shape>
              </w:pict>
            </w:r>
            <w:r>
              <w:rPr>
                <w:rFonts w:asciiTheme="minorHAnsi" w:hAnsiTheme="minorHAnsi" w:cstheme="minorHAnsi"/>
                <w:b/>
                <w:i/>
                <w:noProof/>
                <w:sz w:val="24"/>
              </w:rPr>
              <w:pict>
                <v:shapetype id="_x0000_t202" coordsize="21600,21600" o:spt="202" path="m,l,21600r21600,l21600,xe">
                  <v:stroke joinstyle="miter"/>
                  <v:path gradientshapeok="t" o:connecttype="rect"/>
                </v:shapetype>
                <v:shape id="Text Box 3330" o:spid="_x0000_s1026" type="#_x0000_t202" style="position:absolute;left:0;text-align:left;margin-left:180.6pt;margin-top:26.6pt;width:21.2pt;height:18.7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8uQIAAL4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" filled="f" stroked="f">
                  <v:textbox style="mso-fit-shape-to-text:t">
                    <w:txbxContent>
                      <w:p w:rsidR="00153448" w:rsidRPr="00516083" w:rsidRDefault="00153448" w:rsidP="00B8261E">
                        <w:pPr>
                          <w:rPr>
                            <w:rFonts w:asciiTheme="minorHAnsi" w:hAnsiTheme="minorHAnsi"/>
                            <w:b/>
                            <w:color w:val="FF0000"/>
                          </w:rPr>
                        </w:pPr>
                        <w:r w:rsidRPr="00516083">
                          <w:rPr>
                            <w:rFonts w:asciiTheme="minorHAnsi" w:hAnsiTheme="minorHAnsi"/>
                            <w:b/>
                            <w:color w:val="FF0000"/>
                          </w:rPr>
                          <w:t>D</w:t>
                        </w:r>
                      </w:p>
                    </w:txbxContent>
                  </v:textbox>
                </v:shape>
              </w:pict>
            </w:r>
            <w:r>
              <w:rPr>
                <w:rFonts w:asciiTheme="minorHAnsi" w:hAnsiTheme="minorHAnsi" w:cstheme="minorHAnsi"/>
                <w:b/>
                <w:i/>
                <w:noProof/>
                <w:sz w:val="24"/>
              </w:rPr>
              <w:pict>
                <v:oval id="Oval 2261" o:spid="_x0000_s3093" style="position:absolute;left:0;text-align:left;margin-left:144.95pt;margin-top:1.05pt;width:74.85pt;height:74.8pt;z-index:251667456;visibility:visible" fillcolor="#d8d8d8 [2732]"/>
              </w:pict>
            </w:r>
            <w:r w:rsidR="00B8261E" w:rsidRPr="0087418F">
              <w:rPr>
                <w:rFonts w:asciiTheme="minorHAnsi" w:hAnsiTheme="minorHAnsi" w:cstheme="minorHAnsi"/>
                <w:b/>
                <w:i/>
                <w:noProof/>
              </w:rPr>
              <w:drawing>
                <wp:inline distT="0" distB="0" distL="0" distR="0">
                  <wp:extent cx="1010920" cy="984885"/>
                  <wp:effectExtent l="0" t="0" r="0" b="5715"/>
                  <wp:docPr id="23" name="Image 6" descr="vér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érin2"/>
                          <pic:cNvPicPr>
                            <a:picLocks noChangeAspect="1" noChangeArrowheads="1"/>
                          </pic:cNvPicPr>
                        </pic:nvPicPr>
                        <pic:blipFill>
                          <a:blip r:embed="rId27" cstate="print">
                            <a:extLst>
                              <a:ext uri="{28A0092B-C50C-407E-A947-70E740481C1C}">
                                <a14:useLocalDpi xmlns:a14="http://schemas.microsoft.com/office/drawing/2010/main" val="0"/>
                              </a:ext>
                            </a:extLst>
                          </a:blip>
                          <a:srcRect l="48134" t="24399" r="26044" b="37616"/>
                          <a:stretch>
                            <a:fillRect/>
                          </a:stretch>
                        </pic:blipFill>
                        <pic:spPr bwMode="auto">
                          <a:xfrm>
                            <a:off x="0" y="0"/>
                            <a:ext cx="1010920" cy="984885"/>
                          </a:xfrm>
                          <a:prstGeom prst="rect">
                            <a:avLst/>
                          </a:prstGeom>
                          <a:noFill/>
                          <a:ln>
                            <a:noFill/>
                          </a:ln>
                        </pic:spPr>
                      </pic:pic>
                    </a:graphicData>
                  </a:graphic>
                </wp:inline>
              </w:drawing>
            </w:r>
          </w:p>
          <w:p w:rsidR="00B8261E" w:rsidRPr="00F169CD" w:rsidRDefault="00516083" w:rsidP="00516083">
            <w:pPr>
              <w:ind w:firstLine="2935"/>
              <w:rPr>
                <w:rFonts w:asciiTheme="minorHAnsi" w:hAnsiTheme="minorHAnsi" w:cstheme="minorHAnsi"/>
                <w:b/>
              </w:rPr>
            </w:pPr>
            <w:r w:rsidRPr="00F169CD">
              <w:rPr>
                <w:rFonts w:asciiTheme="minorHAnsi" w:hAnsiTheme="minorHAnsi" w:cstheme="minorHAnsi"/>
                <w:b/>
              </w:rPr>
              <w:t>Section du piston</w:t>
            </w:r>
          </w:p>
          <w:p w:rsidR="00516083" w:rsidRPr="00516083" w:rsidRDefault="00516083" w:rsidP="00516083">
            <w:pPr>
              <w:ind w:firstLine="2794"/>
              <w:rPr>
                <w:rFonts w:asciiTheme="minorHAnsi" w:hAnsiTheme="minorHAnsi" w:cstheme="minorHAnsi"/>
                <w:b/>
                <w:i/>
              </w:rPr>
            </w:pPr>
            <w:proofErr w:type="gramStart"/>
            <w:r w:rsidRPr="00F169CD">
              <w:rPr>
                <w:rFonts w:asciiTheme="minorHAnsi" w:hAnsiTheme="minorHAnsi" w:cstheme="minorHAnsi"/>
                <w:b/>
              </w:rPr>
              <w:t>subissant</w:t>
            </w:r>
            <w:proofErr w:type="gramEnd"/>
            <w:r w:rsidRPr="00F169CD">
              <w:rPr>
                <w:rFonts w:asciiTheme="minorHAnsi" w:hAnsiTheme="minorHAnsi" w:cstheme="minorHAnsi"/>
                <w:b/>
              </w:rPr>
              <w:t xml:space="preserve"> la pression</w:t>
            </w:r>
          </w:p>
        </w:tc>
        <w:tc>
          <w:tcPr>
            <w:tcW w:w="5593" w:type="dxa"/>
            <w:tcBorders>
              <w:left w:val="single" w:sz="4" w:space="0" w:color="auto"/>
            </w:tcBorders>
          </w:tcPr>
          <w:p w:rsidR="00B8261E" w:rsidRPr="004C774A" w:rsidRDefault="00B8261E" w:rsidP="00DE1D86">
            <w:pPr>
              <w:rPr>
                <w:rFonts w:asciiTheme="minorHAnsi" w:hAnsiTheme="minorHAnsi" w:cstheme="minorHAnsi"/>
                <w:b/>
                <w:i/>
                <w:sz w:val="24"/>
                <w:szCs w:val="24"/>
              </w:rPr>
            </w:pPr>
            <w:r w:rsidRPr="004C774A">
              <w:rPr>
                <w:rFonts w:asciiTheme="minorHAnsi" w:hAnsiTheme="minorHAnsi" w:cstheme="minorHAnsi"/>
                <w:b/>
                <w:i/>
                <w:sz w:val="24"/>
                <w:szCs w:val="24"/>
              </w:rPr>
              <w:t>Pression dans la chambre avant du vérin</w:t>
            </w:r>
          </w:p>
          <w:p w:rsidR="00B8261E" w:rsidRPr="0087418F" w:rsidRDefault="00B8261E" w:rsidP="00DE1D86">
            <w:pPr>
              <w:rPr>
                <w:rFonts w:asciiTheme="minorHAnsi" w:hAnsiTheme="minorHAnsi" w:cstheme="minorHAnsi"/>
                <w:b/>
                <w:i/>
              </w:rPr>
            </w:pPr>
          </w:p>
          <w:p w:rsidR="00B8261E" w:rsidRDefault="009020FF" w:rsidP="00DE1D86">
            <w:pPr>
              <w:ind w:firstLine="857"/>
              <w:jc w:val="both"/>
              <w:rPr>
                <w:rFonts w:asciiTheme="minorHAnsi" w:hAnsiTheme="minorHAnsi" w:cstheme="minorHAnsi"/>
                <w:sz w:val="24"/>
              </w:rPr>
            </w:pPr>
            <w:r>
              <w:rPr>
                <w:rFonts w:asciiTheme="minorHAnsi" w:hAnsiTheme="minorHAnsi" w:cstheme="minorHAnsi"/>
                <w:b/>
                <w:i/>
                <w:noProof/>
              </w:rPr>
              <w:pict>
                <v:shape id="AutoShape 3332" o:spid="_x0000_s3091" type="#_x0000_t32" style="position:absolute;left:0;text-align:left;margin-left:243.8pt;margin-top:2.25pt;width:0;height:76pt;z-index:251670528;visibility:visible" strokecolor="red">
                  <v:stroke startarrow="open" startarrowwidth="narrow" startarrowlength="short" endarrow="open" endarrowwidth="narrow" endarrowlength="short"/>
                </v:shape>
              </w:pict>
            </w:r>
            <w:r>
              <w:rPr>
                <w:rFonts w:asciiTheme="minorHAnsi" w:hAnsiTheme="minorHAnsi" w:cstheme="minorHAnsi"/>
                <w:b/>
                <w:i/>
                <w:noProof/>
              </w:rPr>
              <w:pict>
                <v:shape id="AutoShape 3334" o:spid="_x0000_s3092" type="#_x0000_t32" style="position:absolute;left:0;text-align:left;margin-left:216.85pt;margin-top:26.75pt;width:0;height:25.5pt;z-index:251672576;visibility:visible;mso-wrap-distance-left:3.17497mm;mso-wrap-distance-right:3.17497mm" strokecolor="red">
                  <v:stroke startarrow="open" startarrowwidth="narrow" startarrowlength="short" endarrow="open" endarrowwidth="narrow" endarrowlength="short"/>
                </v:shape>
              </w:pict>
            </w:r>
            <w:r>
              <w:rPr>
                <w:rFonts w:asciiTheme="minorHAnsi" w:hAnsiTheme="minorHAnsi" w:cstheme="minorHAnsi"/>
                <w:noProof/>
                <w:sz w:val="24"/>
              </w:rPr>
              <w:pict>
                <v:shape id="Text Box 3335" o:spid="_x0000_s1027" type="#_x0000_t202" style="position:absolute;left:0;text-align:left;margin-left:214.4pt;margin-top:30.15pt;width:21.2pt;height:19.4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kHvA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" filled="f" stroked="f">
                  <v:textbox style="mso-fit-shape-to-text:t">
                    <w:txbxContent>
                      <w:p w:rsidR="00153448" w:rsidRPr="00516083" w:rsidRDefault="00153448" w:rsidP="00B8261E">
                        <w:pPr>
                          <w:rPr>
                            <w:rFonts w:asciiTheme="minorHAnsi" w:hAnsiTheme="minorHAnsi"/>
                            <w:b/>
                            <w:color w:val="FF0000"/>
                          </w:rPr>
                        </w:pPr>
                        <w:r w:rsidRPr="00516083">
                          <w:rPr>
                            <w:rFonts w:asciiTheme="minorHAnsi" w:hAnsiTheme="minorHAnsi"/>
                            <w:b/>
                            <w:color w:val="FF0000"/>
                          </w:rPr>
                          <w:t>d</w:t>
                        </w:r>
                      </w:p>
                    </w:txbxContent>
                  </v:textbox>
                </v:shape>
              </w:pict>
            </w:r>
            <w:r>
              <w:rPr>
                <w:rFonts w:asciiTheme="minorHAnsi" w:hAnsiTheme="minorHAnsi" w:cstheme="minorHAnsi"/>
                <w:noProof/>
                <w:sz w:val="24"/>
              </w:rPr>
              <w:pict>
                <v:group id="Group 2264" o:spid="_x0000_s3088" style="position:absolute;left:0;text-align:left;margin-left:161.35pt;margin-top:2.25pt;width:74.85pt;height:74.8pt;z-index:251666432" coordorigin="3256,9205" coordsize="1497,1496">
                  <v:oval id="Oval 2265" o:spid="_x0000_s3090" style="position:absolute;left:3256;top:9205;width:1497;height:1496;visibility:visible" fillcolor="#d8d8d8 [2732]"/>
                  <v:oval id="Oval 2266" o:spid="_x0000_s3089" style="position:absolute;left:3762;top:9695;width:510;height:510;visibility:visible" fillcolor="white [3212]"/>
                </v:group>
              </w:pict>
            </w:r>
            <w:r>
              <w:rPr>
                <w:rFonts w:asciiTheme="minorHAnsi" w:hAnsiTheme="minorHAnsi" w:cstheme="minorHAnsi"/>
                <w:b/>
                <w:i/>
                <w:noProof/>
              </w:rPr>
              <w:pict>
                <v:shape id="_x0000_s3110" type="#_x0000_t32" style="position:absolute;left:0;text-align:left;margin-left:53.4pt;margin-top:37.55pt;width:14.55pt;height:9.95pt;flip:y;z-index:251719680" o:connectortype="straight" strokecolor="red">
                  <v:stroke startarrowwidth="narrow" startarrowlength="short" endarrow="open" endarrowwidth="narrow" endarrowlength="short"/>
                </v:shape>
              </w:pict>
            </w:r>
            <w:r>
              <w:rPr>
                <w:rFonts w:asciiTheme="minorHAnsi" w:hAnsiTheme="minorHAnsi" w:cstheme="minorHAnsi"/>
                <w:b/>
                <w:i/>
                <w:noProof/>
              </w:rPr>
              <w:pict>
                <v:shape id="_x0000_s3103" type="#_x0000_t32" style="position:absolute;left:0;text-align:left;margin-left:58.35pt;margin-top:31.15pt;width:14.55pt;height:9.95pt;flip:y;z-index:251712512" o:connectortype="straight" strokecolor="red">
                  <v:stroke startarrowwidth="narrow" startarrowlength="short" endarrow="open" endarrowwidth="narrow" endarrowlength="short"/>
                </v:shape>
              </w:pict>
            </w:r>
            <w:r>
              <w:rPr>
                <w:rFonts w:asciiTheme="minorHAnsi" w:hAnsiTheme="minorHAnsi" w:cstheme="minorHAnsi"/>
                <w:b/>
                <w:i/>
                <w:noProof/>
              </w:rPr>
              <w:pict>
                <v:shape id="_x0000_s3109" type="#_x0000_t32" style="position:absolute;left:0;text-align:left;margin-left:64.05pt;margin-top:55.5pt;width:14.55pt;height:9.95pt;flip:y;z-index:251718656" o:connectortype="straight" strokecolor="red">
                  <v:stroke startarrowwidth="narrow" startarrowlength="short" endarrow="open" endarrowwidth="narrow" endarrowlength="short"/>
                </v:shape>
              </w:pict>
            </w:r>
            <w:r>
              <w:rPr>
                <w:rFonts w:asciiTheme="minorHAnsi" w:hAnsiTheme="minorHAnsi" w:cstheme="minorHAnsi"/>
                <w:b/>
                <w:i/>
                <w:noProof/>
              </w:rPr>
              <w:pict>
                <v:shape id="_x0000_s3104" type="#_x0000_t32" style="position:absolute;left:0;text-align:left;margin-left:71.05pt;margin-top:41.1pt;width:14.55pt;height:9.95pt;flip:y;z-index:251713536" o:connectortype="straight" strokecolor="red">
                  <v:stroke startarrowwidth="narrow" startarrowlength="short" endarrow="open" endarrowwidth="narrow" endarrowlength="short"/>
                </v:shape>
              </w:pict>
            </w:r>
            <w:r>
              <w:rPr>
                <w:rFonts w:asciiTheme="minorHAnsi" w:hAnsiTheme="minorHAnsi" w:cstheme="minorHAnsi"/>
                <w:b/>
                <w:i/>
                <w:noProof/>
              </w:rPr>
              <w:pict>
                <v:shape id="_x0000_s3105" type="#_x0000_t32" style="position:absolute;left:0;text-align:left;margin-left:71.85pt;margin-top:47.5pt;width:14.55pt;height:9.95pt;flip:y;z-index:251714560" o:connectortype="straight" strokecolor="red">
                  <v:stroke startarrowwidth="narrow" startarrowlength="short" endarrow="open" endarrowwidth="narrow" endarrowlength="short"/>
                </v:shape>
              </w:pict>
            </w:r>
            <w:r>
              <w:rPr>
                <w:rFonts w:asciiTheme="minorHAnsi" w:hAnsiTheme="minorHAnsi" w:cstheme="minorHAnsi"/>
                <w:b/>
                <w:i/>
                <w:noProof/>
              </w:rPr>
              <w:pict>
                <v:shape id="_x0000_s3107" type="#_x0000_t32" style="position:absolute;left:0;text-align:left;margin-left:61.55pt;margin-top:52.25pt;width:14.55pt;height:9.95pt;flip:y;z-index:251716608" o:connectortype="straight" strokecolor="red">
                  <v:stroke startarrowwidth="narrow" startarrowlength="short" endarrow="open" endarrowwidth="narrow" endarrowlength="short"/>
                </v:shape>
              </w:pict>
            </w:r>
            <w:r>
              <w:rPr>
                <w:rFonts w:asciiTheme="minorHAnsi" w:hAnsiTheme="minorHAnsi" w:cstheme="minorHAnsi"/>
                <w:b/>
                <w:i/>
                <w:noProof/>
              </w:rPr>
              <w:pict>
                <v:shape id="_x0000_s3108" type="#_x0000_t32" style="position:absolute;left:0;text-align:left;margin-left:65.25pt;margin-top:34.6pt;width:14.55pt;height:9.95pt;flip:y;z-index:251717632" o:connectortype="straight" strokecolor="red">
                  <v:stroke startarrowwidth="narrow" startarrowlength="short" endarrow="open" endarrowwidth="narrow" endarrowlength="short"/>
                </v:shape>
              </w:pict>
            </w:r>
            <w:r>
              <w:rPr>
                <w:rFonts w:asciiTheme="minorHAnsi" w:hAnsiTheme="minorHAnsi" w:cstheme="minorHAnsi"/>
                <w:b/>
                <w:i/>
                <w:noProof/>
              </w:rPr>
              <w:pict>
                <v:shape id="_x0000_s3102" type="#_x0000_t32" style="position:absolute;left:0;text-align:left;margin-left:51.05pt;margin-top:32.35pt;width:14.55pt;height:9.95pt;flip:y;z-index:251711488" o:connectortype="straight" strokecolor="red">
                  <v:stroke startarrowwidth="narrow" startarrowlength="short" endarrow="open" endarrowwidth="narrow" endarrowlength="short"/>
                </v:shape>
              </w:pict>
            </w:r>
            <w:r>
              <w:rPr>
                <w:rFonts w:asciiTheme="minorHAnsi" w:hAnsiTheme="minorHAnsi" w:cstheme="minorHAnsi"/>
                <w:b/>
                <w:i/>
                <w:noProof/>
              </w:rPr>
              <w:pict>
                <v:shape id="_x0000_s3106" type="#_x0000_t32" style="position:absolute;left:0;text-align:left;margin-left:72.9pt;margin-top:54pt;width:14.55pt;height:9.95pt;flip:y;z-index:251715584" o:connectortype="straight" strokecolor="red">
                  <v:stroke startarrowwidth="narrow" startarrowlength="short" endarrow="open" endarrowwidth="narrow" endarrowlength="short"/>
                </v:shape>
              </w:pict>
            </w:r>
            <w:r>
              <w:rPr>
                <w:rFonts w:asciiTheme="minorHAnsi" w:hAnsiTheme="minorHAnsi" w:cstheme="minorHAnsi"/>
                <w:b/>
                <w:i/>
                <w:noProof/>
              </w:rPr>
              <w:pict>
                <v:shape id="Text Box 3333" o:spid="_x0000_s1028" type="#_x0000_t202" style="position:absolute;left:0;text-align:left;margin-left:240.3pt;margin-top:26.75pt;width:21.2pt;height:18.7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GHug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" filled="f" stroked="f">
                  <v:textbox style="mso-fit-shape-to-text:t">
                    <w:txbxContent>
                      <w:p w:rsidR="00153448" w:rsidRPr="00516083" w:rsidRDefault="00153448" w:rsidP="00B8261E">
                        <w:pPr>
                          <w:rPr>
                            <w:rFonts w:asciiTheme="minorHAnsi" w:hAnsiTheme="minorHAnsi"/>
                            <w:b/>
                            <w:color w:val="FF0000"/>
                          </w:rPr>
                        </w:pPr>
                        <w:r w:rsidRPr="00516083">
                          <w:rPr>
                            <w:rFonts w:asciiTheme="minorHAnsi" w:hAnsiTheme="minorHAnsi"/>
                            <w:b/>
                            <w:color w:val="FF0000"/>
                          </w:rPr>
                          <w:t>D</w:t>
                        </w:r>
                      </w:p>
                    </w:txbxContent>
                  </v:textbox>
                </v:shape>
              </w:pict>
            </w:r>
            <w:r w:rsidR="00B8261E" w:rsidRPr="0087418F">
              <w:rPr>
                <w:rFonts w:asciiTheme="minorHAnsi" w:hAnsiTheme="minorHAnsi" w:cstheme="minorHAnsi"/>
                <w:noProof/>
              </w:rPr>
              <w:drawing>
                <wp:inline distT="0" distB="0" distL="0" distR="0">
                  <wp:extent cx="1010920" cy="984885"/>
                  <wp:effectExtent l="0" t="0" r="0" b="5715"/>
                  <wp:docPr id="24" name="Image 7" descr="vér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érin2"/>
                          <pic:cNvPicPr>
                            <a:picLocks noChangeAspect="1" noChangeArrowheads="1"/>
                          </pic:cNvPicPr>
                        </pic:nvPicPr>
                        <pic:blipFill>
                          <a:blip r:embed="rId27" cstate="print">
                            <a:extLst>
                              <a:ext uri="{28A0092B-C50C-407E-A947-70E740481C1C}">
                                <a14:useLocalDpi xmlns:a14="http://schemas.microsoft.com/office/drawing/2010/main" val="0"/>
                              </a:ext>
                            </a:extLst>
                          </a:blip>
                          <a:srcRect l="48134" t="24399" r="26044" b="37616"/>
                          <a:stretch>
                            <a:fillRect/>
                          </a:stretch>
                        </pic:blipFill>
                        <pic:spPr bwMode="auto">
                          <a:xfrm>
                            <a:off x="0" y="0"/>
                            <a:ext cx="1010920" cy="984885"/>
                          </a:xfrm>
                          <a:prstGeom prst="rect">
                            <a:avLst/>
                          </a:prstGeom>
                          <a:noFill/>
                          <a:ln>
                            <a:noFill/>
                          </a:ln>
                        </pic:spPr>
                      </pic:pic>
                    </a:graphicData>
                  </a:graphic>
                </wp:inline>
              </w:drawing>
            </w:r>
          </w:p>
          <w:p w:rsidR="00516083" w:rsidRDefault="00F169CD" w:rsidP="00F169CD">
            <w:pPr>
              <w:ind w:firstLine="34"/>
              <w:rPr>
                <w:rFonts w:asciiTheme="minorHAnsi" w:hAnsiTheme="minorHAnsi" w:cstheme="minorHAnsi"/>
                <w:b/>
                <w:i/>
              </w:rPr>
            </w:pPr>
            <w:r>
              <w:rPr>
                <w:rFonts w:asciiTheme="minorHAnsi" w:hAnsiTheme="minorHAnsi" w:cstheme="minorHAnsi"/>
                <w:b/>
                <w:i/>
              </w:rPr>
              <w:t>S</w:t>
            </w:r>
            <w:r w:rsidRPr="00F169CD">
              <w:rPr>
                <w:rFonts w:asciiTheme="minorHAnsi" w:hAnsiTheme="minorHAnsi" w:cstheme="minorHAnsi"/>
                <w:b/>
                <w:i/>
                <w:vertAlign w:val="subscript"/>
              </w:rPr>
              <w:t>p</w:t>
            </w:r>
            <w:r>
              <w:rPr>
                <w:rFonts w:asciiTheme="minorHAnsi" w:hAnsiTheme="minorHAnsi" w:cstheme="minorHAnsi"/>
                <w:b/>
                <w:i/>
              </w:rPr>
              <w:t xml:space="preserve"> : </w:t>
            </w:r>
            <w:r w:rsidRPr="00F169CD">
              <w:rPr>
                <w:rFonts w:asciiTheme="minorHAnsi" w:hAnsiTheme="minorHAnsi" w:cstheme="minorHAnsi"/>
                <w:i/>
              </w:rPr>
              <w:t>Surface de la section du piston</w:t>
            </w:r>
            <w:r>
              <w:rPr>
                <w:rFonts w:asciiTheme="minorHAnsi" w:hAnsiTheme="minorHAnsi" w:cstheme="minorHAnsi"/>
                <w:b/>
                <w:i/>
              </w:rPr>
              <w:t xml:space="preserve">         </w:t>
            </w:r>
            <w:r w:rsidR="00D70E42">
              <w:rPr>
                <w:rFonts w:asciiTheme="minorHAnsi" w:hAnsiTheme="minorHAnsi" w:cstheme="minorHAnsi"/>
                <w:b/>
                <w:i/>
              </w:rPr>
              <w:t xml:space="preserve">   </w:t>
            </w:r>
            <w:r>
              <w:rPr>
                <w:rFonts w:asciiTheme="minorHAnsi" w:hAnsiTheme="minorHAnsi" w:cstheme="minorHAnsi"/>
                <w:b/>
                <w:i/>
              </w:rPr>
              <w:t xml:space="preserve"> </w:t>
            </w:r>
            <w:r w:rsidR="00516083" w:rsidRPr="00516083">
              <w:rPr>
                <w:rFonts w:asciiTheme="minorHAnsi" w:hAnsiTheme="minorHAnsi" w:cstheme="minorHAnsi"/>
                <w:b/>
                <w:i/>
              </w:rPr>
              <w:t>Section du piston</w:t>
            </w:r>
          </w:p>
          <w:p w:rsidR="00516083" w:rsidRPr="0087418F" w:rsidRDefault="00F169CD" w:rsidP="00F169CD">
            <w:pPr>
              <w:ind w:firstLine="34"/>
              <w:jc w:val="both"/>
              <w:rPr>
                <w:rFonts w:asciiTheme="minorHAnsi" w:hAnsiTheme="minorHAnsi" w:cstheme="minorHAnsi"/>
                <w:sz w:val="24"/>
              </w:rPr>
            </w:pPr>
            <w:r>
              <w:rPr>
                <w:rFonts w:asciiTheme="minorHAnsi" w:hAnsiTheme="minorHAnsi" w:cstheme="minorHAnsi"/>
                <w:b/>
                <w:i/>
              </w:rPr>
              <w:t>S</w:t>
            </w:r>
            <w:r>
              <w:rPr>
                <w:rFonts w:asciiTheme="minorHAnsi" w:hAnsiTheme="minorHAnsi" w:cstheme="minorHAnsi"/>
                <w:b/>
                <w:i/>
                <w:vertAlign w:val="subscript"/>
              </w:rPr>
              <w:t>t</w:t>
            </w:r>
            <w:r>
              <w:rPr>
                <w:rFonts w:asciiTheme="minorHAnsi" w:hAnsiTheme="minorHAnsi" w:cstheme="minorHAnsi"/>
                <w:b/>
                <w:i/>
              </w:rPr>
              <w:t xml:space="preserve"> : </w:t>
            </w:r>
            <w:r w:rsidRPr="00F169CD">
              <w:rPr>
                <w:rFonts w:asciiTheme="minorHAnsi" w:hAnsiTheme="minorHAnsi" w:cstheme="minorHAnsi"/>
                <w:i/>
              </w:rPr>
              <w:t xml:space="preserve">Surface de la section </w:t>
            </w:r>
            <w:r>
              <w:rPr>
                <w:rFonts w:asciiTheme="minorHAnsi" w:hAnsiTheme="minorHAnsi" w:cstheme="minorHAnsi"/>
                <w:i/>
              </w:rPr>
              <w:t>de la tige</w:t>
            </w:r>
            <w:r>
              <w:rPr>
                <w:rFonts w:asciiTheme="minorHAnsi" w:hAnsiTheme="minorHAnsi" w:cstheme="minorHAnsi"/>
                <w:b/>
                <w:i/>
              </w:rPr>
              <w:t xml:space="preserve">        </w:t>
            </w:r>
            <w:r w:rsidR="00516083">
              <w:rPr>
                <w:rFonts w:asciiTheme="minorHAnsi" w:hAnsiTheme="minorHAnsi" w:cstheme="minorHAnsi"/>
                <w:b/>
                <w:i/>
              </w:rPr>
              <w:t>subissant la pression</w:t>
            </w:r>
          </w:p>
        </w:tc>
      </w:tr>
      <w:tr w:rsidR="00516083" w:rsidRPr="0087418F" w:rsidTr="00D51424">
        <w:trPr>
          <w:trHeight w:val="2555"/>
          <w:jc w:val="center"/>
        </w:trPr>
        <w:tc>
          <w:tcPr>
            <w:tcW w:w="4886" w:type="dxa"/>
            <w:tcBorders>
              <w:right w:val="single" w:sz="4" w:space="0" w:color="auto"/>
            </w:tcBorders>
          </w:tcPr>
          <w:p w:rsidR="00516083" w:rsidRPr="00F169CD" w:rsidRDefault="00516083" w:rsidP="00F169CD">
            <w:pPr>
              <w:spacing w:after="120"/>
              <w:rPr>
                <w:b/>
                <w:color w:val="FF0000"/>
                <w:sz w:val="28"/>
                <w:szCs w:val="28"/>
              </w:rPr>
            </w:pPr>
            <m:oMathPara>
              <m:oMath>
                <m:r>
                  <m:rPr>
                    <m:sty m:val="bi"/>
                  </m:rPr>
                  <w:rPr>
                    <w:rFonts w:ascii="Cambria Math" w:hAnsi="Cambria Math" w:cstheme="minorHAnsi"/>
                    <w:color w:val="FF0000"/>
                    <w:sz w:val="28"/>
                    <w:szCs w:val="28"/>
                  </w:rPr>
                  <m:t xml:space="preserve">F = p × </m:t>
                </m:r>
                <m:sSub>
                  <m:sSubPr>
                    <m:ctrlPr>
                      <w:rPr>
                        <w:rFonts w:ascii="Cambria Math" w:hAnsi="Cambria Math" w:cstheme="minorHAnsi"/>
                        <w:b/>
                        <w:i/>
                        <w:color w:val="FF0000"/>
                        <w:sz w:val="28"/>
                        <w:szCs w:val="28"/>
                      </w:rPr>
                    </m:ctrlPr>
                  </m:sSubPr>
                  <m:e>
                    <m:r>
                      <m:rPr>
                        <m:sty m:val="bi"/>
                      </m:rPr>
                      <w:rPr>
                        <w:rFonts w:ascii="Cambria Math" w:hAnsi="Cambria Math" w:cstheme="minorHAnsi"/>
                        <w:color w:val="FF0000"/>
                        <w:sz w:val="28"/>
                        <w:szCs w:val="28"/>
                      </w:rPr>
                      <m:t>S</m:t>
                    </m:r>
                  </m:e>
                  <m:sub>
                    <m:r>
                      <m:rPr>
                        <m:sty m:val="bi"/>
                      </m:rPr>
                      <w:rPr>
                        <w:rFonts w:ascii="Cambria Math" w:hAnsi="Cambria Math" w:cstheme="minorHAnsi"/>
                        <w:color w:val="FF0000"/>
                        <w:sz w:val="28"/>
                        <w:szCs w:val="28"/>
                      </w:rPr>
                      <m:t>p</m:t>
                    </m:r>
                  </m:sub>
                </m:sSub>
              </m:oMath>
            </m:oMathPara>
          </w:p>
          <w:p w:rsidR="00516083" w:rsidRDefault="00D51424" w:rsidP="00F169CD">
            <w:pPr>
              <w:ind w:firstLine="1660"/>
              <w:rPr>
                <w:b/>
                <w:color w:val="FF0000"/>
                <w:sz w:val="28"/>
                <w:szCs w:val="28"/>
              </w:rPr>
            </w:pPr>
            <m:oMathPara>
              <m:oMath>
                <m:r>
                  <m:rPr>
                    <m:sty m:val="bi"/>
                  </m:rPr>
                  <w:rPr>
                    <w:rFonts w:ascii="Cambria Math" w:hAnsi="Cambria Math" w:cstheme="minorHAnsi"/>
                    <w:color w:val="FF0000"/>
                    <w:sz w:val="28"/>
                    <w:szCs w:val="28"/>
                  </w:rPr>
                  <m:t xml:space="preserve">              = p × </m:t>
                </m:r>
                <m:f>
                  <m:fPr>
                    <m:ctrlPr>
                      <w:rPr>
                        <w:rFonts w:ascii="Cambria Math" w:hAnsi="Cambria Math" w:cstheme="minorHAnsi"/>
                        <w:b/>
                        <w:i/>
                        <w:color w:val="FF0000"/>
                        <w:sz w:val="28"/>
                        <w:szCs w:val="28"/>
                      </w:rPr>
                    </m:ctrlPr>
                  </m:fPr>
                  <m:num>
                    <m:r>
                      <m:rPr>
                        <m:sty m:val="bi"/>
                      </m:rPr>
                      <w:rPr>
                        <w:rFonts w:ascii="Cambria Math" w:hAnsi="Cambria Math" w:cstheme="minorHAnsi"/>
                        <w:color w:val="FF0000"/>
                        <w:sz w:val="28"/>
                        <w:szCs w:val="28"/>
                      </w:rPr>
                      <m:t>π×</m:t>
                    </m:r>
                    <m:sSup>
                      <m:sSupPr>
                        <m:ctrlPr>
                          <w:rPr>
                            <w:rFonts w:ascii="Cambria Math" w:hAnsi="Cambria Math" w:cstheme="minorHAnsi"/>
                            <w:b/>
                            <w:i/>
                            <w:color w:val="FF0000"/>
                            <w:sz w:val="28"/>
                            <w:szCs w:val="28"/>
                          </w:rPr>
                        </m:ctrlPr>
                      </m:sSupPr>
                      <m:e>
                        <m:r>
                          <m:rPr>
                            <m:sty m:val="bi"/>
                          </m:rPr>
                          <w:rPr>
                            <w:rFonts w:ascii="Cambria Math" w:hAnsi="Cambria Math" w:cstheme="minorHAnsi"/>
                            <w:color w:val="FF0000"/>
                            <w:sz w:val="28"/>
                            <w:szCs w:val="28"/>
                          </w:rPr>
                          <m:t>D</m:t>
                        </m:r>
                      </m:e>
                      <m:sup>
                        <m:r>
                          <m:rPr>
                            <m:sty m:val="bi"/>
                          </m:rPr>
                          <w:rPr>
                            <w:rFonts w:ascii="Cambria Math" w:hAnsi="Cambria Math" w:cstheme="minorHAnsi"/>
                            <w:color w:val="FF0000"/>
                            <w:sz w:val="28"/>
                            <w:szCs w:val="28"/>
                          </w:rPr>
                          <m:t>2</m:t>
                        </m:r>
                      </m:sup>
                    </m:sSup>
                  </m:num>
                  <m:den>
                    <m:r>
                      <m:rPr>
                        <m:sty m:val="bi"/>
                      </m:rPr>
                      <w:rPr>
                        <w:rFonts w:ascii="Cambria Math" w:hAnsi="Cambria Math" w:cstheme="minorHAnsi"/>
                        <w:color w:val="FF0000"/>
                        <w:sz w:val="28"/>
                        <w:szCs w:val="28"/>
                      </w:rPr>
                      <m:t>4</m:t>
                    </m:r>
                  </m:den>
                </m:f>
              </m:oMath>
            </m:oMathPara>
          </w:p>
          <w:p w:rsidR="00D51424" w:rsidRDefault="00D51424" w:rsidP="00F169CD">
            <w:pPr>
              <w:ind w:firstLine="1660"/>
              <w:rPr>
                <w:b/>
                <w:color w:val="FF0000"/>
                <w:sz w:val="28"/>
                <w:szCs w:val="28"/>
              </w:rPr>
            </w:pPr>
          </w:p>
          <w:p w:rsidR="00D51424" w:rsidRDefault="00D51424" w:rsidP="00D51424">
            <w:pPr>
              <w:ind w:firstLine="1093"/>
              <w:rPr>
                <w:sz w:val="28"/>
                <w:szCs w:val="28"/>
              </w:rPr>
            </w:pPr>
            <w:proofErr w:type="gramStart"/>
            <w:r w:rsidRPr="00D51424">
              <w:rPr>
                <w:rFonts w:asciiTheme="minorHAnsi" w:hAnsiTheme="minorHAnsi"/>
                <w:sz w:val="24"/>
                <w:szCs w:val="28"/>
              </w:rPr>
              <w:t>avec</w:t>
            </w:r>
            <w:proofErr w:type="gramEnd"/>
            <w:r>
              <w:rPr>
                <w:sz w:val="24"/>
                <w:szCs w:val="28"/>
              </w:rPr>
              <w:tab/>
            </w:r>
            <m:oMath>
              <m:sSub>
                <m:sSubPr>
                  <m:ctrlPr>
                    <w:rPr>
                      <w:rFonts w:ascii="Cambria Math" w:hAnsi="Cambria Math"/>
                      <w:i/>
                      <w:sz w:val="24"/>
                      <w:szCs w:val="28"/>
                    </w:rPr>
                  </m:ctrlPr>
                </m:sSubPr>
                <m:e>
                  <m:r>
                    <w:rPr>
                      <w:rFonts w:ascii="Cambria Math" w:hAnsi="Cambria Math"/>
                      <w:sz w:val="24"/>
                      <w:szCs w:val="28"/>
                    </w:rPr>
                    <m:t>S</m:t>
                  </m:r>
                </m:e>
                <m:sub>
                  <m:r>
                    <w:rPr>
                      <w:rFonts w:ascii="Cambria Math" w:hAnsi="Cambria Math"/>
                      <w:sz w:val="24"/>
                      <w:szCs w:val="28"/>
                    </w:rPr>
                    <m:t>p</m:t>
                  </m:r>
                </m:sub>
              </m:sSub>
              <m:r>
                <w:rPr>
                  <w:rFonts w:ascii="Cambria Math" w:hAnsi="Cambria Math"/>
                  <w:sz w:val="24"/>
                  <w:szCs w:val="28"/>
                </w:rPr>
                <m:t>=π×</m:t>
              </m:r>
              <m:sSup>
                <m:sSupPr>
                  <m:ctrlPr>
                    <w:rPr>
                      <w:rFonts w:ascii="Cambria Math" w:hAnsi="Cambria Math"/>
                      <w:i/>
                      <w:sz w:val="24"/>
                      <w:szCs w:val="28"/>
                    </w:rPr>
                  </m:ctrlPr>
                </m:sSupPr>
                <m:e>
                  <m:r>
                    <w:rPr>
                      <w:rFonts w:ascii="Cambria Math" w:hAnsi="Cambria Math"/>
                      <w:sz w:val="24"/>
                      <w:szCs w:val="28"/>
                    </w:rPr>
                    <m:t>R</m:t>
                  </m:r>
                </m:e>
                <m:sup>
                  <m:r>
                    <w:rPr>
                      <w:rFonts w:ascii="Cambria Math" w:hAnsi="Cambria Math"/>
                      <w:sz w:val="24"/>
                      <w:szCs w:val="28"/>
                    </w:rPr>
                    <m:t>2</m:t>
                  </m:r>
                </m:sup>
              </m:sSup>
              <m:r>
                <w:rPr>
                  <w:rFonts w:ascii="Cambria Math" w:hAnsi="Cambria Math"/>
                  <w:sz w:val="24"/>
                  <w:szCs w:val="28"/>
                </w:rPr>
                <m:t>=</m:t>
              </m:r>
              <m:f>
                <m:fPr>
                  <m:ctrlPr>
                    <w:rPr>
                      <w:rFonts w:ascii="Cambria Math" w:hAnsi="Cambria Math" w:cstheme="minorHAnsi"/>
                      <w:i/>
                      <w:sz w:val="28"/>
                      <w:szCs w:val="28"/>
                    </w:rPr>
                  </m:ctrlPr>
                </m:fPr>
                <m:num>
                  <m:r>
                    <w:rPr>
                      <w:rFonts w:ascii="Cambria Math" w:hAnsi="Cambria Math" w:cstheme="minorHAnsi"/>
                      <w:sz w:val="28"/>
                      <w:szCs w:val="28"/>
                    </w:rPr>
                    <m:t>π×</m:t>
                  </m:r>
                  <m:sSup>
                    <m:sSupPr>
                      <m:ctrlPr>
                        <w:rPr>
                          <w:rFonts w:ascii="Cambria Math" w:hAnsi="Cambria Math" w:cstheme="minorHAnsi"/>
                          <w:i/>
                          <w:sz w:val="28"/>
                          <w:szCs w:val="28"/>
                        </w:rPr>
                      </m:ctrlPr>
                    </m:sSupPr>
                    <m:e>
                      <m:r>
                        <w:rPr>
                          <w:rFonts w:ascii="Cambria Math" w:hAnsi="Cambria Math" w:cstheme="minorHAnsi"/>
                          <w:sz w:val="28"/>
                          <w:szCs w:val="28"/>
                        </w:rPr>
                        <m:t>D</m:t>
                      </m:r>
                    </m:e>
                    <m:sup>
                      <m:r>
                        <w:rPr>
                          <w:rFonts w:ascii="Cambria Math" w:hAnsi="Cambria Math" w:cstheme="minorHAnsi"/>
                          <w:sz w:val="28"/>
                          <w:szCs w:val="28"/>
                        </w:rPr>
                        <m:t>2</m:t>
                      </m:r>
                    </m:sup>
                  </m:sSup>
                </m:num>
                <m:den>
                  <m:r>
                    <w:rPr>
                      <w:rFonts w:ascii="Cambria Math" w:hAnsi="Cambria Math" w:cstheme="minorHAnsi"/>
                      <w:sz w:val="28"/>
                      <w:szCs w:val="28"/>
                    </w:rPr>
                    <m:t>4</m:t>
                  </m:r>
                </m:den>
              </m:f>
            </m:oMath>
            <w:r>
              <w:rPr>
                <w:sz w:val="28"/>
                <w:szCs w:val="28"/>
              </w:rPr>
              <w:t xml:space="preserve"> </w:t>
            </w:r>
          </w:p>
          <w:p w:rsidR="00D51424" w:rsidRPr="00D51424" w:rsidRDefault="00D51424" w:rsidP="00D51424">
            <w:pPr>
              <w:ind w:firstLine="2085"/>
              <w:rPr>
                <w:sz w:val="28"/>
                <w:szCs w:val="28"/>
              </w:rPr>
            </w:pPr>
            <w:r w:rsidRPr="00D51424">
              <w:rPr>
                <w:rFonts w:ascii="Cambria Math" w:hAnsi="Cambria Math"/>
                <w:i/>
                <w:sz w:val="24"/>
                <w:szCs w:val="28"/>
              </w:rPr>
              <w:t>R</w:t>
            </w:r>
            <w:r w:rsidRPr="00D51424">
              <w:rPr>
                <w:rFonts w:asciiTheme="minorHAnsi" w:hAnsiTheme="minorHAnsi"/>
                <w:sz w:val="24"/>
                <w:szCs w:val="28"/>
              </w:rPr>
              <w:t xml:space="preserve"> </w:t>
            </w:r>
            <w:r>
              <w:rPr>
                <w:rFonts w:asciiTheme="minorHAnsi" w:hAnsiTheme="minorHAnsi"/>
                <w:sz w:val="24"/>
                <w:szCs w:val="28"/>
              </w:rPr>
              <w:t xml:space="preserve">: </w:t>
            </w:r>
            <w:r w:rsidRPr="00D51424">
              <w:rPr>
                <w:rFonts w:asciiTheme="minorHAnsi" w:hAnsiTheme="minorHAnsi"/>
                <w:sz w:val="24"/>
                <w:szCs w:val="28"/>
              </w:rPr>
              <w:t>rayon du piston</w:t>
            </w:r>
          </w:p>
        </w:tc>
        <w:tc>
          <w:tcPr>
            <w:tcW w:w="5593" w:type="dxa"/>
            <w:tcBorders>
              <w:left w:val="single" w:sz="4" w:space="0" w:color="auto"/>
            </w:tcBorders>
          </w:tcPr>
          <w:p w:rsidR="00516083" w:rsidRDefault="00516083" w:rsidP="00F06171">
            <w:pPr>
              <w:spacing w:after="120"/>
              <w:ind w:left="-533" w:firstLine="250"/>
              <w:rPr>
                <w:b/>
                <w:color w:val="FF0000"/>
                <w:sz w:val="28"/>
                <w:szCs w:val="28"/>
              </w:rPr>
            </w:pPr>
            <m:oMathPara>
              <m:oMath>
                <m:r>
                  <m:rPr>
                    <m:sty m:val="bi"/>
                  </m:rPr>
                  <w:rPr>
                    <w:rFonts w:ascii="Cambria Math" w:hAnsi="Cambria Math" w:cstheme="minorHAnsi"/>
                    <w:color w:val="FF0000"/>
                    <w:sz w:val="28"/>
                    <w:szCs w:val="28"/>
                  </w:rPr>
                  <m:t>F = p × S</m:t>
                </m:r>
              </m:oMath>
            </m:oMathPara>
          </w:p>
          <w:p w:rsidR="00F169CD" w:rsidRPr="00F169CD" w:rsidRDefault="00F169CD" w:rsidP="00F06171">
            <w:pPr>
              <w:spacing w:after="120"/>
              <w:ind w:left="-533" w:firstLine="533"/>
              <w:rPr>
                <w:b/>
                <w:color w:val="FF0000"/>
                <w:sz w:val="28"/>
                <w:szCs w:val="28"/>
              </w:rPr>
            </w:pPr>
            <m:oMathPara>
              <m:oMath>
                <m:r>
                  <m:rPr>
                    <m:sty m:val="bi"/>
                  </m:rPr>
                  <w:rPr>
                    <w:rFonts w:ascii="Cambria Math" w:hAnsi="Cambria Math" w:cstheme="minorHAnsi"/>
                    <w:color w:val="FF0000"/>
                    <w:sz w:val="28"/>
                    <w:szCs w:val="28"/>
                  </w:rPr>
                  <m:t xml:space="preserve">                     = p × </m:t>
                </m:r>
                <m:d>
                  <m:dPr>
                    <m:ctrlPr>
                      <w:rPr>
                        <w:rFonts w:ascii="Cambria Math" w:hAnsi="Cambria Math" w:cstheme="minorHAnsi"/>
                        <w:b/>
                        <w:i/>
                        <w:color w:val="FF0000"/>
                        <w:sz w:val="28"/>
                        <w:szCs w:val="28"/>
                      </w:rPr>
                    </m:ctrlPr>
                  </m:dPr>
                  <m:e>
                    <m:sSub>
                      <m:sSubPr>
                        <m:ctrlPr>
                          <w:rPr>
                            <w:rFonts w:ascii="Cambria Math" w:hAnsi="Cambria Math" w:cstheme="minorHAnsi"/>
                            <w:b/>
                            <w:i/>
                            <w:color w:val="FF0000"/>
                            <w:sz w:val="28"/>
                            <w:szCs w:val="28"/>
                          </w:rPr>
                        </m:ctrlPr>
                      </m:sSubPr>
                      <m:e>
                        <m:r>
                          <m:rPr>
                            <m:sty m:val="bi"/>
                          </m:rPr>
                          <w:rPr>
                            <w:rFonts w:ascii="Cambria Math" w:hAnsi="Cambria Math" w:cstheme="minorHAnsi"/>
                            <w:color w:val="FF0000"/>
                            <w:sz w:val="28"/>
                            <w:szCs w:val="28"/>
                          </w:rPr>
                          <m:t>S</m:t>
                        </m:r>
                      </m:e>
                      <m:sub>
                        <m:r>
                          <m:rPr>
                            <m:sty m:val="bi"/>
                          </m:rPr>
                          <w:rPr>
                            <w:rFonts w:ascii="Cambria Math" w:hAnsi="Cambria Math" w:cstheme="minorHAnsi"/>
                            <w:color w:val="FF0000"/>
                            <w:sz w:val="28"/>
                            <w:szCs w:val="28"/>
                          </w:rPr>
                          <m:t>p</m:t>
                        </m:r>
                      </m:sub>
                    </m:sSub>
                    <m:r>
                      <m:rPr>
                        <m:sty m:val="bi"/>
                      </m:rPr>
                      <w:rPr>
                        <w:rFonts w:ascii="Cambria Math" w:hAnsi="Cambria Math" w:cstheme="minorHAnsi"/>
                        <w:color w:val="FF0000"/>
                        <w:sz w:val="28"/>
                        <w:szCs w:val="28"/>
                      </w:rPr>
                      <m:t>-</m:t>
                    </m:r>
                    <m:sSub>
                      <m:sSubPr>
                        <m:ctrlPr>
                          <w:rPr>
                            <w:rFonts w:ascii="Cambria Math" w:hAnsi="Cambria Math" w:cstheme="minorHAnsi"/>
                            <w:b/>
                            <w:i/>
                            <w:color w:val="FF0000"/>
                            <w:sz w:val="28"/>
                            <w:szCs w:val="28"/>
                          </w:rPr>
                        </m:ctrlPr>
                      </m:sSubPr>
                      <m:e>
                        <m:r>
                          <m:rPr>
                            <m:sty m:val="bi"/>
                          </m:rPr>
                          <w:rPr>
                            <w:rFonts w:ascii="Cambria Math" w:hAnsi="Cambria Math" w:cstheme="minorHAnsi"/>
                            <w:color w:val="FF0000"/>
                            <w:sz w:val="28"/>
                            <w:szCs w:val="28"/>
                          </w:rPr>
                          <m:t>S</m:t>
                        </m:r>
                      </m:e>
                      <m:sub>
                        <m:r>
                          <m:rPr>
                            <m:sty m:val="bi"/>
                          </m:rPr>
                          <w:rPr>
                            <w:rFonts w:ascii="Cambria Math" w:hAnsi="Cambria Math" w:cstheme="minorHAnsi"/>
                            <w:color w:val="FF0000"/>
                            <w:sz w:val="28"/>
                            <w:szCs w:val="28"/>
                          </w:rPr>
                          <m:t>t</m:t>
                        </m:r>
                      </m:sub>
                    </m:sSub>
                  </m:e>
                </m:d>
              </m:oMath>
            </m:oMathPara>
          </w:p>
          <w:p w:rsidR="00516083" w:rsidRDefault="00516083" w:rsidP="00F06171">
            <w:pPr>
              <w:ind w:left="-533" w:firstLine="533"/>
              <w:rPr>
                <w:b/>
                <w:color w:val="FF0000"/>
                <w:sz w:val="28"/>
                <w:szCs w:val="28"/>
              </w:rPr>
            </w:pPr>
            <m:oMathPara>
              <m:oMath>
                <m:r>
                  <m:rPr>
                    <m:sty m:val="bi"/>
                  </m:rPr>
                  <w:rPr>
                    <w:rFonts w:ascii="Cambria Math" w:hAnsi="Cambria Math" w:cstheme="minorHAnsi"/>
                    <w:color w:val="FF0000"/>
                    <w:sz w:val="28"/>
                    <w:szCs w:val="28"/>
                  </w:rPr>
                  <m:t xml:space="preserve">                                    = p × </m:t>
                </m:r>
                <m:d>
                  <m:dPr>
                    <m:ctrlPr>
                      <w:rPr>
                        <w:rFonts w:ascii="Cambria Math" w:hAnsi="Cambria Math" w:cstheme="minorHAnsi"/>
                        <w:b/>
                        <w:i/>
                        <w:color w:val="FF0000"/>
                        <w:sz w:val="28"/>
                        <w:szCs w:val="28"/>
                      </w:rPr>
                    </m:ctrlPr>
                  </m:dPr>
                  <m:e>
                    <m:f>
                      <m:fPr>
                        <m:ctrlPr>
                          <w:rPr>
                            <w:rFonts w:ascii="Cambria Math" w:hAnsi="Cambria Math" w:cstheme="minorHAnsi"/>
                            <w:b/>
                            <w:i/>
                            <w:color w:val="FF0000"/>
                            <w:sz w:val="28"/>
                            <w:szCs w:val="28"/>
                          </w:rPr>
                        </m:ctrlPr>
                      </m:fPr>
                      <m:num>
                        <m:r>
                          <m:rPr>
                            <m:sty m:val="bi"/>
                          </m:rPr>
                          <w:rPr>
                            <w:rFonts w:ascii="Cambria Math" w:hAnsi="Cambria Math" w:cstheme="minorHAnsi"/>
                            <w:color w:val="FF0000"/>
                            <w:sz w:val="28"/>
                            <w:szCs w:val="28"/>
                          </w:rPr>
                          <m:t>π∙</m:t>
                        </m:r>
                        <m:sSup>
                          <m:sSupPr>
                            <m:ctrlPr>
                              <w:rPr>
                                <w:rFonts w:ascii="Cambria Math" w:hAnsi="Cambria Math" w:cstheme="minorHAnsi"/>
                                <w:b/>
                                <w:i/>
                                <w:color w:val="FF0000"/>
                                <w:sz w:val="28"/>
                                <w:szCs w:val="28"/>
                              </w:rPr>
                            </m:ctrlPr>
                          </m:sSupPr>
                          <m:e>
                            <m:r>
                              <m:rPr>
                                <m:sty m:val="bi"/>
                              </m:rPr>
                              <w:rPr>
                                <w:rFonts w:ascii="Cambria Math" w:hAnsi="Cambria Math" w:cstheme="minorHAnsi"/>
                                <w:color w:val="FF0000"/>
                                <w:sz w:val="28"/>
                                <w:szCs w:val="28"/>
                              </w:rPr>
                              <m:t>D</m:t>
                            </m:r>
                          </m:e>
                          <m:sup>
                            <m:r>
                              <m:rPr>
                                <m:sty m:val="bi"/>
                              </m:rPr>
                              <w:rPr>
                                <w:rFonts w:ascii="Cambria Math" w:hAnsi="Cambria Math" w:cstheme="minorHAnsi"/>
                                <w:color w:val="FF0000"/>
                                <w:sz w:val="28"/>
                                <w:szCs w:val="28"/>
                              </w:rPr>
                              <m:t>2</m:t>
                            </m:r>
                          </m:sup>
                        </m:sSup>
                      </m:num>
                      <m:den>
                        <m:r>
                          <m:rPr>
                            <m:sty m:val="bi"/>
                          </m:rPr>
                          <w:rPr>
                            <w:rFonts w:ascii="Cambria Math" w:hAnsi="Cambria Math" w:cstheme="minorHAnsi"/>
                            <w:color w:val="FF0000"/>
                            <w:sz w:val="28"/>
                            <w:szCs w:val="28"/>
                          </w:rPr>
                          <m:t>4</m:t>
                        </m:r>
                      </m:den>
                    </m:f>
                    <m:r>
                      <m:rPr>
                        <m:sty m:val="bi"/>
                      </m:rPr>
                      <w:rPr>
                        <w:rFonts w:ascii="Cambria Math" w:hAnsi="Cambria Math" w:cstheme="minorHAnsi"/>
                        <w:color w:val="FF0000"/>
                        <w:sz w:val="28"/>
                        <w:szCs w:val="28"/>
                      </w:rPr>
                      <m:t>-</m:t>
                    </m:r>
                    <m:f>
                      <m:fPr>
                        <m:ctrlPr>
                          <w:rPr>
                            <w:rFonts w:ascii="Cambria Math" w:hAnsi="Cambria Math" w:cstheme="minorHAnsi"/>
                            <w:b/>
                            <w:i/>
                            <w:color w:val="FF0000"/>
                            <w:sz w:val="28"/>
                            <w:szCs w:val="28"/>
                          </w:rPr>
                        </m:ctrlPr>
                      </m:fPr>
                      <m:num>
                        <m:r>
                          <m:rPr>
                            <m:sty m:val="bi"/>
                          </m:rPr>
                          <w:rPr>
                            <w:rFonts w:ascii="Cambria Math" w:hAnsi="Cambria Math" w:cstheme="minorHAnsi"/>
                            <w:color w:val="FF0000"/>
                            <w:sz w:val="28"/>
                            <w:szCs w:val="28"/>
                          </w:rPr>
                          <m:t>π∙</m:t>
                        </m:r>
                        <m:sSup>
                          <m:sSupPr>
                            <m:ctrlPr>
                              <w:rPr>
                                <w:rFonts w:ascii="Cambria Math" w:hAnsi="Cambria Math" w:cstheme="minorHAnsi"/>
                                <w:b/>
                                <w:i/>
                                <w:color w:val="FF0000"/>
                                <w:sz w:val="28"/>
                                <w:szCs w:val="28"/>
                              </w:rPr>
                            </m:ctrlPr>
                          </m:sSupPr>
                          <m:e>
                            <m:r>
                              <m:rPr>
                                <m:sty m:val="bi"/>
                              </m:rPr>
                              <w:rPr>
                                <w:rFonts w:ascii="Cambria Math" w:hAnsi="Cambria Math" w:cstheme="minorHAnsi"/>
                                <w:color w:val="FF0000"/>
                                <w:sz w:val="28"/>
                                <w:szCs w:val="28"/>
                              </w:rPr>
                              <m:t>d</m:t>
                            </m:r>
                          </m:e>
                          <m:sup>
                            <m:r>
                              <m:rPr>
                                <m:sty m:val="bi"/>
                              </m:rPr>
                              <w:rPr>
                                <w:rFonts w:ascii="Cambria Math" w:hAnsi="Cambria Math" w:cstheme="minorHAnsi"/>
                                <w:color w:val="FF0000"/>
                                <w:sz w:val="28"/>
                                <w:szCs w:val="28"/>
                              </w:rPr>
                              <m:t>2</m:t>
                            </m:r>
                          </m:sup>
                        </m:sSup>
                      </m:num>
                      <m:den>
                        <m:r>
                          <m:rPr>
                            <m:sty m:val="bi"/>
                          </m:rPr>
                          <w:rPr>
                            <w:rFonts w:ascii="Cambria Math" w:hAnsi="Cambria Math" w:cstheme="minorHAnsi"/>
                            <w:color w:val="FF0000"/>
                            <w:sz w:val="28"/>
                            <w:szCs w:val="28"/>
                          </w:rPr>
                          <m:t>4</m:t>
                        </m:r>
                      </m:den>
                    </m:f>
                  </m:e>
                </m:d>
              </m:oMath>
            </m:oMathPara>
          </w:p>
          <w:p w:rsidR="00F169CD" w:rsidRPr="00F169CD" w:rsidRDefault="00F169CD" w:rsidP="00F06171">
            <w:pPr>
              <w:ind w:left="-533" w:firstLine="533"/>
              <w:rPr>
                <w:sz w:val="28"/>
                <w:szCs w:val="28"/>
              </w:rPr>
            </w:pPr>
            <m:oMathPara>
              <m:oMath>
                <m:r>
                  <m:rPr>
                    <m:sty m:val="bi"/>
                  </m:rPr>
                  <w:rPr>
                    <w:rFonts w:ascii="Cambria Math" w:hAnsi="Cambria Math" w:cstheme="minorHAnsi"/>
                    <w:color w:val="FF0000"/>
                    <w:sz w:val="28"/>
                    <w:szCs w:val="28"/>
                  </w:rPr>
                  <m:t xml:space="preserve">                            = p × </m:t>
                </m:r>
                <m:f>
                  <m:fPr>
                    <m:ctrlPr>
                      <w:rPr>
                        <w:rFonts w:ascii="Cambria Math" w:hAnsi="Cambria Math" w:cstheme="minorHAnsi"/>
                        <w:b/>
                        <w:i/>
                        <w:color w:val="FF0000"/>
                        <w:sz w:val="28"/>
                        <w:szCs w:val="28"/>
                      </w:rPr>
                    </m:ctrlPr>
                  </m:fPr>
                  <m:num>
                    <m:r>
                      <m:rPr>
                        <m:sty m:val="bi"/>
                      </m:rPr>
                      <w:rPr>
                        <w:rFonts w:ascii="Cambria Math" w:hAnsi="Cambria Math" w:cstheme="minorHAnsi"/>
                        <w:color w:val="FF0000"/>
                        <w:sz w:val="28"/>
                        <w:szCs w:val="28"/>
                      </w:rPr>
                      <m:t>π∙(</m:t>
                    </m:r>
                    <m:sSup>
                      <m:sSupPr>
                        <m:ctrlPr>
                          <w:rPr>
                            <w:rFonts w:ascii="Cambria Math" w:hAnsi="Cambria Math" w:cstheme="minorHAnsi"/>
                            <w:b/>
                            <w:i/>
                            <w:color w:val="FF0000"/>
                            <w:sz w:val="28"/>
                            <w:szCs w:val="28"/>
                          </w:rPr>
                        </m:ctrlPr>
                      </m:sSupPr>
                      <m:e>
                        <m:r>
                          <m:rPr>
                            <m:sty m:val="bi"/>
                          </m:rPr>
                          <w:rPr>
                            <w:rFonts w:ascii="Cambria Math" w:hAnsi="Cambria Math" w:cstheme="minorHAnsi"/>
                            <w:color w:val="FF0000"/>
                            <w:sz w:val="28"/>
                            <w:szCs w:val="28"/>
                          </w:rPr>
                          <m:t>D</m:t>
                        </m:r>
                      </m:e>
                      <m:sup>
                        <m:r>
                          <m:rPr>
                            <m:sty m:val="bi"/>
                          </m:rPr>
                          <w:rPr>
                            <w:rFonts w:ascii="Cambria Math" w:hAnsi="Cambria Math" w:cstheme="minorHAnsi"/>
                            <w:color w:val="FF0000"/>
                            <w:sz w:val="28"/>
                            <w:szCs w:val="28"/>
                          </w:rPr>
                          <m:t>2</m:t>
                        </m:r>
                      </m:sup>
                    </m:sSup>
                    <m:r>
                      <m:rPr>
                        <m:sty m:val="bi"/>
                      </m:rPr>
                      <w:rPr>
                        <w:rFonts w:ascii="Cambria Math" w:hAnsi="Cambria Math" w:cstheme="minorHAnsi"/>
                        <w:color w:val="FF0000"/>
                        <w:sz w:val="28"/>
                        <w:szCs w:val="28"/>
                      </w:rPr>
                      <m:t>-</m:t>
                    </m:r>
                    <m:sSup>
                      <m:sSupPr>
                        <m:ctrlPr>
                          <w:rPr>
                            <w:rFonts w:ascii="Cambria Math" w:hAnsi="Cambria Math" w:cstheme="minorHAnsi"/>
                            <w:b/>
                            <w:i/>
                            <w:color w:val="FF0000"/>
                            <w:sz w:val="28"/>
                            <w:szCs w:val="28"/>
                          </w:rPr>
                        </m:ctrlPr>
                      </m:sSupPr>
                      <m:e>
                        <m:r>
                          <m:rPr>
                            <m:sty m:val="bi"/>
                          </m:rPr>
                          <w:rPr>
                            <w:rFonts w:ascii="Cambria Math" w:hAnsi="Cambria Math" w:cstheme="minorHAnsi"/>
                            <w:color w:val="FF0000"/>
                            <w:sz w:val="28"/>
                            <w:szCs w:val="28"/>
                          </w:rPr>
                          <m:t>d</m:t>
                        </m:r>
                      </m:e>
                      <m:sup>
                        <m:r>
                          <m:rPr>
                            <m:sty m:val="bi"/>
                          </m:rPr>
                          <w:rPr>
                            <w:rFonts w:ascii="Cambria Math" w:hAnsi="Cambria Math" w:cstheme="minorHAnsi"/>
                            <w:color w:val="FF0000"/>
                            <w:sz w:val="28"/>
                            <w:szCs w:val="28"/>
                          </w:rPr>
                          <m:t>2</m:t>
                        </m:r>
                      </m:sup>
                    </m:sSup>
                    <m:r>
                      <m:rPr>
                        <m:sty m:val="bi"/>
                      </m:rPr>
                      <w:rPr>
                        <w:rFonts w:ascii="Cambria Math" w:hAnsi="Cambria Math" w:cstheme="minorHAnsi"/>
                        <w:color w:val="FF0000"/>
                        <w:sz w:val="28"/>
                        <w:szCs w:val="28"/>
                      </w:rPr>
                      <m:t>)</m:t>
                    </m:r>
                  </m:num>
                  <m:den>
                    <m:r>
                      <m:rPr>
                        <m:sty m:val="bi"/>
                      </m:rPr>
                      <w:rPr>
                        <w:rFonts w:ascii="Cambria Math" w:hAnsi="Cambria Math" w:cstheme="minorHAnsi"/>
                        <w:color w:val="FF0000"/>
                        <w:sz w:val="28"/>
                        <w:szCs w:val="28"/>
                      </w:rPr>
                      <m:t>4</m:t>
                    </m:r>
                  </m:den>
                </m:f>
              </m:oMath>
            </m:oMathPara>
          </w:p>
        </w:tc>
      </w:tr>
    </w:tbl>
    <w:p w:rsidR="00B8261E" w:rsidRDefault="00B8261E" w:rsidP="00B8261E">
      <w:pPr>
        <w:jc w:val="both"/>
        <w:rPr>
          <w:rFonts w:asciiTheme="minorHAnsi" w:hAnsiTheme="minorHAnsi" w:cstheme="minorHAnsi"/>
          <w:sz w:val="24"/>
        </w:rPr>
      </w:pPr>
    </w:p>
    <w:p w:rsidR="004C774A" w:rsidRDefault="004C774A" w:rsidP="00B8261E">
      <w:pPr>
        <w:jc w:val="both"/>
        <w:rPr>
          <w:rFonts w:asciiTheme="minorHAnsi" w:hAnsiTheme="minorHAnsi" w:cstheme="minorHAnsi"/>
          <w:sz w:val="24"/>
        </w:rPr>
      </w:pPr>
    </w:p>
    <w:p w:rsidR="004C774A" w:rsidRPr="0087418F" w:rsidRDefault="004C774A" w:rsidP="00B8261E">
      <w:pPr>
        <w:jc w:val="both"/>
        <w:rPr>
          <w:rFonts w:asciiTheme="minorHAnsi" w:hAnsiTheme="minorHAnsi" w:cstheme="minorHAnsi"/>
          <w:sz w:val="24"/>
        </w:rPr>
      </w:pPr>
    </w:p>
    <w:p w:rsidR="00B8261E" w:rsidRPr="0087418F" w:rsidRDefault="00736F13" w:rsidP="00B8261E">
      <w:pPr>
        <w:tabs>
          <w:tab w:val="left" w:pos="1843"/>
        </w:tabs>
        <w:ind w:left="567" w:firstLine="567"/>
        <w:jc w:val="both"/>
        <w:rPr>
          <w:rFonts w:asciiTheme="minorHAnsi" w:hAnsiTheme="minorHAnsi" w:cstheme="minorHAnsi"/>
          <w:b/>
          <w:i/>
          <w:sz w:val="24"/>
        </w:rPr>
      </w:pPr>
      <w:r>
        <w:rPr>
          <w:rFonts w:asciiTheme="minorHAnsi" w:hAnsiTheme="minorHAnsi" w:cstheme="minorHAnsi"/>
          <w:b/>
          <w:i/>
          <w:sz w:val="24"/>
        </w:rPr>
        <w:t>3</w:t>
      </w:r>
      <w:r w:rsidR="00B8261E" w:rsidRPr="0087418F">
        <w:rPr>
          <w:rFonts w:asciiTheme="minorHAnsi" w:hAnsiTheme="minorHAnsi" w:cstheme="minorHAnsi"/>
          <w:b/>
          <w:i/>
          <w:sz w:val="24"/>
        </w:rPr>
        <w:t>-1-4</w:t>
      </w:r>
      <w:r w:rsidR="00B8261E" w:rsidRPr="0087418F">
        <w:rPr>
          <w:rFonts w:asciiTheme="minorHAnsi" w:hAnsiTheme="minorHAnsi" w:cstheme="minorHAnsi"/>
          <w:b/>
          <w:i/>
          <w:sz w:val="24"/>
        </w:rPr>
        <w:tab/>
        <w:t>Action d’un ressort</w:t>
      </w:r>
    </w:p>
    <w:p w:rsidR="00B8261E" w:rsidRPr="0087418F" w:rsidRDefault="00B8261E" w:rsidP="00B8261E">
      <w:pPr>
        <w:tabs>
          <w:tab w:val="left" w:pos="1843"/>
        </w:tabs>
        <w:ind w:left="567" w:firstLine="567"/>
        <w:jc w:val="both"/>
        <w:rPr>
          <w:rFonts w:asciiTheme="minorHAnsi" w:hAnsiTheme="minorHAnsi" w:cstheme="minorHAnsi"/>
          <w:b/>
          <w:i/>
          <w:sz w:val="24"/>
        </w:rPr>
      </w:pPr>
    </w:p>
    <w:p w:rsidR="006916E1" w:rsidRPr="006916E1" w:rsidRDefault="006916E1" w:rsidP="006916E1">
      <w:pPr>
        <w:tabs>
          <w:tab w:val="left" w:pos="1843"/>
        </w:tabs>
        <w:spacing w:after="120"/>
        <w:ind w:left="567"/>
        <w:jc w:val="both"/>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75648" behindDoc="1" locked="0" layoutInCell="1" allowOverlap="1">
            <wp:simplePos x="0" y="0"/>
            <wp:positionH relativeFrom="column">
              <wp:posOffset>105410</wp:posOffset>
            </wp:positionH>
            <wp:positionV relativeFrom="paragraph">
              <wp:posOffset>10160</wp:posOffset>
            </wp:positionV>
            <wp:extent cx="2785745" cy="1417320"/>
            <wp:effectExtent l="19050" t="0" r="0" b="0"/>
            <wp:wrapTight wrapText="bothSides">
              <wp:wrapPolygon edited="0">
                <wp:start x="-148" y="0"/>
                <wp:lineTo x="-148" y="21194"/>
                <wp:lineTo x="21566" y="21194"/>
                <wp:lineTo x="21566" y="0"/>
                <wp:lineTo x="-148" y="0"/>
              </wp:wrapPolygon>
            </wp:wrapTight>
            <wp:docPr id="2267" name="Image 2267" descr="res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descr="resso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5745" cy="1417320"/>
                    </a:xfrm>
                    <a:prstGeom prst="rect">
                      <a:avLst/>
                    </a:prstGeom>
                    <a:noFill/>
                    <a:ln>
                      <a:noFill/>
                    </a:ln>
                  </pic:spPr>
                </pic:pic>
              </a:graphicData>
            </a:graphic>
          </wp:anchor>
        </w:drawing>
      </w:r>
      <w:r w:rsidRPr="006916E1">
        <w:rPr>
          <w:rFonts w:asciiTheme="minorHAnsi" w:hAnsiTheme="minorHAnsi" w:cstheme="minorHAnsi"/>
          <w:sz w:val="24"/>
        </w:rPr>
        <w:t>La force exercée par un ressort dépend de 2 paramètres :</w:t>
      </w:r>
    </w:p>
    <w:p w:rsidR="006916E1" w:rsidRPr="006916E1" w:rsidRDefault="006916E1" w:rsidP="006916E1">
      <w:pPr>
        <w:numPr>
          <w:ilvl w:val="0"/>
          <w:numId w:val="30"/>
        </w:numPr>
        <w:tabs>
          <w:tab w:val="left" w:pos="851"/>
        </w:tabs>
        <w:spacing w:after="120"/>
        <w:ind w:left="5529" w:hanging="5103"/>
        <w:jc w:val="both"/>
        <w:rPr>
          <w:rFonts w:asciiTheme="minorHAnsi" w:hAnsiTheme="minorHAnsi" w:cstheme="minorHAnsi"/>
          <w:sz w:val="24"/>
        </w:rPr>
      </w:pPr>
      <w:proofErr w:type="gramStart"/>
      <w:r w:rsidRPr="006916E1">
        <w:rPr>
          <w:rFonts w:asciiTheme="minorHAnsi" w:hAnsiTheme="minorHAnsi" w:cstheme="minorHAnsi"/>
          <w:b/>
          <w:sz w:val="24"/>
        </w:rPr>
        <w:t>la</w:t>
      </w:r>
      <w:proofErr w:type="gramEnd"/>
      <w:r w:rsidRPr="006916E1">
        <w:rPr>
          <w:rFonts w:asciiTheme="minorHAnsi" w:hAnsiTheme="minorHAnsi" w:cstheme="minorHAnsi"/>
          <w:b/>
          <w:sz w:val="24"/>
        </w:rPr>
        <w:t xml:space="preserve"> flèche du ressort (f) :</w:t>
      </w:r>
      <w:r w:rsidRPr="006916E1">
        <w:rPr>
          <w:rFonts w:asciiTheme="minorHAnsi" w:hAnsiTheme="minorHAnsi" w:cstheme="minorHAnsi"/>
          <w:sz w:val="24"/>
        </w:rPr>
        <w:t xml:space="preserve"> distance de compression ou de traction du ressort</w:t>
      </w:r>
    </w:p>
    <w:p w:rsidR="006916E1" w:rsidRPr="006916E1" w:rsidRDefault="006916E1" w:rsidP="006916E1">
      <w:pPr>
        <w:tabs>
          <w:tab w:val="left" w:pos="1276"/>
        </w:tabs>
        <w:spacing w:after="120"/>
        <w:ind w:left="1854" w:firstLine="2257"/>
        <w:jc w:val="both"/>
        <w:rPr>
          <w:rFonts w:asciiTheme="minorHAnsi" w:hAnsiTheme="minorHAnsi" w:cstheme="minorHAnsi"/>
          <w:b/>
          <w:color w:val="FF0000"/>
          <w:sz w:val="24"/>
        </w:rPr>
      </w:pPr>
      <m:oMathPara>
        <m:oMath>
          <m:r>
            <m:rPr>
              <m:sty m:val="bi"/>
            </m:rPr>
            <w:rPr>
              <w:rFonts w:ascii="Cambria Math" w:hAnsi="Cambria Math" w:cstheme="minorHAnsi"/>
              <w:color w:val="FF0000"/>
              <w:sz w:val="24"/>
            </w:rPr>
            <m:t>f=∆L=</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L</m:t>
              </m:r>
            </m:e>
            <m:sub>
              <m:r>
                <m:rPr>
                  <m:sty m:val="bi"/>
                </m:rPr>
                <w:rPr>
                  <w:rFonts w:ascii="Cambria Math" w:hAnsi="Cambria Math" w:cstheme="minorHAnsi"/>
                  <w:color w:val="FF0000"/>
                  <w:sz w:val="24"/>
                </w:rPr>
                <m:t>0</m:t>
              </m:r>
            </m:sub>
          </m:sSub>
          <m:r>
            <m:rPr>
              <m:sty m:val="bi"/>
            </m:rPr>
            <w:rPr>
              <w:rFonts w:ascii="Cambria Math" w:hAnsi="Cambria Math" w:cstheme="minorHAnsi"/>
              <w:color w:val="FF0000"/>
              <w:sz w:val="24"/>
            </w:rPr>
            <m:t>-L</m:t>
          </m:r>
        </m:oMath>
      </m:oMathPara>
    </w:p>
    <w:p w:rsidR="006916E1" w:rsidRPr="006916E1" w:rsidRDefault="006916E1" w:rsidP="006916E1">
      <w:pPr>
        <w:numPr>
          <w:ilvl w:val="0"/>
          <w:numId w:val="30"/>
        </w:numPr>
        <w:tabs>
          <w:tab w:val="left" w:pos="851"/>
        </w:tabs>
        <w:spacing w:after="100" w:afterAutospacing="1"/>
        <w:ind w:left="5529" w:hanging="5103"/>
        <w:jc w:val="both"/>
        <w:rPr>
          <w:rFonts w:asciiTheme="minorHAnsi" w:hAnsiTheme="minorHAnsi" w:cstheme="minorHAnsi"/>
          <w:sz w:val="24"/>
        </w:rPr>
      </w:pPr>
      <w:proofErr w:type="gramStart"/>
      <w:r w:rsidRPr="006916E1">
        <w:rPr>
          <w:rFonts w:asciiTheme="minorHAnsi" w:hAnsiTheme="minorHAnsi" w:cstheme="minorHAnsi"/>
          <w:b/>
          <w:sz w:val="24"/>
        </w:rPr>
        <w:t>la</w:t>
      </w:r>
      <w:proofErr w:type="gramEnd"/>
      <w:r w:rsidRPr="006916E1">
        <w:rPr>
          <w:rFonts w:asciiTheme="minorHAnsi" w:hAnsiTheme="minorHAnsi" w:cstheme="minorHAnsi"/>
          <w:b/>
          <w:sz w:val="24"/>
        </w:rPr>
        <w:t xml:space="preserve"> raideur du ressort (k) :</w:t>
      </w:r>
      <w:r w:rsidRPr="006916E1">
        <w:rPr>
          <w:rFonts w:asciiTheme="minorHAnsi" w:hAnsiTheme="minorHAnsi" w:cstheme="minorHAnsi"/>
          <w:sz w:val="24"/>
        </w:rPr>
        <w:t xml:space="preserve"> caractérise la force qu’il va développer selon sa taille et sa matière</w:t>
      </w:r>
    </w:p>
    <w:p w:rsidR="006916E1" w:rsidRPr="006916E1" w:rsidRDefault="006916E1" w:rsidP="006916E1">
      <w:pPr>
        <w:ind w:left="6096" w:firstLine="637"/>
        <w:jc w:val="both"/>
        <w:rPr>
          <w:rFonts w:asciiTheme="minorHAnsi" w:hAnsiTheme="minorHAnsi" w:cstheme="minorHAnsi"/>
          <w:b/>
          <w:i/>
          <w:color w:val="FF0000"/>
          <w:sz w:val="24"/>
        </w:rPr>
      </w:pPr>
      <m:oMathPara>
        <m:oMath>
          <m:r>
            <m:rPr>
              <m:sty m:val="bi"/>
            </m:rPr>
            <w:rPr>
              <w:rFonts w:ascii="Cambria Math" w:hAnsi="Cambria Math" w:cstheme="minorHAnsi"/>
              <w:color w:val="FF0000"/>
              <w:sz w:val="24"/>
            </w:rPr>
            <m:t>k=</m:t>
          </m:r>
          <m:f>
            <m:fPr>
              <m:ctrlPr>
                <w:rPr>
                  <w:rFonts w:ascii="Cambria Math" w:hAnsi="Cambria Math" w:cstheme="minorHAnsi"/>
                  <w:b/>
                  <w:i/>
                  <w:color w:val="FF0000"/>
                  <w:sz w:val="24"/>
                </w:rPr>
              </m:ctrlPr>
            </m:fPr>
            <m:num>
              <m:r>
                <m:rPr>
                  <m:sty m:val="bi"/>
                </m:rPr>
                <w:rPr>
                  <w:rFonts w:ascii="Cambria Math" w:hAnsi="Cambria Math" w:cstheme="minorHAnsi"/>
                  <w:color w:val="FF0000"/>
                  <w:sz w:val="24"/>
                </w:rPr>
                <m:t>G∙</m:t>
              </m:r>
              <m:sSup>
                <m:sSupPr>
                  <m:ctrlPr>
                    <w:rPr>
                      <w:rFonts w:ascii="Cambria Math" w:hAnsi="Cambria Math" w:cstheme="minorHAnsi"/>
                      <w:b/>
                      <w:i/>
                      <w:color w:val="FF0000"/>
                      <w:sz w:val="24"/>
                    </w:rPr>
                  </m:ctrlPr>
                </m:sSupPr>
                <m:e>
                  <m:r>
                    <m:rPr>
                      <m:sty m:val="bi"/>
                    </m:rPr>
                    <w:rPr>
                      <w:rFonts w:ascii="Cambria Math" w:hAnsi="Cambria Math" w:cstheme="minorHAnsi"/>
                      <w:color w:val="FF0000"/>
                      <w:sz w:val="24"/>
                    </w:rPr>
                    <m:t>d</m:t>
                  </m:r>
                </m:e>
                <m:sup>
                  <m:r>
                    <m:rPr>
                      <m:sty m:val="bi"/>
                    </m:rPr>
                    <w:rPr>
                      <w:rFonts w:ascii="Cambria Math" w:hAnsi="Cambria Math" w:cstheme="minorHAnsi"/>
                      <w:color w:val="FF0000"/>
                      <w:sz w:val="24"/>
                    </w:rPr>
                    <m:t>4</m:t>
                  </m:r>
                </m:sup>
              </m:sSup>
            </m:num>
            <m:den>
              <m:r>
                <m:rPr>
                  <m:sty m:val="bi"/>
                </m:rPr>
                <w:rPr>
                  <w:rFonts w:ascii="Cambria Math" w:hAnsi="Cambria Math" w:cstheme="minorHAnsi"/>
                  <w:color w:val="FF0000"/>
                  <w:sz w:val="24"/>
                </w:rPr>
                <m:t>8∙</m:t>
              </m:r>
              <m:sSup>
                <m:sSupPr>
                  <m:ctrlPr>
                    <w:rPr>
                      <w:rFonts w:ascii="Cambria Math" w:hAnsi="Cambria Math" w:cstheme="minorHAnsi"/>
                      <w:b/>
                      <w:i/>
                      <w:color w:val="FF0000"/>
                      <w:sz w:val="24"/>
                    </w:rPr>
                  </m:ctrlPr>
                </m:sSupPr>
                <m:e>
                  <m:r>
                    <m:rPr>
                      <m:sty m:val="bi"/>
                    </m:rPr>
                    <w:rPr>
                      <w:rFonts w:ascii="Cambria Math" w:hAnsi="Cambria Math" w:cstheme="minorHAnsi"/>
                      <w:color w:val="FF0000"/>
                      <w:sz w:val="24"/>
                    </w:rPr>
                    <m:t>D</m:t>
                  </m:r>
                </m:e>
                <m:sup>
                  <m:r>
                    <m:rPr>
                      <m:sty m:val="bi"/>
                    </m:rPr>
                    <w:rPr>
                      <w:rFonts w:ascii="Cambria Math" w:hAnsi="Cambria Math" w:cstheme="minorHAnsi"/>
                      <w:color w:val="FF0000"/>
                      <w:sz w:val="24"/>
                    </w:rPr>
                    <m:t>3</m:t>
                  </m:r>
                </m:sup>
              </m:sSup>
              <m:r>
                <m:rPr>
                  <m:sty m:val="bi"/>
                </m:rPr>
                <w:rPr>
                  <w:rFonts w:ascii="Cambria Math" w:hAnsi="Cambria Math" w:cstheme="minorHAnsi"/>
                  <w:color w:val="FF0000"/>
                  <w:sz w:val="24"/>
                </w:rPr>
                <m:t>∙n</m:t>
              </m:r>
            </m:den>
          </m:f>
        </m:oMath>
      </m:oMathPara>
    </w:p>
    <w:p w:rsidR="006916E1" w:rsidRPr="006916E1" w:rsidRDefault="006916E1" w:rsidP="004C774A">
      <w:pPr>
        <w:tabs>
          <w:tab w:val="left" w:pos="7513"/>
        </w:tabs>
        <w:spacing w:before="120"/>
        <w:ind w:left="1066" w:firstLine="5455"/>
        <w:jc w:val="both"/>
        <w:rPr>
          <w:rFonts w:asciiTheme="minorHAnsi" w:hAnsiTheme="minorHAnsi" w:cstheme="minorHAnsi"/>
          <w:i/>
          <w:sz w:val="24"/>
        </w:rPr>
      </w:pPr>
      <w:proofErr w:type="gramStart"/>
      <w:r w:rsidRPr="006916E1">
        <w:rPr>
          <w:rFonts w:asciiTheme="minorHAnsi" w:hAnsiTheme="minorHAnsi" w:cstheme="minorHAnsi"/>
          <w:i/>
          <w:sz w:val="24"/>
        </w:rPr>
        <w:t>avec</w:t>
      </w:r>
      <w:proofErr w:type="gramEnd"/>
      <w:r w:rsidRPr="006916E1">
        <w:rPr>
          <w:rFonts w:asciiTheme="minorHAnsi" w:hAnsiTheme="minorHAnsi" w:cstheme="minorHAnsi"/>
          <w:i/>
          <w:sz w:val="24"/>
        </w:rPr>
        <w:t> :</w:t>
      </w:r>
      <w:r w:rsidRPr="006916E1">
        <w:rPr>
          <w:rFonts w:asciiTheme="minorHAnsi" w:hAnsiTheme="minorHAnsi" w:cstheme="minorHAnsi"/>
          <w:i/>
          <w:sz w:val="24"/>
        </w:rPr>
        <w:tab/>
      </w:r>
      <w:r w:rsidRPr="006916E1">
        <w:rPr>
          <w:rFonts w:asciiTheme="minorHAnsi" w:hAnsiTheme="minorHAnsi" w:cstheme="minorHAnsi"/>
          <w:b/>
          <w:i/>
          <w:sz w:val="24"/>
        </w:rPr>
        <w:t>G :</w:t>
      </w:r>
      <w:r w:rsidRPr="006916E1">
        <w:rPr>
          <w:rFonts w:asciiTheme="minorHAnsi" w:hAnsiTheme="minorHAnsi" w:cstheme="minorHAnsi"/>
          <w:i/>
          <w:sz w:val="24"/>
        </w:rPr>
        <w:t xml:space="preserve"> module d'élasticité transversal</w:t>
      </w:r>
    </w:p>
    <w:p w:rsidR="006916E1" w:rsidRPr="006916E1" w:rsidRDefault="006916E1" w:rsidP="006916E1">
      <w:pPr>
        <w:ind w:left="5310" w:firstLine="2203"/>
        <w:jc w:val="both"/>
        <w:rPr>
          <w:rFonts w:asciiTheme="minorHAnsi" w:hAnsiTheme="minorHAnsi" w:cstheme="minorHAnsi"/>
          <w:i/>
          <w:sz w:val="24"/>
        </w:rPr>
      </w:pPr>
      <w:proofErr w:type="gramStart"/>
      <w:r w:rsidRPr="006916E1">
        <w:rPr>
          <w:rFonts w:asciiTheme="minorHAnsi" w:hAnsiTheme="minorHAnsi" w:cstheme="minorHAnsi"/>
          <w:b/>
          <w:i/>
          <w:sz w:val="24"/>
        </w:rPr>
        <w:t>d</w:t>
      </w:r>
      <w:proofErr w:type="gramEnd"/>
      <w:r w:rsidRPr="006916E1">
        <w:rPr>
          <w:rFonts w:asciiTheme="minorHAnsi" w:hAnsiTheme="minorHAnsi" w:cstheme="minorHAnsi"/>
          <w:b/>
          <w:i/>
          <w:sz w:val="24"/>
        </w:rPr>
        <w:t> :</w:t>
      </w:r>
      <w:r w:rsidRPr="006916E1">
        <w:rPr>
          <w:rFonts w:asciiTheme="minorHAnsi" w:hAnsiTheme="minorHAnsi" w:cstheme="minorHAnsi"/>
          <w:i/>
          <w:sz w:val="24"/>
        </w:rPr>
        <w:t xml:space="preserve"> diamètre du fil du ressort</w:t>
      </w:r>
    </w:p>
    <w:p w:rsidR="006916E1" w:rsidRPr="006916E1" w:rsidRDefault="006916E1" w:rsidP="006916E1">
      <w:pPr>
        <w:ind w:left="4602" w:firstLine="2911"/>
        <w:jc w:val="both"/>
        <w:rPr>
          <w:rFonts w:asciiTheme="minorHAnsi" w:hAnsiTheme="minorHAnsi" w:cstheme="minorHAnsi"/>
          <w:i/>
          <w:sz w:val="24"/>
        </w:rPr>
      </w:pPr>
      <w:r w:rsidRPr="006916E1">
        <w:rPr>
          <w:rFonts w:asciiTheme="minorHAnsi" w:hAnsiTheme="minorHAnsi" w:cstheme="minorHAnsi"/>
          <w:b/>
          <w:i/>
          <w:sz w:val="24"/>
        </w:rPr>
        <w:t>D :</w:t>
      </w:r>
      <w:r w:rsidRPr="006916E1">
        <w:rPr>
          <w:rFonts w:asciiTheme="minorHAnsi" w:hAnsiTheme="minorHAnsi" w:cstheme="minorHAnsi"/>
          <w:i/>
          <w:sz w:val="24"/>
        </w:rPr>
        <w:t xml:space="preserve"> diamètre moyen d'enroulement</w:t>
      </w:r>
    </w:p>
    <w:p w:rsidR="006916E1" w:rsidRPr="006916E1" w:rsidRDefault="006916E1" w:rsidP="006916E1">
      <w:pPr>
        <w:tabs>
          <w:tab w:val="left" w:pos="1843"/>
        </w:tabs>
        <w:ind w:left="1854" w:firstLine="5659"/>
        <w:jc w:val="both"/>
        <w:rPr>
          <w:rFonts w:asciiTheme="minorHAnsi" w:hAnsiTheme="minorHAnsi" w:cstheme="minorHAnsi"/>
          <w:sz w:val="24"/>
        </w:rPr>
      </w:pPr>
      <w:proofErr w:type="gramStart"/>
      <w:r w:rsidRPr="006916E1">
        <w:rPr>
          <w:rFonts w:asciiTheme="minorHAnsi" w:hAnsiTheme="minorHAnsi" w:cstheme="minorHAnsi"/>
          <w:b/>
          <w:i/>
          <w:sz w:val="24"/>
        </w:rPr>
        <w:t>n</w:t>
      </w:r>
      <w:proofErr w:type="gramEnd"/>
      <w:r w:rsidRPr="006916E1">
        <w:rPr>
          <w:rFonts w:asciiTheme="minorHAnsi" w:hAnsiTheme="minorHAnsi" w:cstheme="minorHAnsi"/>
          <w:b/>
          <w:i/>
          <w:sz w:val="24"/>
        </w:rPr>
        <w:t> :</w:t>
      </w:r>
      <w:r w:rsidRPr="006916E1">
        <w:rPr>
          <w:rFonts w:asciiTheme="minorHAnsi" w:hAnsiTheme="minorHAnsi" w:cstheme="minorHAnsi"/>
          <w:i/>
          <w:sz w:val="24"/>
        </w:rPr>
        <w:t xml:space="preserve"> nombre de spires utiles </w:t>
      </w:r>
    </w:p>
    <w:p w:rsidR="006916E1" w:rsidRPr="006916E1" w:rsidRDefault="006916E1" w:rsidP="004C774A">
      <w:pPr>
        <w:tabs>
          <w:tab w:val="left" w:pos="1843"/>
        </w:tabs>
        <w:spacing w:after="120"/>
        <w:ind w:left="567" w:firstLine="567"/>
        <w:jc w:val="both"/>
        <w:rPr>
          <w:rFonts w:asciiTheme="minorHAnsi" w:hAnsiTheme="minorHAnsi" w:cstheme="minorHAnsi"/>
          <w:sz w:val="24"/>
        </w:rPr>
      </w:pPr>
      <w:r w:rsidRPr="006916E1">
        <w:rPr>
          <w:rFonts w:asciiTheme="minorHAnsi" w:hAnsiTheme="minorHAnsi" w:cstheme="minorHAnsi"/>
          <w:sz w:val="24"/>
        </w:rPr>
        <w:t xml:space="preserve">Soit </w:t>
      </w:r>
      <w:proofErr w:type="gramStart"/>
      <w:r w:rsidRPr="004C774A">
        <w:rPr>
          <w:rFonts w:ascii="Cambria Math" w:hAnsi="Cambria Math" w:cstheme="minorHAnsi"/>
          <w:i/>
          <w:sz w:val="28"/>
        </w:rPr>
        <w:t>F</w:t>
      </w:r>
      <w:r w:rsidRPr="006916E1">
        <w:rPr>
          <w:rFonts w:asciiTheme="minorHAnsi" w:hAnsiTheme="minorHAnsi" w:cstheme="minorHAnsi"/>
          <w:sz w:val="24"/>
        </w:rPr>
        <w:t xml:space="preserve"> </w:t>
      </w:r>
      <w:r w:rsidR="004C774A">
        <w:rPr>
          <w:rFonts w:asciiTheme="minorHAnsi" w:hAnsiTheme="minorHAnsi" w:cstheme="minorHAnsi"/>
          <w:sz w:val="24"/>
        </w:rPr>
        <w:t xml:space="preserve"> </w:t>
      </w:r>
      <w:r w:rsidRPr="006916E1">
        <w:rPr>
          <w:rFonts w:asciiTheme="minorHAnsi" w:hAnsiTheme="minorHAnsi" w:cstheme="minorHAnsi"/>
          <w:sz w:val="24"/>
        </w:rPr>
        <w:t>la</w:t>
      </w:r>
      <w:proofErr w:type="gramEnd"/>
      <w:r w:rsidRPr="006916E1">
        <w:rPr>
          <w:rFonts w:asciiTheme="minorHAnsi" w:hAnsiTheme="minorHAnsi" w:cstheme="minorHAnsi"/>
          <w:sz w:val="24"/>
        </w:rPr>
        <w:t xml:space="preserve"> force exercée par le ressort sur la masse M :</w:t>
      </w:r>
    </w:p>
    <w:p w:rsidR="006916E1" w:rsidRPr="004C774A" w:rsidRDefault="004C774A" w:rsidP="004C774A">
      <w:pPr>
        <w:ind w:left="2552" w:firstLine="992"/>
        <w:jc w:val="center"/>
        <w:rPr>
          <w:rFonts w:asciiTheme="minorHAnsi" w:hAnsiTheme="minorHAnsi" w:cstheme="minorHAnsi"/>
          <w:b/>
          <w:color w:val="FF0000"/>
          <w:sz w:val="24"/>
        </w:rPr>
      </w:pPr>
      <m:oMathPara>
        <m:oMathParaPr>
          <m:jc m:val="left"/>
        </m:oMathParaPr>
        <m:oMath>
          <m:r>
            <m:rPr>
              <m:sty m:val="bi"/>
            </m:rPr>
            <w:rPr>
              <w:rFonts w:ascii="Cambria Math" w:hAnsi="Cambria Math" w:cstheme="minorHAnsi"/>
              <w:color w:val="FF0000"/>
              <w:sz w:val="24"/>
            </w:rPr>
            <m:t>F=k×f=k∙(</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L</m:t>
              </m:r>
            </m:e>
            <m:sub>
              <m:r>
                <m:rPr>
                  <m:sty m:val="bi"/>
                </m:rPr>
                <w:rPr>
                  <w:rFonts w:ascii="Cambria Math" w:hAnsi="Cambria Math" w:cstheme="minorHAnsi"/>
                  <w:color w:val="FF0000"/>
                  <w:sz w:val="24"/>
                </w:rPr>
                <m:t>0</m:t>
              </m:r>
            </m:sub>
          </m:sSub>
          <m:r>
            <m:rPr>
              <m:sty m:val="bi"/>
            </m:rPr>
            <w:rPr>
              <w:rFonts w:ascii="Cambria Math" w:hAnsi="Cambria Math" w:cstheme="minorHAnsi"/>
              <w:color w:val="FF0000"/>
              <w:sz w:val="24"/>
            </w:rPr>
            <m:t>-L)</m:t>
          </m:r>
        </m:oMath>
      </m:oMathPara>
    </w:p>
    <w:p w:rsidR="006916E1" w:rsidRDefault="006916E1" w:rsidP="006916E1">
      <w:pPr>
        <w:ind w:firstLine="3119"/>
        <w:jc w:val="both"/>
        <w:rPr>
          <w:rFonts w:asciiTheme="minorHAnsi" w:hAnsiTheme="minorHAnsi" w:cstheme="minorHAnsi"/>
          <w:sz w:val="24"/>
        </w:rPr>
      </w:pPr>
    </w:p>
    <w:p w:rsidR="004C774A" w:rsidRPr="006916E1" w:rsidRDefault="004C774A" w:rsidP="006916E1">
      <w:pPr>
        <w:ind w:firstLine="3119"/>
        <w:jc w:val="both"/>
        <w:rPr>
          <w:rFonts w:asciiTheme="minorHAnsi" w:hAnsiTheme="minorHAnsi" w:cstheme="minorHAnsi"/>
          <w:sz w:val="24"/>
        </w:rPr>
      </w:pPr>
    </w:p>
    <w:p w:rsidR="00B8261E" w:rsidRPr="0087418F" w:rsidRDefault="00B8261E" w:rsidP="00B8261E">
      <w:pPr>
        <w:jc w:val="both"/>
        <w:rPr>
          <w:rFonts w:asciiTheme="minorHAnsi" w:hAnsiTheme="minorHAnsi" w:cstheme="minorHAnsi"/>
          <w:sz w:val="24"/>
        </w:rPr>
      </w:pPr>
    </w:p>
    <w:p w:rsidR="00736F13" w:rsidRPr="007771A3" w:rsidRDefault="00736F13" w:rsidP="004C774A">
      <w:pPr>
        <w:pStyle w:val="Paragraphedeliste"/>
        <w:numPr>
          <w:ilvl w:val="1"/>
          <w:numId w:val="26"/>
        </w:numPr>
        <w:spacing w:after="120"/>
        <w:ind w:left="1134" w:hanging="490"/>
        <w:contextualSpacing w:val="0"/>
        <w:jc w:val="both"/>
        <w:rPr>
          <w:rFonts w:asciiTheme="minorHAnsi" w:hAnsiTheme="minorHAnsi" w:cs="Arial"/>
          <w:color w:val="000000"/>
          <w:sz w:val="24"/>
          <w:szCs w:val="24"/>
        </w:rPr>
      </w:pPr>
      <w:r>
        <w:rPr>
          <w:rFonts w:asciiTheme="minorHAnsi" w:hAnsiTheme="minorHAnsi" w:cs="Calibri"/>
          <w:b/>
          <w:bCs/>
          <w:color w:val="A02A39"/>
          <w:sz w:val="24"/>
          <w:szCs w:val="24"/>
        </w:rPr>
        <w:t>Action mécanique à distance :</w:t>
      </w:r>
    </w:p>
    <w:p w:rsidR="00B8261E" w:rsidRDefault="00B8261E" w:rsidP="004C774A">
      <w:pPr>
        <w:spacing w:after="120"/>
        <w:ind w:firstLine="993"/>
        <w:jc w:val="both"/>
        <w:rPr>
          <w:rFonts w:asciiTheme="minorHAnsi" w:hAnsiTheme="minorHAnsi" w:cstheme="minorHAnsi"/>
          <w:sz w:val="24"/>
        </w:rPr>
      </w:pPr>
      <w:r w:rsidRPr="0087418F">
        <w:rPr>
          <w:rFonts w:asciiTheme="minorHAnsi" w:hAnsiTheme="minorHAnsi" w:cstheme="minorHAnsi"/>
          <w:sz w:val="24"/>
        </w:rPr>
        <w:t>Les actions mécaniques à distance s’exercent en chacun des points du corps.</w:t>
      </w:r>
    </w:p>
    <w:p w:rsidR="004C774A" w:rsidRPr="0087418F" w:rsidRDefault="004C774A" w:rsidP="004C774A">
      <w:pPr>
        <w:ind w:firstLine="992"/>
        <w:jc w:val="both"/>
        <w:rPr>
          <w:rFonts w:asciiTheme="minorHAnsi" w:hAnsiTheme="minorHAnsi" w:cstheme="minorHAnsi"/>
          <w:sz w:val="24"/>
        </w:rPr>
      </w:pPr>
    </w:p>
    <w:p w:rsidR="00B8261E" w:rsidRPr="0087418F" w:rsidRDefault="00B8261E" w:rsidP="004C774A">
      <w:pPr>
        <w:spacing w:after="120"/>
        <w:ind w:firstLine="993"/>
        <w:jc w:val="both"/>
        <w:rPr>
          <w:rStyle w:val="Style3"/>
          <w:rFonts w:asciiTheme="minorHAnsi" w:hAnsiTheme="minorHAnsi" w:cstheme="minorHAnsi"/>
          <w:sz w:val="24"/>
          <w:szCs w:val="24"/>
        </w:rPr>
      </w:pPr>
      <w:r w:rsidRPr="0087418F">
        <w:rPr>
          <w:rStyle w:val="Style3"/>
          <w:rFonts w:asciiTheme="minorHAnsi" w:hAnsiTheme="minorHAnsi" w:cstheme="minorHAnsi"/>
          <w:sz w:val="24"/>
          <w:szCs w:val="24"/>
        </w:rPr>
        <w:sym w:font="Wingdings" w:char="F026"/>
      </w:r>
      <w:r w:rsidRPr="0087418F">
        <w:rPr>
          <w:rStyle w:val="Style3"/>
          <w:rFonts w:asciiTheme="minorHAnsi" w:hAnsiTheme="minorHAnsi" w:cstheme="minorHAnsi"/>
          <w:sz w:val="24"/>
          <w:szCs w:val="24"/>
        </w:rPr>
        <w:t xml:space="preserve"> Exemples : </w:t>
      </w:r>
    </w:p>
    <w:p w:rsidR="004C774A" w:rsidRPr="004C774A" w:rsidRDefault="004C774A" w:rsidP="004C774A">
      <w:pPr>
        <w:numPr>
          <w:ilvl w:val="0"/>
          <w:numId w:val="27"/>
        </w:numPr>
        <w:spacing w:after="120"/>
        <w:ind w:left="2410" w:hanging="425"/>
        <w:jc w:val="both"/>
        <w:rPr>
          <w:rFonts w:asciiTheme="minorHAnsi" w:hAnsiTheme="minorHAnsi" w:cstheme="minorHAnsi"/>
          <w:sz w:val="24"/>
        </w:rPr>
      </w:pPr>
      <w:proofErr w:type="gramStart"/>
      <w:r w:rsidRPr="004C774A">
        <w:rPr>
          <w:rFonts w:asciiTheme="minorHAnsi" w:hAnsiTheme="minorHAnsi" w:cstheme="minorHAnsi"/>
          <w:sz w:val="24"/>
        </w:rPr>
        <w:t>la</w:t>
      </w:r>
      <w:proofErr w:type="gramEnd"/>
      <w:r w:rsidRPr="004C774A">
        <w:rPr>
          <w:rFonts w:asciiTheme="minorHAnsi" w:hAnsiTheme="minorHAnsi" w:cstheme="minorHAnsi"/>
          <w:sz w:val="24"/>
        </w:rPr>
        <w:t xml:space="preserve"> pesanteur</w:t>
      </w:r>
      <w:r>
        <w:rPr>
          <w:rFonts w:asciiTheme="minorHAnsi" w:hAnsiTheme="minorHAnsi" w:cstheme="minorHAnsi"/>
          <w:sz w:val="24"/>
        </w:rPr>
        <w:t>,</w:t>
      </w:r>
    </w:p>
    <w:p w:rsidR="004C774A" w:rsidRPr="004C774A" w:rsidRDefault="004C774A" w:rsidP="004C774A">
      <w:pPr>
        <w:numPr>
          <w:ilvl w:val="0"/>
          <w:numId w:val="27"/>
        </w:numPr>
        <w:ind w:left="2410" w:hanging="425"/>
        <w:jc w:val="both"/>
        <w:rPr>
          <w:rFonts w:asciiTheme="minorHAnsi" w:hAnsiTheme="minorHAnsi" w:cstheme="minorHAnsi"/>
          <w:sz w:val="24"/>
        </w:rPr>
      </w:pPr>
      <w:proofErr w:type="gramStart"/>
      <w:r w:rsidRPr="004C774A">
        <w:rPr>
          <w:rFonts w:asciiTheme="minorHAnsi" w:hAnsiTheme="minorHAnsi" w:cstheme="minorHAnsi"/>
          <w:sz w:val="24"/>
        </w:rPr>
        <w:t>les</w:t>
      </w:r>
      <w:proofErr w:type="gramEnd"/>
      <w:r w:rsidRPr="004C774A">
        <w:rPr>
          <w:rFonts w:asciiTheme="minorHAnsi" w:hAnsiTheme="minorHAnsi" w:cstheme="minorHAnsi"/>
          <w:sz w:val="24"/>
        </w:rPr>
        <w:t xml:space="preserve"> actions électromagnétiques.</w:t>
      </w:r>
    </w:p>
    <w:p w:rsidR="00B8261E" w:rsidRPr="0087418F" w:rsidRDefault="00B8261E" w:rsidP="004C774A">
      <w:pPr>
        <w:pStyle w:val="Titre4"/>
        <w:spacing w:after="120"/>
        <w:ind w:firstLine="992"/>
        <w:rPr>
          <w:rFonts w:asciiTheme="minorHAnsi" w:hAnsiTheme="minorHAnsi" w:cstheme="minorHAnsi"/>
          <w:bCs w:val="0"/>
          <w:i/>
          <w:iCs/>
          <w:lang w:val="fr-FR"/>
        </w:rPr>
      </w:pPr>
      <w:r w:rsidRPr="0087418F">
        <w:rPr>
          <w:rFonts w:asciiTheme="minorHAnsi" w:hAnsiTheme="minorHAnsi" w:cstheme="minorHAnsi"/>
          <w:bCs w:val="0"/>
          <w:i/>
          <w:iCs/>
          <w:lang w:val="fr-FR"/>
        </w:rPr>
        <w:lastRenderedPageBreak/>
        <w:sym w:font="Wingdings" w:char="F0E8"/>
      </w:r>
      <w:r w:rsidRPr="0087418F">
        <w:rPr>
          <w:rFonts w:asciiTheme="minorHAnsi" w:hAnsiTheme="minorHAnsi" w:cstheme="minorHAnsi"/>
          <w:bCs w:val="0"/>
          <w:i/>
          <w:iCs/>
          <w:lang w:val="fr-FR"/>
        </w:rPr>
        <w:t xml:space="preserve"> Action mécanique de pesanteur</w:t>
      </w:r>
      <w:r w:rsidR="004C774A">
        <w:rPr>
          <w:rFonts w:asciiTheme="minorHAnsi" w:hAnsiTheme="minorHAnsi" w:cstheme="minorHAnsi"/>
          <w:bCs w:val="0"/>
          <w:i/>
          <w:iCs/>
          <w:lang w:val="fr-FR"/>
        </w:rPr>
        <w:t xml:space="preserve"> :</w:t>
      </w:r>
    </w:p>
    <w:p w:rsidR="00B8261E" w:rsidRPr="0087418F" w:rsidRDefault="00B8261E" w:rsidP="004C774A">
      <w:pPr>
        <w:spacing w:after="120"/>
        <w:ind w:firstLine="1276"/>
        <w:jc w:val="both"/>
        <w:rPr>
          <w:rFonts w:asciiTheme="minorHAnsi" w:hAnsiTheme="minorHAnsi" w:cstheme="minorHAnsi"/>
          <w:sz w:val="24"/>
        </w:rPr>
      </w:pPr>
      <w:r w:rsidRPr="0087418F">
        <w:rPr>
          <w:rFonts w:asciiTheme="minorHAnsi" w:hAnsiTheme="minorHAnsi" w:cstheme="minorHAnsi"/>
          <w:sz w:val="24"/>
        </w:rPr>
        <w:t>Soient les hypothèses suivantes :</w:t>
      </w:r>
    </w:p>
    <w:p w:rsidR="00B8261E" w:rsidRPr="0087418F" w:rsidRDefault="00B8261E" w:rsidP="004C774A">
      <w:pPr>
        <w:widowControl w:val="0"/>
        <w:numPr>
          <w:ilvl w:val="0"/>
          <w:numId w:val="29"/>
        </w:numPr>
        <w:spacing w:after="120"/>
        <w:ind w:left="2127" w:hanging="284"/>
        <w:jc w:val="both"/>
        <w:rPr>
          <w:rFonts w:asciiTheme="minorHAnsi" w:hAnsiTheme="minorHAnsi" w:cstheme="minorHAnsi"/>
          <w:sz w:val="24"/>
        </w:rPr>
      </w:pPr>
      <w:proofErr w:type="gramStart"/>
      <w:r w:rsidRPr="0087418F">
        <w:rPr>
          <w:rFonts w:asciiTheme="minorHAnsi" w:hAnsiTheme="minorHAnsi" w:cstheme="minorHAnsi"/>
          <w:sz w:val="24"/>
        </w:rPr>
        <w:t>la</w:t>
      </w:r>
      <w:proofErr w:type="gramEnd"/>
      <w:r w:rsidRPr="0087418F">
        <w:rPr>
          <w:rFonts w:asciiTheme="minorHAnsi" w:hAnsiTheme="minorHAnsi" w:cstheme="minorHAnsi"/>
          <w:sz w:val="24"/>
        </w:rPr>
        <w:t xml:space="preserve"> Terre est une sphère parfaite dont le centre de gravité est son centre géométrique ;</w:t>
      </w:r>
    </w:p>
    <w:p w:rsidR="00B8261E" w:rsidRPr="0087418F" w:rsidRDefault="00B8261E" w:rsidP="004C774A">
      <w:pPr>
        <w:widowControl w:val="0"/>
        <w:numPr>
          <w:ilvl w:val="0"/>
          <w:numId w:val="29"/>
        </w:numPr>
        <w:spacing w:after="120"/>
        <w:ind w:left="2127" w:hanging="284"/>
        <w:jc w:val="both"/>
        <w:rPr>
          <w:rFonts w:asciiTheme="minorHAnsi" w:hAnsiTheme="minorHAnsi" w:cstheme="minorHAnsi"/>
          <w:sz w:val="24"/>
        </w:rPr>
      </w:pPr>
      <w:proofErr w:type="gramStart"/>
      <w:r w:rsidRPr="0087418F">
        <w:rPr>
          <w:rFonts w:asciiTheme="minorHAnsi" w:hAnsiTheme="minorHAnsi" w:cstheme="minorHAnsi"/>
          <w:sz w:val="24"/>
        </w:rPr>
        <w:t>l’influence</w:t>
      </w:r>
      <w:proofErr w:type="gramEnd"/>
      <w:r w:rsidRPr="0087418F">
        <w:rPr>
          <w:rFonts w:asciiTheme="minorHAnsi" w:hAnsiTheme="minorHAnsi" w:cstheme="minorHAnsi"/>
          <w:sz w:val="24"/>
        </w:rPr>
        <w:t xml:space="preserve"> des autres astres, planètes et satellites est négligeable ;</w:t>
      </w:r>
    </w:p>
    <w:p w:rsidR="00B8261E" w:rsidRPr="0087418F" w:rsidRDefault="00B8261E" w:rsidP="004C774A">
      <w:pPr>
        <w:widowControl w:val="0"/>
        <w:numPr>
          <w:ilvl w:val="0"/>
          <w:numId w:val="29"/>
        </w:numPr>
        <w:spacing w:after="120"/>
        <w:ind w:left="2127" w:hanging="284"/>
        <w:jc w:val="both"/>
        <w:rPr>
          <w:rFonts w:asciiTheme="minorHAnsi" w:hAnsiTheme="minorHAnsi" w:cstheme="minorHAnsi"/>
          <w:sz w:val="24"/>
        </w:rPr>
      </w:pPr>
      <w:proofErr w:type="gramStart"/>
      <w:r w:rsidRPr="0087418F">
        <w:rPr>
          <w:rFonts w:asciiTheme="minorHAnsi" w:hAnsiTheme="minorHAnsi" w:cstheme="minorHAnsi"/>
          <w:sz w:val="24"/>
        </w:rPr>
        <w:t>les</w:t>
      </w:r>
      <w:proofErr w:type="gramEnd"/>
      <w:r w:rsidRPr="0087418F">
        <w:rPr>
          <w:rFonts w:asciiTheme="minorHAnsi" w:hAnsiTheme="minorHAnsi" w:cstheme="minorHAnsi"/>
          <w:sz w:val="24"/>
        </w:rPr>
        <w:t xml:space="preserve"> systèmes matériels que nous étudions sont de tailles négligeables devant celle de la Terre et sont situés à la surface de celle-ci.</w:t>
      </w:r>
    </w:p>
    <w:p w:rsidR="00B8261E" w:rsidRPr="0087418F" w:rsidRDefault="00B8261E" w:rsidP="004C774A">
      <w:pPr>
        <w:spacing w:after="120"/>
        <w:ind w:left="1134" w:firstLine="142"/>
        <w:jc w:val="both"/>
        <w:rPr>
          <w:rFonts w:asciiTheme="minorHAnsi" w:hAnsiTheme="minorHAnsi" w:cstheme="minorHAnsi"/>
          <w:sz w:val="24"/>
        </w:rPr>
      </w:pPr>
      <w:r w:rsidRPr="004C774A">
        <w:rPr>
          <w:rFonts w:asciiTheme="minorHAnsi" w:hAnsiTheme="minorHAnsi" w:cstheme="minorHAnsi"/>
          <w:b/>
          <w:sz w:val="24"/>
        </w:rPr>
        <w:t xml:space="preserve">L’accélération terrestre </w:t>
      </w:r>
      <w:r w:rsidRPr="004C774A">
        <w:rPr>
          <w:rFonts w:asciiTheme="minorHAnsi" w:hAnsiTheme="minorHAnsi" w:cstheme="minorHAnsi"/>
          <w:b/>
          <w:i/>
          <w:sz w:val="24"/>
        </w:rPr>
        <w:t>g</w:t>
      </w:r>
      <w:r w:rsidRPr="0087418F">
        <w:rPr>
          <w:rFonts w:asciiTheme="minorHAnsi" w:hAnsiTheme="minorHAnsi" w:cstheme="minorHAnsi"/>
          <w:sz w:val="24"/>
        </w:rPr>
        <w:t xml:space="preserve"> peut être considérée comme constante, et sauf mention contraire, nous la prendrons égale à </w:t>
      </w:r>
      <w:r w:rsidRPr="004C774A">
        <w:rPr>
          <w:rFonts w:asciiTheme="minorHAnsi" w:hAnsiTheme="minorHAnsi" w:cstheme="minorHAnsi"/>
          <w:b/>
          <w:sz w:val="24"/>
        </w:rPr>
        <w:t xml:space="preserve">9,81 </w:t>
      </w:r>
      <w:r w:rsidR="00EA55AF" w:rsidRPr="00EA55AF">
        <w:rPr>
          <w:rFonts w:asciiTheme="minorHAnsi" w:hAnsiTheme="minorHAnsi" w:cstheme="minorHAnsi"/>
          <w:b/>
          <w:sz w:val="24"/>
        </w:rPr>
        <w:t>m</w:t>
      </w:r>
      <w:r w:rsidR="00EA55AF">
        <w:rPr>
          <w:rFonts w:asciiTheme="minorHAnsi" w:hAnsiTheme="minorHAnsi" w:cstheme="minorHAnsi"/>
          <w:b/>
          <w:sz w:val="24"/>
        </w:rPr>
        <w:t>·</w:t>
      </w:r>
      <w:r w:rsidR="00EA55AF" w:rsidRPr="00EA55AF">
        <w:rPr>
          <w:rFonts w:asciiTheme="minorHAnsi" w:hAnsiTheme="minorHAnsi" w:cstheme="minorHAnsi"/>
          <w:b/>
          <w:sz w:val="24"/>
        </w:rPr>
        <w:t>s</w:t>
      </w:r>
      <w:r w:rsidR="00EA55AF" w:rsidRPr="00EA55AF">
        <w:rPr>
          <w:rFonts w:asciiTheme="minorHAnsi" w:hAnsiTheme="minorHAnsi" w:cstheme="minorHAnsi"/>
          <w:b/>
          <w:sz w:val="24"/>
          <w:vertAlign w:val="superscript"/>
        </w:rPr>
        <w:t>-2</w:t>
      </w:r>
      <w:r w:rsidR="00EA55AF" w:rsidRPr="0087418F">
        <w:rPr>
          <w:rFonts w:asciiTheme="minorHAnsi" w:hAnsiTheme="minorHAnsi" w:cstheme="minorHAnsi"/>
          <w:sz w:val="24"/>
        </w:rPr>
        <w:t xml:space="preserve"> </w:t>
      </w:r>
      <w:r w:rsidRPr="0087418F">
        <w:rPr>
          <w:rFonts w:asciiTheme="minorHAnsi" w:hAnsiTheme="minorHAnsi" w:cstheme="minorHAnsi"/>
          <w:sz w:val="24"/>
        </w:rPr>
        <w:t>(on arrondi</w:t>
      </w:r>
      <w:r w:rsidR="004C774A">
        <w:rPr>
          <w:rFonts w:asciiTheme="minorHAnsi" w:hAnsiTheme="minorHAnsi" w:cstheme="minorHAnsi"/>
          <w:sz w:val="24"/>
        </w:rPr>
        <w:t>t</w:t>
      </w:r>
      <w:r w:rsidRPr="0087418F">
        <w:rPr>
          <w:rFonts w:asciiTheme="minorHAnsi" w:hAnsiTheme="minorHAnsi" w:cstheme="minorHAnsi"/>
          <w:sz w:val="24"/>
        </w:rPr>
        <w:t xml:space="preserve"> souvent cette valeur à 10 pour simplifier les calculs).</w:t>
      </w:r>
    </w:p>
    <w:p w:rsidR="00B8261E" w:rsidRPr="0087418F" w:rsidRDefault="00B8261E" w:rsidP="00EA55AF">
      <w:pPr>
        <w:spacing w:after="120"/>
        <w:ind w:left="1134" w:firstLine="142"/>
        <w:jc w:val="both"/>
        <w:rPr>
          <w:rFonts w:asciiTheme="minorHAnsi" w:hAnsiTheme="minorHAnsi" w:cstheme="minorHAnsi"/>
          <w:sz w:val="24"/>
        </w:rPr>
      </w:pPr>
      <w:r w:rsidRPr="0087418F">
        <w:rPr>
          <w:rFonts w:asciiTheme="minorHAnsi" w:hAnsiTheme="minorHAnsi" w:cstheme="minorHAnsi"/>
          <w:sz w:val="24"/>
        </w:rPr>
        <w:t xml:space="preserve">On modélise l’action de la Terre sur le système matériel, au point G, centre de gravité du système, par une force unique appelée </w:t>
      </w:r>
      <w:r w:rsidRPr="004C774A">
        <w:rPr>
          <w:rFonts w:asciiTheme="minorHAnsi" w:hAnsiTheme="minorHAnsi" w:cstheme="minorHAnsi"/>
          <w:b/>
          <w:sz w:val="24"/>
        </w:rPr>
        <w:t>poids</w:t>
      </w:r>
      <w:r w:rsidRPr="0087418F">
        <w:rPr>
          <w:rFonts w:asciiTheme="minorHAnsi" w:hAnsiTheme="minorHAnsi" w:cstheme="minorHAnsi"/>
          <w:sz w:val="24"/>
        </w:rPr>
        <w:t xml:space="preserve"> et notée </w:t>
      </w:r>
      <w:r w:rsidRPr="004C774A">
        <w:rPr>
          <w:rFonts w:ascii="Cambria Math" w:hAnsi="Cambria Math" w:cstheme="minorHAnsi"/>
          <w:b/>
          <w:i/>
          <w:sz w:val="24"/>
        </w:rPr>
        <w:t>P</w:t>
      </w:r>
      <w:r w:rsidRPr="0087418F">
        <w:rPr>
          <w:rFonts w:asciiTheme="minorHAnsi" w:hAnsiTheme="minorHAnsi" w:cstheme="minorHAnsi"/>
          <w:sz w:val="24"/>
        </w:rPr>
        <w:t>, définit par :</w:t>
      </w:r>
    </w:p>
    <w:p w:rsidR="005E27A5" w:rsidRPr="00EA55AF" w:rsidRDefault="009020FF" w:rsidP="005E27A5">
      <w:pPr>
        <w:ind w:left="4253" w:hanging="653"/>
        <w:jc w:val="both"/>
        <w:rPr>
          <w:rFonts w:asciiTheme="minorHAnsi" w:hAnsiTheme="minorHAnsi" w:cstheme="minorHAnsi"/>
          <w:b/>
          <w:color w:val="FF0000"/>
          <w:sz w:val="24"/>
        </w:rPr>
      </w:pPr>
      <m:oMathPara>
        <m:oMathParaPr>
          <m:jc m:val="left"/>
        </m:oMathParaPr>
        <m:oMath>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P</m:t>
              </m:r>
            </m:e>
          </m:acc>
          <m:r>
            <m:rPr>
              <m:sty m:val="bi"/>
            </m:rPr>
            <w:rPr>
              <w:rFonts w:ascii="Cambria Math" w:hAnsi="Cambria Math" w:cstheme="minorHAnsi"/>
              <w:color w:val="FF0000"/>
              <w:sz w:val="24"/>
            </w:rPr>
            <m:t>=m∙</m:t>
          </m:r>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g</m:t>
              </m:r>
            </m:e>
          </m:acc>
        </m:oMath>
      </m:oMathPara>
    </w:p>
    <w:p w:rsidR="005E27A5" w:rsidRPr="00EA55AF" w:rsidRDefault="009020FF" w:rsidP="00EA55AF">
      <w:pPr>
        <w:ind w:left="3986" w:hanging="374"/>
        <w:jc w:val="both"/>
        <w:rPr>
          <w:rFonts w:asciiTheme="minorHAnsi" w:hAnsiTheme="minorHAnsi" w:cstheme="minorHAnsi"/>
          <w:b/>
          <w:color w:val="FF0000"/>
          <w:sz w:val="24"/>
        </w:rPr>
      </w:pPr>
      <m:oMathPara>
        <m:oMathParaPr>
          <m:jc m:val="left"/>
        </m:oMathParaPr>
        <m:oMath>
          <m:d>
            <m:dPr>
              <m:begChr m:val="‖"/>
              <m:endChr m:val="‖"/>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P</m:t>
                  </m:r>
                </m:e>
              </m:acc>
            </m:e>
          </m:d>
          <m:r>
            <m:rPr>
              <m:sty m:val="bi"/>
            </m:rPr>
            <w:rPr>
              <w:rFonts w:ascii="Cambria Math" w:hAnsi="Cambria Math" w:cstheme="minorHAnsi"/>
              <w:color w:val="FF0000"/>
              <w:sz w:val="24"/>
            </w:rPr>
            <m:t>=m∙</m:t>
          </m:r>
          <m:d>
            <m:dPr>
              <m:begChr m:val="‖"/>
              <m:endChr m:val="‖"/>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g</m:t>
                  </m:r>
                </m:e>
              </m:acc>
            </m:e>
          </m:d>
          <m:r>
            <m:rPr>
              <m:sty m:val="bi"/>
            </m:rPr>
            <w:rPr>
              <w:rFonts w:ascii="Cambria Math" w:hAnsi="Cambria Math" w:cstheme="minorHAnsi"/>
              <w:color w:val="FF0000"/>
              <w:sz w:val="24"/>
            </w:rPr>
            <m:t xml:space="preserve">    ou    P=m∙g</m:t>
          </m:r>
        </m:oMath>
      </m:oMathPara>
    </w:p>
    <w:p w:rsidR="005E27A5" w:rsidRPr="005E27A5" w:rsidRDefault="005E27A5" w:rsidP="00EA55AF">
      <w:pPr>
        <w:spacing w:before="120"/>
        <w:ind w:firstLine="2268"/>
        <w:jc w:val="both"/>
        <w:rPr>
          <w:rFonts w:asciiTheme="minorHAnsi" w:hAnsiTheme="minorHAnsi" w:cstheme="minorHAnsi"/>
          <w:sz w:val="24"/>
        </w:rPr>
      </w:pPr>
      <w:proofErr w:type="gramStart"/>
      <w:r w:rsidRPr="005E27A5">
        <w:rPr>
          <w:rFonts w:asciiTheme="minorHAnsi" w:hAnsiTheme="minorHAnsi" w:cstheme="minorHAnsi"/>
          <w:sz w:val="24"/>
        </w:rPr>
        <w:t>avec</w:t>
      </w:r>
      <w:proofErr w:type="gramEnd"/>
      <w:r w:rsidRPr="005E27A5">
        <w:rPr>
          <w:rFonts w:asciiTheme="minorHAnsi" w:hAnsiTheme="minorHAnsi" w:cstheme="minorHAnsi"/>
          <w:sz w:val="24"/>
        </w:rPr>
        <w:tab/>
      </w:r>
      <w:r w:rsidRPr="005E27A5">
        <w:rPr>
          <w:rFonts w:ascii="Cambria Math" w:hAnsi="Cambria Math" w:cstheme="minorHAnsi"/>
          <w:b/>
          <w:i/>
          <w:sz w:val="24"/>
        </w:rPr>
        <w:t>P</w:t>
      </w:r>
      <w:r w:rsidRPr="005E27A5">
        <w:rPr>
          <w:rFonts w:asciiTheme="minorHAnsi" w:hAnsiTheme="minorHAnsi" w:cstheme="minorHAnsi"/>
          <w:sz w:val="24"/>
        </w:rPr>
        <w:tab/>
        <w:t>poids du système en N</w:t>
      </w:r>
    </w:p>
    <w:p w:rsidR="005E27A5" w:rsidRPr="005E27A5" w:rsidRDefault="005E27A5" w:rsidP="005E27A5">
      <w:pPr>
        <w:ind w:firstLine="2835"/>
        <w:jc w:val="both"/>
        <w:rPr>
          <w:rFonts w:asciiTheme="minorHAnsi" w:hAnsiTheme="minorHAnsi" w:cstheme="minorHAnsi"/>
          <w:sz w:val="24"/>
        </w:rPr>
      </w:pPr>
      <w:proofErr w:type="gramStart"/>
      <w:r w:rsidRPr="005E27A5">
        <w:rPr>
          <w:rFonts w:ascii="Cambria Math" w:hAnsi="Cambria Math" w:cstheme="minorHAnsi"/>
          <w:b/>
          <w:i/>
          <w:sz w:val="24"/>
        </w:rPr>
        <w:t>m</w:t>
      </w:r>
      <w:proofErr w:type="gramEnd"/>
      <w:r w:rsidRPr="005E27A5">
        <w:rPr>
          <w:rFonts w:asciiTheme="minorHAnsi" w:hAnsiTheme="minorHAnsi" w:cstheme="minorHAnsi"/>
          <w:sz w:val="24"/>
        </w:rPr>
        <w:tab/>
        <w:t>masse du système en kg</w:t>
      </w:r>
    </w:p>
    <w:p w:rsidR="005E27A5" w:rsidRPr="005E27A5" w:rsidRDefault="005E27A5" w:rsidP="009656D1">
      <w:pPr>
        <w:spacing w:after="120"/>
        <w:ind w:firstLine="2835"/>
        <w:jc w:val="both"/>
        <w:rPr>
          <w:rFonts w:asciiTheme="minorHAnsi" w:hAnsiTheme="minorHAnsi" w:cstheme="minorHAnsi"/>
          <w:sz w:val="24"/>
        </w:rPr>
      </w:pPr>
      <w:proofErr w:type="gramStart"/>
      <w:r w:rsidRPr="005E27A5">
        <w:rPr>
          <w:rFonts w:ascii="Cambria Math" w:hAnsi="Cambria Math" w:cstheme="minorHAnsi"/>
          <w:b/>
          <w:i/>
          <w:sz w:val="24"/>
        </w:rPr>
        <w:t>g</w:t>
      </w:r>
      <w:proofErr w:type="gramEnd"/>
      <w:r w:rsidRPr="005E27A5">
        <w:rPr>
          <w:rFonts w:asciiTheme="minorHAnsi" w:hAnsiTheme="minorHAnsi" w:cstheme="minorHAnsi"/>
          <w:sz w:val="24"/>
        </w:rPr>
        <w:tab/>
        <w:t xml:space="preserve">accélération de la pesanteur </w:t>
      </w:r>
      <w:r w:rsidRPr="00EA55AF">
        <w:rPr>
          <w:rFonts w:ascii="Cambria Math" w:hAnsi="Cambria Math" w:cstheme="minorHAnsi"/>
          <w:b/>
          <w:i/>
          <w:sz w:val="24"/>
        </w:rPr>
        <w:t>g</w:t>
      </w:r>
      <w:r w:rsidRPr="00EA55AF">
        <w:rPr>
          <w:rFonts w:asciiTheme="minorHAnsi" w:hAnsiTheme="minorHAnsi" w:cstheme="minorHAnsi"/>
          <w:b/>
          <w:sz w:val="24"/>
        </w:rPr>
        <w:t xml:space="preserve"> = 9,81 m</w:t>
      </w:r>
      <w:r w:rsidR="00EA55AF">
        <w:rPr>
          <w:rFonts w:asciiTheme="minorHAnsi" w:hAnsiTheme="minorHAnsi" w:cstheme="minorHAnsi"/>
          <w:b/>
          <w:sz w:val="24"/>
        </w:rPr>
        <w:t>·</w:t>
      </w:r>
      <w:r w:rsidRPr="00EA55AF">
        <w:rPr>
          <w:rFonts w:asciiTheme="minorHAnsi" w:hAnsiTheme="minorHAnsi" w:cstheme="minorHAnsi"/>
          <w:b/>
          <w:sz w:val="24"/>
        </w:rPr>
        <w:t>s</w:t>
      </w:r>
      <w:r w:rsidR="00EA55AF" w:rsidRPr="00EA55AF">
        <w:rPr>
          <w:rFonts w:asciiTheme="minorHAnsi" w:hAnsiTheme="minorHAnsi" w:cstheme="minorHAnsi"/>
          <w:b/>
          <w:sz w:val="24"/>
          <w:vertAlign w:val="superscript"/>
        </w:rPr>
        <w:t>-2</w:t>
      </w:r>
    </w:p>
    <w:p w:rsidR="00B8261E" w:rsidRPr="00EA55AF" w:rsidRDefault="00B8261E" w:rsidP="00EA55AF">
      <w:pPr>
        <w:pStyle w:val="Paragraphedeliste"/>
        <w:ind w:left="2127" w:hanging="851"/>
        <w:jc w:val="both"/>
        <w:rPr>
          <w:rFonts w:asciiTheme="minorHAnsi" w:hAnsiTheme="minorHAnsi" w:cs="Arial"/>
          <w:i/>
          <w:color w:val="000000"/>
          <w:sz w:val="24"/>
          <w:szCs w:val="24"/>
        </w:rPr>
      </w:pPr>
      <w:r w:rsidRPr="00EA55AF">
        <w:rPr>
          <w:rFonts w:asciiTheme="minorHAnsi" w:hAnsiTheme="minorHAnsi" w:cstheme="minorHAnsi"/>
          <w:b/>
          <w:i/>
          <w:sz w:val="24"/>
          <w:u w:val="single"/>
        </w:rPr>
        <w:t>Rappel</w:t>
      </w:r>
      <w:r w:rsidRPr="00EA55AF">
        <w:rPr>
          <w:rFonts w:asciiTheme="minorHAnsi" w:hAnsiTheme="minorHAnsi" w:cstheme="minorHAnsi"/>
          <w:i/>
          <w:sz w:val="24"/>
        </w:rPr>
        <w:t xml:space="preserve"> : Le centre de gravité d’un ensemble matériel est le barycentre des points de cet ensemble, chacun d’eux étant affecté d’un coefficient proportionnel à leur masse.</w:t>
      </w:r>
    </w:p>
    <w:p w:rsidR="007771A3" w:rsidRDefault="007771A3" w:rsidP="007771A3">
      <w:pPr>
        <w:pStyle w:val="Paragraphedeliste"/>
        <w:ind w:left="1134"/>
        <w:jc w:val="both"/>
        <w:rPr>
          <w:rFonts w:asciiTheme="minorHAnsi" w:hAnsiTheme="minorHAnsi" w:cs="Arial"/>
          <w:color w:val="000000"/>
          <w:sz w:val="24"/>
          <w:szCs w:val="24"/>
        </w:rPr>
      </w:pPr>
    </w:p>
    <w:p w:rsidR="007771A3" w:rsidRPr="008C2123" w:rsidRDefault="007771A3" w:rsidP="00736F13">
      <w:pPr>
        <w:pStyle w:val="Paragraphedeliste"/>
        <w:numPr>
          <w:ilvl w:val="1"/>
          <w:numId w:val="26"/>
        </w:numPr>
        <w:spacing w:after="120"/>
        <w:ind w:left="1134" w:hanging="488"/>
        <w:contextualSpacing w:val="0"/>
        <w:jc w:val="both"/>
        <w:rPr>
          <w:rFonts w:asciiTheme="minorHAnsi" w:hAnsiTheme="minorHAnsi" w:cs="Arial"/>
          <w:color w:val="000000"/>
          <w:sz w:val="24"/>
          <w:szCs w:val="24"/>
        </w:rPr>
      </w:pPr>
      <w:r>
        <w:rPr>
          <w:rFonts w:asciiTheme="minorHAnsi" w:hAnsiTheme="minorHAnsi" w:cs="Calibri"/>
          <w:b/>
          <w:bCs/>
          <w:color w:val="A02A39"/>
          <w:sz w:val="24"/>
          <w:szCs w:val="24"/>
        </w:rPr>
        <w:t>Choix du modèle :</w:t>
      </w:r>
    </w:p>
    <w:p w:rsidR="00736F13" w:rsidRPr="0087418F" w:rsidRDefault="00736F13" w:rsidP="00EA55AF">
      <w:pPr>
        <w:pStyle w:val="Corpsdetexte2"/>
        <w:spacing w:line="240" w:lineRule="auto"/>
        <w:ind w:firstLine="1134"/>
        <w:rPr>
          <w:rFonts w:asciiTheme="minorHAnsi" w:hAnsiTheme="minorHAnsi" w:cstheme="minorHAnsi"/>
          <w:sz w:val="24"/>
          <w:szCs w:val="24"/>
        </w:rPr>
      </w:pPr>
      <w:r>
        <w:rPr>
          <w:rFonts w:asciiTheme="minorHAnsi" w:hAnsiTheme="minorHAnsi" w:cstheme="minorHAnsi"/>
          <w:sz w:val="24"/>
          <w:szCs w:val="24"/>
        </w:rPr>
        <w:t>L</w:t>
      </w:r>
      <w:r w:rsidRPr="0087418F">
        <w:rPr>
          <w:rFonts w:asciiTheme="minorHAnsi" w:hAnsiTheme="minorHAnsi" w:cstheme="minorHAnsi"/>
          <w:sz w:val="24"/>
          <w:szCs w:val="24"/>
        </w:rPr>
        <w:t>e modèle retenu n’est jamais unique. Il dépend de l’objectif de l’étude envisagée.</w:t>
      </w:r>
    </w:p>
    <w:p w:rsidR="00736F13" w:rsidRPr="0087418F" w:rsidRDefault="00736F13" w:rsidP="00EA55AF">
      <w:pPr>
        <w:pStyle w:val="Corpsdetexte2"/>
        <w:spacing w:line="240" w:lineRule="auto"/>
        <w:ind w:firstLine="1134"/>
        <w:rPr>
          <w:rFonts w:asciiTheme="minorHAnsi" w:hAnsiTheme="minorHAnsi" w:cstheme="minorHAnsi"/>
          <w:sz w:val="24"/>
          <w:szCs w:val="24"/>
        </w:rPr>
      </w:pPr>
      <w:r w:rsidRPr="0087418F">
        <w:rPr>
          <w:rFonts w:asciiTheme="minorHAnsi" w:hAnsiTheme="minorHAnsi" w:cstheme="minorHAnsi"/>
          <w:b/>
          <w:bCs/>
          <w:sz w:val="24"/>
          <w:szCs w:val="24"/>
        </w:rPr>
        <w:sym w:font="Wingdings" w:char="F026"/>
      </w:r>
      <w:r w:rsidRPr="0087418F">
        <w:rPr>
          <w:rFonts w:asciiTheme="minorHAnsi" w:hAnsiTheme="minorHAnsi" w:cstheme="minorHAnsi"/>
          <w:b/>
          <w:bCs/>
          <w:sz w:val="24"/>
          <w:szCs w:val="24"/>
        </w:rPr>
        <w:t xml:space="preserve"> Exemple :</w:t>
      </w:r>
      <w:r w:rsidRPr="0087418F">
        <w:rPr>
          <w:rFonts w:asciiTheme="minorHAnsi" w:hAnsiTheme="minorHAnsi" w:cstheme="minorHAnsi"/>
          <w:sz w:val="24"/>
          <w:szCs w:val="24"/>
        </w:rPr>
        <w:t xml:space="preserve"> contact entre une bille et un plan (dans un roulement, par exemple)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2352"/>
        <w:gridCol w:w="2352"/>
        <w:gridCol w:w="2352"/>
        <w:gridCol w:w="2353"/>
      </w:tblGrid>
      <w:tr w:rsidR="00067453" w:rsidRPr="0087418F" w:rsidTr="006254F6">
        <w:trPr>
          <w:jc w:val="center"/>
        </w:trPr>
        <w:tc>
          <w:tcPr>
            <w:tcW w:w="1625" w:type="dxa"/>
            <w:tcBorders>
              <w:top w:val="nil"/>
              <w:left w:val="nil"/>
              <w:bottom w:val="single" w:sz="4" w:space="0" w:color="auto"/>
            </w:tcBorders>
          </w:tcPr>
          <w:p w:rsidR="00067453" w:rsidRPr="0087418F" w:rsidRDefault="00067453" w:rsidP="00DE1D86">
            <w:pPr>
              <w:pStyle w:val="Corpsdetexte2"/>
              <w:spacing w:after="0" w:line="240" w:lineRule="auto"/>
              <w:jc w:val="center"/>
              <w:rPr>
                <w:rFonts w:asciiTheme="minorHAnsi" w:hAnsiTheme="minorHAnsi" w:cstheme="minorHAnsi"/>
                <w:b/>
                <w:bCs/>
                <w:i/>
                <w:iCs/>
                <w:sz w:val="24"/>
              </w:rPr>
            </w:pPr>
          </w:p>
        </w:tc>
        <w:tc>
          <w:tcPr>
            <w:tcW w:w="9409" w:type="dxa"/>
            <w:gridSpan w:val="4"/>
            <w:tcBorders>
              <w:bottom w:val="single" w:sz="4" w:space="0" w:color="auto"/>
            </w:tcBorders>
            <w:shd w:val="clear" w:color="auto" w:fill="C00000"/>
          </w:tcPr>
          <w:p w:rsidR="00067453" w:rsidRPr="0087418F" w:rsidRDefault="00067453" w:rsidP="00DE1D86">
            <w:pPr>
              <w:pStyle w:val="Corpsdetexte2"/>
              <w:spacing w:after="0" w:line="240" w:lineRule="auto"/>
              <w:jc w:val="center"/>
              <w:rPr>
                <w:rFonts w:asciiTheme="minorHAnsi" w:hAnsiTheme="minorHAnsi" w:cstheme="minorHAnsi"/>
                <w:b/>
                <w:bCs/>
                <w:i/>
                <w:iCs/>
                <w:sz w:val="24"/>
                <w:lang w:val="en-US"/>
              </w:rPr>
            </w:pPr>
            <w:r w:rsidRPr="0087418F">
              <w:rPr>
                <w:rFonts w:asciiTheme="minorHAnsi" w:hAnsiTheme="minorHAnsi" w:cstheme="minorHAnsi"/>
                <w:b/>
                <w:bCs/>
                <w:i/>
                <w:iCs/>
                <w:sz w:val="24"/>
                <w:lang w:val="en-US"/>
              </w:rPr>
              <w:t>Type de modèle</w:t>
            </w:r>
          </w:p>
        </w:tc>
      </w:tr>
      <w:tr w:rsidR="00067453" w:rsidRPr="0087418F" w:rsidTr="006254F6">
        <w:trPr>
          <w:trHeight w:val="2650"/>
          <w:jc w:val="center"/>
        </w:trPr>
        <w:tc>
          <w:tcPr>
            <w:tcW w:w="1625" w:type="dxa"/>
            <w:shd w:val="clear" w:color="auto" w:fill="A6A6A6" w:themeFill="background1" w:themeFillShade="A6"/>
            <w:vAlign w:val="center"/>
          </w:tcPr>
          <w:p w:rsidR="00067453" w:rsidRPr="00067453" w:rsidRDefault="00067453" w:rsidP="00EA55AF">
            <w:pPr>
              <w:pStyle w:val="Corpsdetexte2"/>
              <w:spacing w:after="0" w:line="240" w:lineRule="auto"/>
              <w:jc w:val="center"/>
              <w:rPr>
                <w:rFonts w:asciiTheme="minorHAnsi" w:hAnsiTheme="minorHAnsi" w:cstheme="minorHAnsi"/>
                <w:b/>
                <w:bCs/>
                <w:i/>
                <w:iCs/>
                <w:sz w:val="24"/>
              </w:rPr>
            </w:pPr>
            <w:r w:rsidRPr="0087418F">
              <w:rPr>
                <w:rFonts w:asciiTheme="minorHAnsi" w:hAnsiTheme="minorHAnsi" w:cstheme="minorHAnsi"/>
                <w:b/>
                <w:bCs/>
                <w:i/>
                <w:iCs/>
                <w:sz w:val="24"/>
              </w:rPr>
              <w:t>Principes physiques pris en compte</w:t>
            </w:r>
          </w:p>
        </w:tc>
        <w:tc>
          <w:tcPr>
            <w:tcW w:w="2352" w:type="dxa"/>
            <w:shd w:val="clear" w:color="auto" w:fill="FFFFFF" w:themeFill="background1"/>
          </w:tcPr>
          <w:p w:rsidR="00067453" w:rsidRPr="0023479D" w:rsidRDefault="00067453" w:rsidP="006F52D0">
            <w:pPr>
              <w:pStyle w:val="Corpsdetexte2"/>
              <w:spacing w:after="0" w:line="240" w:lineRule="auto"/>
              <w:rPr>
                <w:rFonts w:asciiTheme="minorHAnsi" w:hAnsiTheme="minorHAnsi" w:cstheme="minorHAnsi"/>
                <w:b/>
                <w:bCs/>
                <w:i/>
                <w:iCs/>
                <w:sz w:val="24"/>
                <w:szCs w:val="24"/>
                <w:lang w:val="en-US"/>
              </w:rPr>
            </w:pPr>
            <w:r w:rsidRPr="0023479D">
              <w:rPr>
                <w:rFonts w:asciiTheme="minorHAnsi" w:hAnsiTheme="minorHAnsi" w:cstheme="minorHAnsi"/>
                <w:b/>
                <w:bCs/>
                <w:i/>
                <w:iCs/>
                <w:sz w:val="24"/>
                <w:szCs w:val="24"/>
                <w:lang w:val="en-US"/>
              </w:rPr>
              <w:t>Modèle 1</w:t>
            </w:r>
          </w:p>
          <w:p w:rsidR="00067453" w:rsidRPr="0087418F" w:rsidRDefault="00067453" w:rsidP="00067453">
            <w:pPr>
              <w:pStyle w:val="Corpsdetexte2"/>
              <w:spacing w:line="240" w:lineRule="auto"/>
              <w:jc w:val="center"/>
              <w:rPr>
                <w:rFonts w:asciiTheme="minorHAnsi" w:hAnsiTheme="minorHAnsi" w:cstheme="minorHAnsi"/>
                <w:sz w:val="24"/>
                <w:szCs w:val="24"/>
              </w:rPr>
            </w:pPr>
            <w:r w:rsidRPr="0087418F">
              <w:rPr>
                <w:rFonts w:asciiTheme="minorHAnsi" w:hAnsiTheme="minorHAnsi" w:cstheme="minorHAnsi"/>
                <w:noProof/>
                <w:sz w:val="24"/>
                <w:szCs w:val="24"/>
              </w:rPr>
              <w:drawing>
                <wp:inline distT="0" distB="0" distL="0" distR="0">
                  <wp:extent cx="611996" cy="636998"/>
                  <wp:effectExtent l="19050" t="0" r="0" b="0"/>
                  <wp:docPr id="3269" name="Image 11" descr="b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le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903" cy="642106"/>
                          </a:xfrm>
                          <a:prstGeom prst="rect">
                            <a:avLst/>
                          </a:prstGeom>
                          <a:noFill/>
                          <a:ln>
                            <a:noFill/>
                          </a:ln>
                        </pic:spPr>
                      </pic:pic>
                    </a:graphicData>
                  </a:graphic>
                </wp:inline>
              </w:drawing>
            </w:r>
          </w:p>
          <w:p w:rsidR="00067453" w:rsidRPr="009656D1" w:rsidRDefault="00067453" w:rsidP="00067453">
            <w:pPr>
              <w:pStyle w:val="Corpsdetexte2"/>
              <w:spacing w:line="240" w:lineRule="auto"/>
              <w:jc w:val="both"/>
              <w:rPr>
                <w:rFonts w:asciiTheme="minorHAnsi" w:hAnsiTheme="minorHAnsi" w:cstheme="minorHAnsi"/>
                <w:sz w:val="18"/>
                <w:szCs w:val="18"/>
              </w:rPr>
            </w:pPr>
            <w:r w:rsidRPr="009656D1">
              <w:rPr>
                <w:rFonts w:asciiTheme="minorHAnsi" w:hAnsiTheme="minorHAnsi" w:cstheme="minorHAnsi"/>
                <w:sz w:val="18"/>
                <w:szCs w:val="18"/>
              </w:rPr>
              <w:t>L’action mécanique de contact est répartie sur une petite surface qui s’étend sur le bourrelet provenant de la déformation de contact.</w:t>
            </w:r>
          </w:p>
        </w:tc>
        <w:tc>
          <w:tcPr>
            <w:tcW w:w="2352" w:type="dxa"/>
            <w:shd w:val="clear" w:color="auto" w:fill="FFFFFF" w:themeFill="background1"/>
          </w:tcPr>
          <w:p w:rsidR="00067453" w:rsidRPr="0023479D" w:rsidRDefault="00067453" w:rsidP="00067453">
            <w:pPr>
              <w:pStyle w:val="Corpsdetexte2"/>
              <w:spacing w:after="0" w:line="240" w:lineRule="auto"/>
              <w:jc w:val="both"/>
              <w:rPr>
                <w:rFonts w:asciiTheme="minorHAnsi" w:hAnsiTheme="minorHAnsi" w:cstheme="minorHAnsi"/>
                <w:b/>
                <w:bCs/>
                <w:i/>
                <w:iCs/>
                <w:sz w:val="24"/>
                <w:szCs w:val="24"/>
                <w:lang w:val="en-US"/>
              </w:rPr>
            </w:pPr>
            <w:r w:rsidRPr="0023479D">
              <w:rPr>
                <w:rFonts w:asciiTheme="minorHAnsi" w:hAnsiTheme="minorHAnsi" w:cstheme="minorHAnsi"/>
                <w:b/>
                <w:bCs/>
                <w:i/>
                <w:iCs/>
                <w:sz w:val="24"/>
                <w:szCs w:val="24"/>
                <w:lang w:val="en-US"/>
              </w:rPr>
              <w:t>Modèle 2</w:t>
            </w:r>
          </w:p>
          <w:p w:rsidR="00067453" w:rsidRPr="0087418F" w:rsidRDefault="00067453" w:rsidP="00067453">
            <w:pPr>
              <w:pStyle w:val="Corpsdetexte2"/>
              <w:spacing w:line="240" w:lineRule="auto"/>
              <w:jc w:val="center"/>
              <w:rPr>
                <w:rFonts w:asciiTheme="minorHAnsi" w:hAnsiTheme="minorHAnsi" w:cstheme="minorHAnsi"/>
                <w:sz w:val="24"/>
                <w:szCs w:val="24"/>
              </w:rPr>
            </w:pPr>
            <w:r w:rsidRPr="0087418F">
              <w:rPr>
                <w:rFonts w:asciiTheme="minorHAnsi" w:hAnsiTheme="minorHAnsi" w:cstheme="minorHAnsi"/>
                <w:noProof/>
                <w:sz w:val="24"/>
                <w:szCs w:val="24"/>
              </w:rPr>
              <w:drawing>
                <wp:inline distT="0" distB="0" distL="0" distR="0">
                  <wp:extent cx="636998" cy="636998"/>
                  <wp:effectExtent l="19050" t="0" r="0" b="0"/>
                  <wp:docPr id="3270" name="Image 12" descr="bi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le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4459" cy="644459"/>
                          </a:xfrm>
                          <a:prstGeom prst="rect">
                            <a:avLst/>
                          </a:prstGeom>
                          <a:noFill/>
                          <a:ln>
                            <a:noFill/>
                          </a:ln>
                        </pic:spPr>
                      </pic:pic>
                    </a:graphicData>
                  </a:graphic>
                </wp:inline>
              </w:drawing>
            </w:r>
          </w:p>
          <w:p w:rsidR="00067453" w:rsidRPr="009656D1" w:rsidRDefault="00067453" w:rsidP="00067453">
            <w:pPr>
              <w:pStyle w:val="Corpsdetexte2"/>
              <w:spacing w:line="240" w:lineRule="auto"/>
              <w:jc w:val="both"/>
              <w:rPr>
                <w:rFonts w:asciiTheme="minorHAnsi" w:hAnsiTheme="minorHAnsi" w:cstheme="minorHAnsi"/>
                <w:sz w:val="18"/>
                <w:szCs w:val="18"/>
              </w:rPr>
            </w:pPr>
            <w:r w:rsidRPr="009656D1">
              <w:rPr>
                <w:rFonts w:asciiTheme="minorHAnsi" w:hAnsiTheme="minorHAnsi" w:cstheme="minorHAnsi"/>
                <w:sz w:val="18"/>
                <w:szCs w:val="18"/>
              </w:rPr>
              <w:t>L’action mécanique de contact se réduit à une force dont la direction passe par le point le plus élevé du bourrelet.</w:t>
            </w:r>
          </w:p>
        </w:tc>
        <w:tc>
          <w:tcPr>
            <w:tcW w:w="2352" w:type="dxa"/>
            <w:shd w:val="clear" w:color="auto" w:fill="FFFFFF" w:themeFill="background1"/>
          </w:tcPr>
          <w:p w:rsidR="00067453" w:rsidRPr="0023479D" w:rsidRDefault="00067453" w:rsidP="006F52D0">
            <w:pPr>
              <w:pStyle w:val="Corpsdetexte2"/>
              <w:spacing w:after="0" w:line="240" w:lineRule="auto"/>
              <w:rPr>
                <w:rFonts w:asciiTheme="minorHAnsi" w:hAnsiTheme="minorHAnsi" w:cstheme="minorHAnsi"/>
                <w:b/>
                <w:bCs/>
                <w:i/>
                <w:iCs/>
                <w:sz w:val="24"/>
                <w:szCs w:val="24"/>
                <w:lang w:val="en-US"/>
              </w:rPr>
            </w:pPr>
            <w:r w:rsidRPr="0023479D">
              <w:rPr>
                <w:rFonts w:asciiTheme="minorHAnsi" w:hAnsiTheme="minorHAnsi" w:cstheme="minorHAnsi"/>
                <w:b/>
                <w:bCs/>
                <w:i/>
                <w:iCs/>
                <w:sz w:val="24"/>
                <w:szCs w:val="24"/>
                <w:lang w:val="en-US"/>
              </w:rPr>
              <w:t>Modèle 3</w:t>
            </w:r>
          </w:p>
          <w:p w:rsidR="00067453" w:rsidRPr="0087418F" w:rsidRDefault="00067453" w:rsidP="00067453">
            <w:pPr>
              <w:pStyle w:val="Corpsdetexte2"/>
              <w:spacing w:line="240" w:lineRule="auto"/>
              <w:jc w:val="center"/>
              <w:rPr>
                <w:rFonts w:asciiTheme="minorHAnsi" w:hAnsiTheme="minorHAnsi" w:cstheme="minorHAnsi"/>
                <w:sz w:val="24"/>
                <w:szCs w:val="24"/>
              </w:rPr>
            </w:pPr>
            <w:r w:rsidRPr="0087418F">
              <w:rPr>
                <w:rFonts w:asciiTheme="minorHAnsi" w:hAnsiTheme="minorHAnsi" w:cstheme="minorHAnsi"/>
                <w:noProof/>
                <w:sz w:val="24"/>
                <w:szCs w:val="24"/>
              </w:rPr>
              <w:drawing>
                <wp:inline distT="0" distB="0" distL="0" distR="0">
                  <wp:extent cx="628222" cy="712066"/>
                  <wp:effectExtent l="19050" t="0" r="428" b="0"/>
                  <wp:docPr id="3271" name="Image 13" descr="bil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le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6619" cy="721584"/>
                          </a:xfrm>
                          <a:prstGeom prst="rect">
                            <a:avLst/>
                          </a:prstGeom>
                          <a:noFill/>
                          <a:ln>
                            <a:noFill/>
                          </a:ln>
                        </pic:spPr>
                      </pic:pic>
                    </a:graphicData>
                  </a:graphic>
                </wp:inline>
              </w:drawing>
            </w:r>
          </w:p>
          <w:p w:rsidR="00067453" w:rsidRPr="009656D1" w:rsidRDefault="00067453" w:rsidP="00067453">
            <w:pPr>
              <w:pStyle w:val="Corpsdetexte2"/>
              <w:spacing w:line="240" w:lineRule="auto"/>
              <w:jc w:val="both"/>
              <w:rPr>
                <w:rFonts w:asciiTheme="minorHAnsi" w:hAnsiTheme="minorHAnsi" w:cstheme="minorHAnsi"/>
                <w:sz w:val="18"/>
                <w:szCs w:val="18"/>
              </w:rPr>
            </w:pPr>
            <w:r w:rsidRPr="009656D1">
              <w:rPr>
                <w:rFonts w:asciiTheme="minorHAnsi" w:hAnsiTheme="minorHAnsi" w:cstheme="minorHAnsi"/>
                <w:sz w:val="18"/>
                <w:szCs w:val="18"/>
              </w:rPr>
              <w:t>L’action mécanique de contact se réduit à une force dont la direction passe par le point théorique de contact I.</w:t>
            </w:r>
          </w:p>
        </w:tc>
        <w:tc>
          <w:tcPr>
            <w:tcW w:w="2353" w:type="dxa"/>
            <w:shd w:val="clear" w:color="auto" w:fill="FFFFFF" w:themeFill="background1"/>
          </w:tcPr>
          <w:p w:rsidR="00067453" w:rsidRPr="0023479D" w:rsidRDefault="00067453" w:rsidP="006F52D0">
            <w:pPr>
              <w:pStyle w:val="Corpsdetexte2"/>
              <w:spacing w:after="0" w:line="240" w:lineRule="auto"/>
              <w:rPr>
                <w:rFonts w:asciiTheme="minorHAnsi" w:hAnsiTheme="minorHAnsi" w:cstheme="minorHAnsi"/>
                <w:b/>
                <w:bCs/>
                <w:i/>
                <w:iCs/>
                <w:sz w:val="24"/>
                <w:szCs w:val="24"/>
                <w:lang w:val="en-US"/>
              </w:rPr>
            </w:pPr>
            <w:r w:rsidRPr="0023479D">
              <w:rPr>
                <w:rFonts w:asciiTheme="minorHAnsi" w:hAnsiTheme="minorHAnsi" w:cstheme="minorHAnsi"/>
                <w:b/>
                <w:bCs/>
                <w:i/>
                <w:iCs/>
                <w:sz w:val="24"/>
                <w:szCs w:val="24"/>
                <w:lang w:val="en-US"/>
              </w:rPr>
              <w:t>Modèle 4</w:t>
            </w:r>
          </w:p>
          <w:p w:rsidR="00067453" w:rsidRPr="0087418F" w:rsidRDefault="00067453" w:rsidP="00067453">
            <w:pPr>
              <w:pStyle w:val="Corpsdetexte2"/>
              <w:spacing w:line="240" w:lineRule="auto"/>
              <w:jc w:val="center"/>
              <w:rPr>
                <w:rFonts w:asciiTheme="minorHAnsi" w:hAnsiTheme="minorHAnsi" w:cstheme="minorHAnsi"/>
                <w:sz w:val="24"/>
                <w:szCs w:val="24"/>
              </w:rPr>
            </w:pPr>
            <w:r w:rsidRPr="0087418F">
              <w:rPr>
                <w:rFonts w:asciiTheme="minorHAnsi" w:hAnsiTheme="minorHAnsi" w:cstheme="minorHAnsi"/>
                <w:noProof/>
                <w:sz w:val="24"/>
                <w:szCs w:val="24"/>
              </w:rPr>
              <w:drawing>
                <wp:inline distT="0" distB="0" distL="0" distR="0">
                  <wp:extent cx="687914" cy="698643"/>
                  <wp:effectExtent l="19050" t="0" r="0" b="0"/>
                  <wp:docPr id="3272" name="Image 14" descr="bil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le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1848" cy="702639"/>
                          </a:xfrm>
                          <a:prstGeom prst="rect">
                            <a:avLst/>
                          </a:prstGeom>
                          <a:noFill/>
                          <a:ln>
                            <a:noFill/>
                          </a:ln>
                        </pic:spPr>
                      </pic:pic>
                    </a:graphicData>
                  </a:graphic>
                </wp:inline>
              </w:drawing>
            </w:r>
          </w:p>
          <w:p w:rsidR="00067453" w:rsidRPr="009656D1" w:rsidRDefault="00067453" w:rsidP="009656D1">
            <w:pPr>
              <w:pStyle w:val="Corpsdetexte2"/>
              <w:spacing w:line="240" w:lineRule="auto"/>
              <w:jc w:val="both"/>
              <w:rPr>
                <w:rFonts w:asciiTheme="minorHAnsi" w:hAnsiTheme="minorHAnsi" w:cstheme="minorHAnsi"/>
                <w:sz w:val="18"/>
                <w:szCs w:val="18"/>
              </w:rPr>
            </w:pPr>
            <w:r w:rsidRPr="009656D1">
              <w:rPr>
                <w:rFonts w:asciiTheme="minorHAnsi" w:hAnsiTheme="minorHAnsi" w:cstheme="minorHAnsi"/>
                <w:sz w:val="18"/>
                <w:szCs w:val="18"/>
              </w:rPr>
              <w:t xml:space="preserve">L’action de contact se réduit à une force dont </w:t>
            </w:r>
            <w:r w:rsidR="009656D1">
              <w:rPr>
                <w:rFonts w:asciiTheme="minorHAnsi" w:hAnsiTheme="minorHAnsi" w:cstheme="minorHAnsi"/>
                <w:sz w:val="18"/>
                <w:szCs w:val="18"/>
              </w:rPr>
              <w:t>le support</w:t>
            </w:r>
            <w:r w:rsidRPr="009656D1">
              <w:rPr>
                <w:rFonts w:asciiTheme="minorHAnsi" w:hAnsiTheme="minorHAnsi" w:cstheme="minorHAnsi"/>
                <w:sz w:val="18"/>
                <w:szCs w:val="18"/>
              </w:rPr>
              <w:t xml:space="preserve"> passe par le point de contact I et est perpendiculaire à la surface de contact.</w:t>
            </w:r>
          </w:p>
        </w:tc>
      </w:tr>
      <w:tr w:rsidR="00067453" w:rsidRPr="0087418F" w:rsidTr="006254F6">
        <w:trPr>
          <w:trHeight w:val="684"/>
          <w:jc w:val="center"/>
        </w:trPr>
        <w:tc>
          <w:tcPr>
            <w:tcW w:w="1625" w:type="dxa"/>
            <w:shd w:val="clear" w:color="auto" w:fill="A6A6A6" w:themeFill="background1" w:themeFillShade="A6"/>
            <w:vAlign w:val="center"/>
          </w:tcPr>
          <w:p w:rsidR="00067453" w:rsidRPr="00EA55AF" w:rsidRDefault="00067453" w:rsidP="00067453">
            <w:pPr>
              <w:pStyle w:val="Corpsdetexte2"/>
              <w:spacing w:after="0" w:line="240" w:lineRule="auto"/>
              <w:jc w:val="center"/>
              <w:rPr>
                <w:rFonts w:asciiTheme="minorHAnsi" w:hAnsiTheme="minorHAnsi" w:cstheme="minorHAnsi"/>
              </w:rPr>
            </w:pPr>
            <w:r w:rsidRPr="0087418F">
              <w:rPr>
                <w:rFonts w:asciiTheme="minorHAnsi" w:hAnsiTheme="minorHAnsi" w:cstheme="minorHAnsi"/>
                <w:b/>
                <w:bCs/>
                <w:i/>
                <w:iCs/>
                <w:lang w:val="en-US"/>
              </w:rPr>
              <w:t>Pression de contact</w:t>
            </w:r>
          </w:p>
        </w:tc>
        <w:tc>
          <w:tcPr>
            <w:tcW w:w="2352" w:type="dxa"/>
            <w:vAlign w:val="center"/>
          </w:tcPr>
          <w:p w:rsidR="00067453" w:rsidRPr="009656D1" w:rsidRDefault="00067453" w:rsidP="00067453">
            <w:pPr>
              <w:pStyle w:val="Corpsdetexte2"/>
              <w:spacing w:after="0" w:line="240" w:lineRule="auto"/>
              <w:jc w:val="center"/>
              <w:rPr>
                <w:rFonts w:asciiTheme="minorHAnsi" w:hAnsiTheme="minorHAnsi" w:cstheme="minorHAnsi"/>
                <w:b/>
                <w:bCs/>
                <w:i/>
                <w:iCs/>
                <w:sz w:val="56"/>
              </w:rPr>
            </w:pPr>
            <w:r w:rsidRPr="009656D1">
              <w:rPr>
                <w:rFonts w:asciiTheme="minorHAnsi" w:hAnsiTheme="minorHAnsi" w:cstheme="minorHAnsi"/>
                <w:b/>
                <w:bCs/>
                <w:color w:val="FF0000"/>
                <w:sz w:val="56"/>
                <w:szCs w:val="96"/>
              </w:rPr>
              <w:sym w:font="Wingdings" w:char="F0FC"/>
            </w:r>
          </w:p>
        </w:tc>
        <w:tc>
          <w:tcPr>
            <w:tcW w:w="2352" w:type="dxa"/>
          </w:tcPr>
          <w:p w:rsidR="00067453" w:rsidRPr="009656D1" w:rsidRDefault="00067453" w:rsidP="00DE1D86">
            <w:pPr>
              <w:pStyle w:val="Corpsdetexte2"/>
              <w:spacing w:after="0" w:line="240" w:lineRule="auto"/>
              <w:jc w:val="center"/>
              <w:rPr>
                <w:rFonts w:asciiTheme="minorHAnsi" w:hAnsiTheme="minorHAnsi" w:cstheme="minorHAnsi"/>
                <w:b/>
                <w:bCs/>
                <w:i/>
                <w:iCs/>
                <w:sz w:val="56"/>
              </w:rPr>
            </w:pPr>
          </w:p>
        </w:tc>
        <w:tc>
          <w:tcPr>
            <w:tcW w:w="2352" w:type="dxa"/>
          </w:tcPr>
          <w:p w:rsidR="00067453" w:rsidRPr="009656D1" w:rsidRDefault="00067453" w:rsidP="00DE1D86">
            <w:pPr>
              <w:pStyle w:val="Corpsdetexte2"/>
              <w:spacing w:after="0" w:line="240" w:lineRule="auto"/>
              <w:jc w:val="center"/>
              <w:rPr>
                <w:rFonts w:asciiTheme="minorHAnsi" w:hAnsiTheme="minorHAnsi" w:cstheme="minorHAnsi"/>
                <w:b/>
                <w:bCs/>
                <w:i/>
                <w:iCs/>
                <w:sz w:val="56"/>
              </w:rPr>
            </w:pPr>
          </w:p>
        </w:tc>
        <w:tc>
          <w:tcPr>
            <w:tcW w:w="2353" w:type="dxa"/>
          </w:tcPr>
          <w:p w:rsidR="00067453" w:rsidRPr="004F6059" w:rsidRDefault="00067453" w:rsidP="00DE1D86">
            <w:pPr>
              <w:pStyle w:val="Corpsdetexte2"/>
              <w:spacing w:after="0" w:line="240" w:lineRule="auto"/>
              <w:jc w:val="center"/>
              <w:rPr>
                <w:rFonts w:asciiTheme="minorHAnsi" w:hAnsiTheme="minorHAnsi" w:cstheme="minorHAnsi"/>
                <w:b/>
                <w:bCs/>
                <w:i/>
                <w:iCs/>
                <w:sz w:val="24"/>
              </w:rPr>
            </w:pPr>
          </w:p>
        </w:tc>
      </w:tr>
      <w:tr w:rsidR="009656D1" w:rsidRPr="0087418F" w:rsidTr="006254F6">
        <w:trPr>
          <w:trHeight w:val="684"/>
          <w:jc w:val="center"/>
        </w:trPr>
        <w:tc>
          <w:tcPr>
            <w:tcW w:w="1625" w:type="dxa"/>
            <w:shd w:val="clear" w:color="auto" w:fill="A6A6A6" w:themeFill="background1" w:themeFillShade="A6"/>
            <w:vAlign w:val="center"/>
          </w:tcPr>
          <w:p w:rsidR="009656D1" w:rsidRPr="00EA55AF" w:rsidRDefault="009656D1" w:rsidP="00067453">
            <w:pPr>
              <w:pStyle w:val="Corpsdetexte2"/>
              <w:spacing w:after="0" w:line="240" w:lineRule="auto"/>
              <w:jc w:val="center"/>
              <w:rPr>
                <w:rFonts w:asciiTheme="minorHAnsi" w:hAnsiTheme="minorHAnsi" w:cstheme="minorHAnsi"/>
              </w:rPr>
            </w:pPr>
            <w:r w:rsidRPr="0087418F">
              <w:rPr>
                <w:rFonts w:asciiTheme="minorHAnsi" w:hAnsiTheme="minorHAnsi" w:cstheme="minorHAnsi"/>
                <w:b/>
                <w:bCs/>
                <w:i/>
                <w:iCs/>
                <w:lang w:val="en-US"/>
              </w:rPr>
              <w:t>Frottement</w:t>
            </w:r>
          </w:p>
        </w:tc>
        <w:tc>
          <w:tcPr>
            <w:tcW w:w="2352" w:type="dxa"/>
            <w:vAlign w:val="center"/>
          </w:tcPr>
          <w:p w:rsidR="009656D1" w:rsidRPr="009656D1" w:rsidRDefault="009656D1" w:rsidP="00067453">
            <w:pPr>
              <w:pStyle w:val="Corpsdetexte2"/>
              <w:spacing w:after="0" w:line="240" w:lineRule="auto"/>
              <w:jc w:val="center"/>
              <w:rPr>
                <w:rFonts w:asciiTheme="minorHAnsi" w:hAnsiTheme="minorHAnsi" w:cstheme="minorHAnsi"/>
                <w:b/>
                <w:bCs/>
                <w:i/>
                <w:iCs/>
                <w:sz w:val="56"/>
              </w:rPr>
            </w:pPr>
            <w:r w:rsidRPr="009656D1">
              <w:rPr>
                <w:rFonts w:asciiTheme="minorHAnsi" w:hAnsiTheme="minorHAnsi" w:cstheme="minorHAnsi"/>
                <w:b/>
                <w:bCs/>
                <w:color w:val="FF0000"/>
                <w:sz w:val="56"/>
                <w:szCs w:val="96"/>
              </w:rPr>
              <w:sym w:font="Wingdings" w:char="F0FC"/>
            </w:r>
          </w:p>
        </w:tc>
        <w:tc>
          <w:tcPr>
            <w:tcW w:w="2352" w:type="dxa"/>
            <w:vAlign w:val="center"/>
          </w:tcPr>
          <w:p w:rsidR="009656D1" w:rsidRPr="009656D1" w:rsidRDefault="009656D1" w:rsidP="006F52D0">
            <w:pPr>
              <w:pStyle w:val="Corpsdetexte2"/>
              <w:spacing w:after="0" w:line="240" w:lineRule="auto"/>
              <w:jc w:val="center"/>
              <w:rPr>
                <w:rFonts w:asciiTheme="minorHAnsi" w:hAnsiTheme="minorHAnsi" w:cstheme="minorHAnsi"/>
                <w:b/>
                <w:bCs/>
                <w:i/>
                <w:iCs/>
                <w:sz w:val="56"/>
              </w:rPr>
            </w:pPr>
            <w:r w:rsidRPr="009656D1">
              <w:rPr>
                <w:rFonts w:asciiTheme="minorHAnsi" w:hAnsiTheme="minorHAnsi" w:cstheme="minorHAnsi"/>
                <w:b/>
                <w:bCs/>
                <w:color w:val="FF0000"/>
                <w:sz w:val="56"/>
                <w:szCs w:val="96"/>
              </w:rPr>
              <w:sym w:font="Wingdings" w:char="F0FC"/>
            </w:r>
          </w:p>
        </w:tc>
        <w:tc>
          <w:tcPr>
            <w:tcW w:w="2352" w:type="dxa"/>
          </w:tcPr>
          <w:p w:rsidR="009656D1" w:rsidRPr="009656D1" w:rsidRDefault="009656D1" w:rsidP="00DE1D86">
            <w:pPr>
              <w:pStyle w:val="Corpsdetexte2"/>
              <w:spacing w:after="0" w:line="240" w:lineRule="auto"/>
              <w:jc w:val="center"/>
              <w:rPr>
                <w:rFonts w:asciiTheme="minorHAnsi" w:hAnsiTheme="minorHAnsi" w:cstheme="minorHAnsi"/>
                <w:b/>
                <w:bCs/>
                <w:i/>
                <w:iCs/>
                <w:sz w:val="56"/>
              </w:rPr>
            </w:pPr>
            <w:r w:rsidRPr="009656D1">
              <w:rPr>
                <w:rFonts w:asciiTheme="minorHAnsi" w:hAnsiTheme="minorHAnsi" w:cstheme="minorHAnsi"/>
                <w:b/>
                <w:bCs/>
                <w:color w:val="FF0000"/>
                <w:sz w:val="56"/>
                <w:szCs w:val="96"/>
              </w:rPr>
              <w:sym w:font="Wingdings" w:char="F0FC"/>
            </w:r>
          </w:p>
        </w:tc>
        <w:tc>
          <w:tcPr>
            <w:tcW w:w="2353" w:type="dxa"/>
          </w:tcPr>
          <w:p w:rsidR="009656D1" w:rsidRPr="004F6059" w:rsidRDefault="009656D1" w:rsidP="00DE1D86">
            <w:pPr>
              <w:pStyle w:val="Corpsdetexte2"/>
              <w:spacing w:after="0" w:line="240" w:lineRule="auto"/>
              <w:jc w:val="center"/>
              <w:rPr>
                <w:rFonts w:asciiTheme="minorHAnsi" w:hAnsiTheme="minorHAnsi" w:cstheme="minorHAnsi"/>
                <w:b/>
                <w:bCs/>
                <w:i/>
                <w:iCs/>
                <w:sz w:val="24"/>
              </w:rPr>
            </w:pPr>
          </w:p>
        </w:tc>
      </w:tr>
      <w:tr w:rsidR="009656D1" w:rsidRPr="0087418F" w:rsidTr="006254F6">
        <w:trPr>
          <w:trHeight w:val="684"/>
          <w:jc w:val="center"/>
        </w:trPr>
        <w:tc>
          <w:tcPr>
            <w:tcW w:w="1625" w:type="dxa"/>
            <w:shd w:val="clear" w:color="auto" w:fill="A6A6A6" w:themeFill="background1" w:themeFillShade="A6"/>
            <w:vAlign w:val="center"/>
          </w:tcPr>
          <w:p w:rsidR="009656D1" w:rsidRPr="00EA55AF" w:rsidRDefault="009656D1" w:rsidP="00067453">
            <w:pPr>
              <w:pStyle w:val="Corpsdetexte2"/>
              <w:spacing w:after="0" w:line="240" w:lineRule="auto"/>
              <w:jc w:val="center"/>
              <w:rPr>
                <w:rFonts w:asciiTheme="minorHAnsi" w:hAnsiTheme="minorHAnsi" w:cstheme="minorHAnsi"/>
              </w:rPr>
            </w:pPr>
            <w:r w:rsidRPr="0087418F">
              <w:rPr>
                <w:rFonts w:asciiTheme="minorHAnsi" w:hAnsiTheme="minorHAnsi" w:cstheme="minorHAnsi"/>
                <w:b/>
                <w:bCs/>
                <w:i/>
                <w:iCs/>
                <w:lang w:val="en-US"/>
              </w:rPr>
              <w:t>Résistance au roulement</w:t>
            </w:r>
          </w:p>
        </w:tc>
        <w:tc>
          <w:tcPr>
            <w:tcW w:w="2352" w:type="dxa"/>
            <w:vAlign w:val="center"/>
          </w:tcPr>
          <w:p w:rsidR="009656D1" w:rsidRPr="009656D1" w:rsidRDefault="009656D1" w:rsidP="00067453">
            <w:pPr>
              <w:pStyle w:val="Corpsdetexte2"/>
              <w:spacing w:after="0" w:line="240" w:lineRule="auto"/>
              <w:jc w:val="center"/>
              <w:rPr>
                <w:rFonts w:asciiTheme="minorHAnsi" w:hAnsiTheme="minorHAnsi" w:cstheme="minorHAnsi"/>
                <w:b/>
                <w:bCs/>
                <w:i/>
                <w:iCs/>
                <w:sz w:val="56"/>
              </w:rPr>
            </w:pPr>
            <w:r w:rsidRPr="009656D1">
              <w:rPr>
                <w:rFonts w:asciiTheme="minorHAnsi" w:hAnsiTheme="minorHAnsi" w:cstheme="minorHAnsi"/>
                <w:b/>
                <w:bCs/>
                <w:color w:val="FF0000"/>
                <w:sz w:val="56"/>
                <w:szCs w:val="96"/>
              </w:rPr>
              <w:sym w:font="Wingdings" w:char="F0FC"/>
            </w:r>
          </w:p>
        </w:tc>
        <w:tc>
          <w:tcPr>
            <w:tcW w:w="2352" w:type="dxa"/>
            <w:vAlign w:val="center"/>
          </w:tcPr>
          <w:p w:rsidR="009656D1" w:rsidRPr="009656D1" w:rsidRDefault="009656D1" w:rsidP="006F52D0">
            <w:pPr>
              <w:pStyle w:val="Corpsdetexte2"/>
              <w:spacing w:after="0" w:line="240" w:lineRule="auto"/>
              <w:jc w:val="center"/>
              <w:rPr>
                <w:rFonts w:asciiTheme="minorHAnsi" w:hAnsiTheme="minorHAnsi" w:cstheme="minorHAnsi"/>
                <w:b/>
                <w:bCs/>
                <w:i/>
                <w:iCs/>
                <w:sz w:val="56"/>
              </w:rPr>
            </w:pPr>
            <w:r w:rsidRPr="009656D1">
              <w:rPr>
                <w:rFonts w:asciiTheme="minorHAnsi" w:hAnsiTheme="minorHAnsi" w:cstheme="minorHAnsi"/>
                <w:b/>
                <w:bCs/>
                <w:color w:val="FF0000"/>
                <w:sz w:val="56"/>
                <w:szCs w:val="96"/>
              </w:rPr>
              <w:sym w:font="Wingdings" w:char="F0FC"/>
            </w:r>
          </w:p>
        </w:tc>
        <w:tc>
          <w:tcPr>
            <w:tcW w:w="2352" w:type="dxa"/>
          </w:tcPr>
          <w:p w:rsidR="009656D1" w:rsidRPr="009656D1" w:rsidRDefault="009656D1" w:rsidP="00DE1D86">
            <w:pPr>
              <w:pStyle w:val="Corpsdetexte2"/>
              <w:spacing w:after="0" w:line="240" w:lineRule="auto"/>
              <w:jc w:val="center"/>
              <w:rPr>
                <w:rFonts w:asciiTheme="minorHAnsi" w:hAnsiTheme="minorHAnsi" w:cstheme="minorHAnsi"/>
                <w:b/>
                <w:bCs/>
                <w:i/>
                <w:iCs/>
                <w:sz w:val="56"/>
              </w:rPr>
            </w:pPr>
          </w:p>
        </w:tc>
        <w:tc>
          <w:tcPr>
            <w:tcW w:w="2353" w:type="dxa"/>
          </w:tcPr>
          <w:p w:rsidR="009656D1" w:rsidRPr="0087418F" w:rsidRDefault="009656D1" w:rsidP="00DE1D86">
            <w:pPr>
              <w:pStyle w:val="Corpsdetexte2"/>
              <w:spacing w:after="0" w:line="240" w:lineRule="auto"/>
              <w:jc w:val="center"/>
              <w:rPr>
                <w:rFonts w:asciiTheme="minorHAnsi" w:hAnsiTheme="minorHAnsi" w:cstheme="minorHAnsi"/>
                <w:b/>
                <w:bCs/>
                <w:i/>
                <w:iCs/>
                <w:sz w:val="24"/>
              </w:rPr>
            </w:pPr>
          </w:p>
        </w:tc>
      </w:tr>
      <w:tr w:rsidR="00067453" w:rsidRPr="0087418F" w:rsidTr="006254F6">
        <w:trPr>
          <w:trHeight w:val="684"/>
          <w:jc w:val="center"/>
        </w:trPr>
        <w:tc>
          <w:tcPr>
            <w:tcW w:w="1625" w:type="dxa"/>
            <w:shd w:val="clear" w:color="auto" w:fill="A6A6A6" w:themeFill="background1" w:themeFillShade="A6"/>
            <w:vAlign w:val="center"/>
          </w:tcPr>
          <w:p w:rsidR="00067453" w:rsidRPr="0087418F" w:rsidRDefault="00067453" w:rsidP="00067453">
            <w:pPr>
              <w:pStyle w:val="Corpsdetexte2"/>
              <w:spacing w:after="0" w:line="240" w:lineRule="auto"/>
              <w:jc w:val="center"/>
              <w:rPr>
                <w:rFonts w:asciiTheme="minorHAnsi" w:hAnsiTheme="minorHAnsi" w:cstheme="minorHAnsi"/>
                <w:b/>
                <w:bCs/>
                <w:i/>
                <w:iCs/>
                <w:lang w:val="en-US"/>
              </w:rPr>
            </w:pPr>
            <w:r w:rsidRPr="0087418F">
              <w:rPr>
                <w:rFonts w:asciiTheme="minorHAnsi" w:hAnsiTheme="minorHAnsi" w:cstheme="minorHAnsi"/>
                <w:b/>
                <w:bCs/>
                <w:i/>
                <w:iCs/>
                <w:lang w:val="en-US"/>
              </w:rPr>
              <w:t>Résistance au pivotement</w:t>
            </w:r>
          </w:p>
        </w:tc>
        <w:tc>
          <w:tcPr>
            <w:tcW w:w="2352" w:type="dxa"/>
            <w:vAlign w:val="center"/>
          </w:tcPr>
          <w:p w:rsidR="00067453" w:rsidRPr="009656D1" w:rsidRDefault="00067453" w:rsidP="00067453">
            <w:pPr>
              <w:pStyle w:val="Corpsdetexte2"/>
              <w:spacing w:after="0" w:line="240" w:lineRule="auto"/>
              <w:jc w:val="center"/>
              <w:rPr>
                <w:rFonts w:asciiTheme="minorHAnsi" w:hAnsiTheme="minorHAnsi" w:cstheme="minorHAnsi"/>
                <w:b/>
                <w:bCs/>
                <w:i/>
                <w:iCs/>
                <w:sz w:val="56"/>
              </w:rPr>
            </w:pPr>
            <w:r w:rsidRPr="009656D1">
              <w:rPr>
                <w:rFonts w:asciiTheme="minorHAnsi" w:hAnsiTheme="minorHAnsi" w:cstheme="minorHAnsi"/>
                <w:b/>
                <w:bCs/>
                <w:color w:val="FF0000"/>
                <w:sz w:val="56"/>
                <w:szCs w:val="96"/>
              </w:rPr>
              <w:sym w:font="Wingdings" w:char="F0FC"/>
            </w:r>
          </w:p>
        </w:tc>
        <w:tc>
          <w:tcPr>
            <w:tcW w:w="2352" w:type="dxa"/>
          </w:tcPr>
          <w:p w:rsidR="00067453" w:rsidRPr="009656D1" w:rsidRDefault="00067453" w:rsidP="00DE1D86">
            <w:pPr>
              <w:pStyle w:val="Corpsdetexte2"/>
              <w:spacing w:after="0" w:line="240" w:lineRule="auto"/>
              <w:jc w:val="center"/>
              <w:rPr>
                <w:rFonts w:asciiTheme="minorHAnsi" w:hAnsiTheme="minorHAnsi" w:cstheme="minorHAnsi"/>
                <w:b/>
                <w:bCs/>
                <w:i/>
                <w:iCs/>
                <w:sz w:val="56"/>
              </w:rPr>
            </w:pPr>
          </w:p>
        </w:tc>
        <w:tc>
          <w:tcPr>
            <w:tcW w:w="2352" w:type="dxa"/>
          </w:tcPr>
          <w:p w:rsidR="00067453" w:rsidRPr="009656D1" w:rsidRDefault="00067453" w:rsidP="00DE1D86">
            <w:pPr>
              <w:pStyle w:val="Corpsdetexte2"/>
              <w:spacing w:after="0" w:line="240" w:lineRule="auto"/>
              <w:jc w:val="center"/>
              <w:rPr>
                <w:rFonts w:asciiTheme="minorHAnsi" w:hAnsiTheme="minorHAnsi" w:cstheme="minorHAnsi"/>
                <w:b/>
                <w:bCs/>
                <w:i/>
                <w:iCs/>
                <w:sz w:val="56"/>
              </w:rPr>
            </w:pPr>
          </w:p>
        </w:tc>
        <w:tc>
          <w:tcPr>
            <w:tcW w:w="2353" w:type="dxa"/>
          </w:tcPr>
          <w:p w:rsidR="00067453" w:rsidRPr="0087418F" w:rsidRDefault="00067453" w:rsidP="00DE1D86">
            <w:pPr>
              <w:pStyle w:val="Corpsdetexte2"/>
              <w:spacing w:after="0" w:line="240" w:lineRule="auto"/>
              <w:jc w:val="center"/>
              <w:rPr>
                <w:rFonts w:asciiTheme="minorHAnsi" w:hAnsiTheme="minorHAnsi" w:cstheme="minorHAnsi"/>
                <w:b/>
                <w:bCs/>
                <w:i/>
                <w:iCs/>
                <w:sz w:val="24"/>
              </w:rPr>
            </w:pPr>
          </w:p>
        </w:tc>
      </w:tr>
    </w:tbl>
    <w:p w:rsidR="00EA55AF" w:rsidRPr="009656D1" w:rsidRDefault="00EA55AF" w:rsidP="00736F13">
      <w:pPr>
        <w:pStyle w:val="Corpsdetexte2"/>
        <w:spacing w:after="0" w:line="240" w:lineRule="auto"/>
        <w:ind w:firstLine="993"/>
        <w:rPr>
          <w:rFonts w:asciiTheme="minorHAnsi" w:hAnsiTheme="minorHAnsi" w:cstheme="minorHAnsi"/>
        </w:rPr>
      </w:pPr>
    </w:p>
    <w:p w:rsidR="00736F13" w:rsidRDefault="00736F13" w:rsidP="009656D1">
      <w:pPr>
        <w:pStyle w:val="Corpsdetexte2"/>
        <w:spacing w:line="240" w:lineRule="auto"/>
        <w:ind w:firstLine="567"/>
        <w:rPr>
          <w:rFonts w:asciiTheme="minorHAnsi" w:hAnsiTheme="minorHAnsi" w:cstheme="minorHAnsi"/>
          <w:sz w:val="24"/>
          <w:szCs w:val="24"/>
        </w:rPr>
      </w:pPr>
      <w:r w:rsidRPr="0087418F">
        <w:rPr>
          <w:rFonts w:asciiTheme="minorHAnsi" w:hAnsiTheme="minorHAnsi" w:cstheme="minorHAnsi"/>
          <w:sz w:val="24"/>
          <w:szCs w:val="24"/>
        </w:rPr>
        <w:t>Pour simplifier les calculs, nous utiliserons jusqu'en terminale le modèle 4 et parfois le modèle 3</w:t>
      </w:r>
      <w:r>
        <w:rPr>
          <w:rFonts w:asciiTheme="minorHAnsi" w:hAnsiTheme="minorHAnsi" w:cstheme="minorHAnsi"/>
          <w:sz w:val="24"/>
          <w:szCs w:val="24"/>
        </w:rPr>
        <w:t>.</w:t>
      </w:r>
    </w:p>
    <w:p w:rsidR="00545F2A" w:rsidRPr="005F23B0" w:rsidRDefault="00545F2A" w:rsidP="00545F2A">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5F23B0">
        <w:rPr>
          <w:rStyle w:val="Style1"/>
          <w:rFonts w:asciiTheme="minorHAnsi" w:hAnsiTheme="minorHAnsi"/>
          <w:color w:val="C00000"/>
          <w:sz w:val="24"/>
          <w:szCs w:val="24"/>
          <w:u w:val="none"/>
        </w:rPr>
        <w:t xml:space="preserve"> COURS ECLIGNE « </w:t>
      </w:r>
      <w:r>
        <w:rPr>
          <w:rStyle w:val="Style1"/>
          <w:rFonts w:asciiTheme="minorHAnsi" w:hAnsiTheme="minorHAnsi"/>
          <w:color w:val="C00000"/>
          <w:sz w:val="24"/>
          <w:szCs w:val="24"/>
          <w:u w:val="none"/>
        </w:rPr>
        <w:t xml:space="preserve">DIFFÉRENTS TYPES </w:t>
      </w:r>
      <w:proofErr w:type="gramStart"/>
      <w:r>
        <w:rPr>
          <w:rStyle w:val="Style1"/>
          <w:rFonts w:asciiTheme="minorHAnsi" w:hAnsiTheme="minorHAnsi"/>
          <w:color w:val="C00000"/>
          <w:sz w:val="24"/>
          <w:szCs w:val="24"/>
          <w:u w:val="none"/>
        </w:rPr>
        <w:t>D’ ACTION</w:t>
      </w:r>
      <w:proofErr w:type="gramEnd"/>
      <w:r>
        <w:rPr>
          <w:rStyle w:val="Style1"/>
          <w:rFonts w:asciiTheme="minorHAnsi" w:hAnsiTheme="minorHAnsi"/>
          <w:color w:val="C00000"/>
          <w:sz w:val="24"/>
          <w:szCs w:val="24"/>
          <w:u w:val="none"/>
        </w:rPr>
        <w:t xml:space="preserve"> MÉCANIQUE </w:t>
      </w:r>
      <w:r w:rsidRPr="005F23B0">
        <w:rPr>
          <w:rStyle w:val="Style1"/>
          <w:rFonts w:asciiTheme="minorHAnsi" w:hAnsiTheme="minorHAnsi"/>
          <w:color w:val="C00000"/>
          <w:sz w:val="24"/>
          <w:szCs w:val="24"/>
          <w:u w:val="none"/>
        </w:rPr>
        <w:t>» :</w:t>
      </w:r>
    </w:p>
    <w:p w:rsidR="00545F2A" w:rsidRPr="00545F2A" w:rsidRDefault="009020FF" w:rsidP="00545F2A">
      <w:pPr>
        <w:pStyle w:val="Corpsdetexte2"/>
        <w:spacing w:after="0" w:line="240" w:lineRule="auto"/>
        <w:ind w:firstLine="2694"/>
        <w:rPr>
          <w:rFonts w:asciiTheme="minorHAnsi" w:hAnsiTheme="minorHAnsi" w:cstheme="minorHAnsi"/>
          <w:sz w:val="18"/>
          <w:szCs w:val="24"/>
        </w:rPr>
      </w:pPr>
      <w:hyperlink r:id="rId33" w:history="1">
        <w:r w:rsidR="00545F2A" w:rsidRPr="00545F2A">
          <w:rPr>
            <w:rStyle w:val="Lienhypertexte"/>
            <w:rFonts w:asciiTheme="minorHAnsi" w:hAnsiTheme="minorHAnsi" w:cstheme="minorHAnsi"/>
            <w:sz w:val="18"/>
            <w:szCs w:val="24"/>
            <w:u w:val="none"/>
          </w:rPr>
          <w:t>http://ecligne.net/mecanique/3_statique/0_am/3_statique_type_am_cours.html</w:t>
        </w:r>
      </w:hyperlink>
    </w:p>
    <w:p w:rsidR="00545F2A" w:rsidRPr="005F23B0" w:rsidRDefault="00545F2A" w:rsidP="00545F2A">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5F23B0">
        <w:rPr>
          <w:rStyle w:val="Style1"/>
          <w:rFonts w:asciiTheme="minorHAnsi" w:hAnsiTheme="minorHAnsi"/>
          <w:color w:val="C00000"/>
          <w:sz w:val="24"/>
          <w:szCs w:val="24"/>
          <w:u w:val="none"/>
        </w:rPr>
        <w:t xml:space="preserve"> EXO PC ECLIGNE « EXO PC </w:t>
      </w:r>
      <w:r w:rsidR="00313538">
        <w:rPr>
          <w:rStyle w:val="Style1"/>
          <w:rFonts w:asciiTheme="minorHAnsi" w:hAnsiTheme="minorHAnsi"/>
          <w:color w:val="C00000"/>
          <w:sz w:val="24"/>
          <w:szCs w:val="24"/>
          <w:u w:val="none"/>
        </w:rPr>
        <w:t>2</w:t>
      </w:r>
      <w:r w:rsidRPr="005F23B0">
        <w:rPr>
          <w:rStyle w:val="Style1"/>
          <w:rFonts w:asciiTheme="minorHAnsi" w:hAnsiTheme="minorHAnsi"/>
          <w:color w:val="C00000"/>
          <w:sz w:val="24"/>
          <w:szCs w:val="24"/>
          <w:u w:val="none"/>
        </w:rPr>
        <w:t> » :</w:t>
      </w:r>
    </w:p>
    <w:p w:rsidR="00545F2A" w:rsidRPr="00313538" w:rsidRDefault="009020FF" w:rsidP="00545F2A">
      <w:pPr>
        <w:spacing w:after="120"/>
        <w:ind w:left="1276" w:firstLine="1418"/>
        <w:rPr>
          <w:rFonts w:asciiTheme="minorHAnsi" w:hAnsiTheme="minorHAnsi"/>
          <w:sz w:val="18"/>
        </w:rPr>
      </w:pPr>
      <w:hyperlink r:id="rId34" w:history="1">
        <w:r w:rsidR="00545F2A" w:rsidRPr="00313538">
          <w:rPr>
            <w:rStyle w:val="Lienhypertexte"/>
            <w:rFonts w:asciiTheme="minorHAnsi" w:hAnsiTheme="minorHAnsi"/>
            <w:sz w:val="18"/>
            <w:u w:val="none"/>
          </w:rPr>
          <w:t>http://ecligne.net/mecanique/3_statique/0_am/4_statique_type_am_exo.html</w:t>
        </w:r>
      </w:hyperlink>
    </w:p>
    <w:p w:rsidR="00736F13" w:rsidRPr="00023968" w:rsidRDefault="0023479D" w:rsidP="00021A92">
      <w:pPr>
        <w:pStyle w:val="Paragraphedeliste"/>
        <w:numPr>
          <w:ilvl w:val="0"/>
          <w:numId w:val="18"/>
        </w:numPr>
        <w:spacing w:after="120"/>
        <w:ind w:left="641" w:hanging="357"/>
        <w:contextualSpacing w:val="0"/>
        <w:jc w:val="both"/>
        <w:rPr>
          <w:rFonts w:ascii="Calibri" w:hAnsi="Calibri"/>
          <w:b/>
          <w:color w:val="808080"/>
          <w:sz w:val="32"/>
          <w:szCs w:val="24"/>
        </w:rPr>
      </w:pPr>
      <w:r>
        <w:rPr>
          <w:rFonts w:ascii="Calibri" w:hAnsi="Calibri"/>
          <w:b/>
          <w:color w:val="808080"/>
          <w:sz w:val="32"/>
          <w:szCs w:val="24"/>
        </w:rPr>
        <w:lastRenderedPageBreak/>
        <w:t>Notion de moment/</w:t>
      </w:r>
      <w:r w:rsidR="00736F13">
        <w:rPr>
          <w:rFonts w:ascii="Calibri" w:hAnsi="Calibri"/>
          <w:b/>
          <w:color w:val="808080"/>
          <w:sz w:val="32"/>
          <w:szCs w:val="24"/>
        </w:rPr>
        <w:t>couple</w:t>
      </w:r>
      <w:r w:rsidR="00736F13" w:rsidRPr="00023968">
        <w:rPr>
          <w:rFonts w:ascii="Calibri" w:hAnsi="Calibri"/>
          <w:b/>
          <w:color w:val="808080"/>
          <w:sz w:val="32"/>
          <w:szCs w:val="24"/>
        </w:rPr>
        <w:t> :</w:t>
      </w:r>
    </w:p>
    <w:p w:rsidR="00736F13" w:rsidRPr="00021A92" w:rsidRDefault="00736F13" w:rsidP="00736F13">
      <w:pPr>
        <w:pStyle w:val="Paragraphedeliste"/>
        <w:numPr>
          <w:ilvl w:val="1"/>
          <w:numId w:val="31"/>
        </w:numPr>
        <w:ind w:left="1276" w:hanging="632"/>
        <w:jc w:val="both"/>
        <w:rPr>
          <w:rFonts w:asciiTheme="minorHAnsi" w:hAnsiTheme="minorHAnsi" w:cs="Arial"/>
          <w:color w:val="000000"/>
          <w:sz w:val="24"/>
          <w:szCs w:val="24"/>
        </w:rPr>
      </w:pPr>
      <w:r>
        <w:rPr>
          <w:rFonts w:asciiTheme="minorHAnsi" w:hAnsiTheme="minorHAnsi" w:cs="Calibri"/>
          <w:b/>
          <w:bCs/>
          <w:color w:val="A02A39"/>
          <w:sz w:val="24"/>
          <w:szCs w:val="24"/>
        </w:rPr>
        <w:t>Moment d’une force par rapport à un point :</w:t>
      </w:r>
    </w:p>
    <w:p w:rsidR="00021A92" w:rsidRPr="0087418F" w:rsidRDefault="00021A92" w:rsidP="00021A92">
      <w:pPr>
        <w:rPr>
          <w:rFonts w:asciiTheme="minorHAnsi" w:hAnsiTheme="minorHAnsi" w:cstheme="minorHAnsi"/>
          <w:sz w:val="24"/>
          <w:szCs w:val="24"/>
        </w:rPr>
      </w:pPr>
    </w:p>
    <w:p w:rsidR="00021A92" w:rsidRPr="0087418F" w:rsidRDefault="00021A92" w:rsidP="00021A92">
      <w:pPr>
        <w:ind w:firstLine="1276"/>
        <w:rPr>
          <w:rFonts w:asciiTheme="minorHAnsi" w:hAnsiTheme="minorHAnsi" w:cstheme="minorHAnsi"/>
          <w:sz w:val="24"/>
          <w:szCs w:val="24"/>
        </w:rPr>
      </w:pPr>
      <w:r w:rsidRPr="0087418F">
        <w:rPr>
          <w:rFonts w:asciiTheme="minorHAnsi" w:hAnsiTheme="minorHAnsi" w:cstheme="minorHAnsi"/>
          <w:b/>
          <w:sz w:val="24"/>
          <w:szCs w:val="24"/>
        </w:rPr>
        <w:sym w:font="Wingdings" w:char="F026"/>
      </w:r>
      <w:r w:rsidRPr="0087418F">
        <w:rPr>
          <w:rFonts w:asciiTheme="minorHAnsi" w:hAnsiTheme="minorHAnsi" w:cstheme="minorHAnsi"/>
          <w:b/>
          <w:sz w:val="24"/>
          <w:szCs w:val="24"/>
        </w:rPr>
        <w:t xml:space="preserve"> Exemple 1 :</w:t>
      </w:r>
      <w:r w:rsidRPr="0087418F">
        <w:rPr>
          <w:rFonts w:asciiTheme="minorHAnsi" w:hAnsiTheme="minorHAnsi" w:cstheme="minorHAnsi"/>
          <w:sz w:val="24"/>
          <w:szCs w:val="24"/>
        </w:rPr>
        <w:t xml:space="preserve"> </w:t>
      </w:r>
      <w:r w:rsidRPr="0087418F">
        <w:rPr>
          <w:rFonts w:asciiTheme="minorHAnsi" w:hAnsiTheme="minorHAnsi" w:cstheme="minorHAnsi"/>
          <w:b/>
          <w:bCs/>
          <w:i/>
          <w:iCs/>
          <w:sz w:val="24"/>
          <w:szCs w:val="24"/>
        </w:rPr>
        <w:t>la navette spatiale</w:t>
      </w:r>
    </w:p>
    <w:p w:rsidR="00021A92" w:rsidRPr="0087418F" w:rsidRDefault="00021A92" w:rsidP="00021A92">
      <w:pPr>
        <w:ind w:firstLine="1418"/>
        <w:rPr>
          <w:rFonts w:asciiTheme="minorHAnsi" w:hAnsiTheme="minorHAnsi" w:cstheme="minorHAnsi"/>
          <w:sz w:val="24"/>
          <w:szCs w:val="24"/>
        </w:rPr>
      </w:pPr>
    </w:p>
    <w:p w:rsidR="0023479D" w:rsidRPr="0087418F" w:rsidRDefault="0023479D" w:rsidP="0023479D">
      <w:pPr>
        <w:ind w:left="2268" w:hanging="850"/>
        <w:rPr>
          <w:rFonts w:asciiTheme="minorHAnsi" w:hAnsiTheme="minorHAnsi" w:cstheme="minorHAnsi"/>
          <w:i/>
        </w:rPr>
      </w:pPr>
      <w:r w:rsidRPr="00804590">
        <w:rPr>
          <w:rFonts w:asciiTheme="minorHAnsi" w:hAnsiTheme="minorHAnsi" w:cstheme="minorHAnsi"/>
          <w:b/>
          <w:i/>
          <w:sz w:val="24"/>
          <w:szCs w:val="24"/>
        </w:rPr>
        <w:t>1</w:t>
      </w:r>
      <w:r w:rsidRPr="00804590">
        <w:rPr>
          <w:rFonts w:asciiTheme="minorHAnsi" w:hAnsiTheme="minorHAnsi" w:cstheme="minorHAnsi"/>
          <w:b/>
          <w:i/>
          <w:sz w:val="24"/>
          <w:szCs w:val="24"/>
          <w:vertAlign w:val="superscript"/>
        </w:rPr>
        <w:t xml:space="preserve">er </w:t>
      </w:r>
      <w:r w:rsidRPr="00804590">
        <w:rPr>
          <w:rFonts w:asciiTheme="minorHAnsi" w:hAnsiTheme="minorHAnsi" w:cstheme="minorHAnsi"/>
          <w:b/>
          <w:i/>
          <w:sz w:val="24"/>
          <w:szCs w:val="24"/>
        </w:rPr>
        <w:t>cas :</w:t>
      </w:r>
      <w:r w:rsidRPr="0087418F">
        <w:rPr>
          <w:rFonts w:asciiTheme="minorHAnsi" w:hAnsiTheme="minorHAnsi" w:cstheme="minorHAnsi"/>
          <w:i/>
          <w:sz w:val="24"/>
          <w:szCs w:val="24"/>
        </w:rPr>
        <w:t xml:space="preserve"> la force engendrée par le réacteur passe par le centre de gravité G de la navette</w:t>
      </w:r>
    </w:p>
    <w:p w:rsidR="0023479D" w:rsidRPr="0087418F" w:rsidRDefault="009020FF" w:rsidP="0023479D">
      <w:pPr>
        <w:ind w:firstLine="7230"/>
        <w:rPr>
          <w:rFonts w:asciiTheme="minorHAnsi" w:hAnsiTheme="minorHAnsi" w:cstheme="minorHAnsi"/>
        </w:rPr>
      </w:pPr>
      <w:r>
        <w:rPr>
          <w:rFonts w:asciiTheme="minorHAnsi" w:hAnsiTheme="minorHAnsi" w:cstheme="minorHAnsi"/>
          <w:noProof/>
        </w:rPr>
        <w:pict>
          <v:line id="Line 2297" o:spid="_x0000_s3140" style="position:absolute;left:0;text-align:left;flip:x;z-index:251749376;visibility:visible" from="266.15pt,2.2pt" to="272.15pt,3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Ea8QAAADdAAAADwAAAGRycy9kb3ducmV2LnhtbERPy2oCMRTdF/yHcAtuSs2opehoFCkU&#10;unDjgxF318ntZJjJzZikOv37ZiF0eTjv5bq3rbiRD7VjBeNRBoK4dLrmSsHx8Pk6AxEissbWMSn4&#10;pQDr1eBpibl2d97RbR8rkUI45KjAxNjlUobSkMUwch1x4r6dtxgT9JXUHu8p3LZykmXv0mLNqcFg&#10;Rx+Gymb/YxXI2fbl6jeXt6ZoTqe5KcqiO2+VGj73mwWISH38Fz/cX1rBdDpOc9O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oRrxAAAAN0AAAAPAAAAAAAAAAAA&#10;AAAAAKECAABkcnMvZG93bnJldi54bWxQSwUGAAAAAAQABAD5AAAAkgMAAAAA&#10;"/>
        </w:pict>
      </w:r>
      <w:r>
        <w:rPr>
          <w:rFonts w:asciiTheme="minorHAnsi" w:hAnsiTheme="minorHAnsi" w:cstheme="minorHAnsi"/>
          <w:noProof/>
        </w:rPr>
        <w:pict>
          <v:line id="Line 2291" o:spid="_x0000_s3134" style="position:absolute;left:0;text-align:left;flip:x;z-index:251746304;visibility:visible" from="272.15pt,2.2pt" to="275.65pt,3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azgccAAADdAAAADwAAAGRycy9kb3ducmV2LnhtbESPQWsCMRSE74X+h/AEL6Vm1VJ0NYoU&#10;Cj14qcqKt+fmuVl287JNom7/fVMo9DjMzDfMct3bVtzIh9qxgvEoA0FcOl1zpeCwf3+egQgRWWPr&#10;mBR8U4D16vFhibl2d/6k2y5WIkE45KjAxNjlUobSkMUwch1x8i7OW4xJ+kpqj/cEt62cZNmrtFhz&#10;WjDY0ZuhstldrQI52z59+c35pSma43FuirLoTlulhoN+swARqY//4b/2h1YwnY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OBxwAAAN0AAAAPAAAAAAAA&#10;AAAAAAAAAKECAABkcnMvZG93bnJldi54bWxQSwUGAAAAAAQABAD5AAAAlQMAAAAA&#10;"/>
        </w:pict>
      </w:r>
      <w:r>
        <w:rPr>
          <w:rFonts w:asciiTheme="minorHAnsi" w:hAnsiTheme="minorHAnsi" w:cstheme="minorHAnsi"/>
          <w:noProof/>
        </w:rPr>
        <w:pict>
          <v:shape id="Freeform 2290" o:spid="_x0000_s3133" style="position:absolute;left:0;text-align:left;margin-left:261pt;margin-top:2.2pt;width:14.65pt;height:6.65pt;z-index:251745280;visibility:visible;mso-wrap-style:square;v-text-anchor:top" coordsize="29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fAcUA&#10;AADdAAAADwAAAGRycy9kb3ducmV2LnhtbESPT4vCMBTE74LfITxhb5q2gkg1St1/uKyXdcXzo3m2&#10;xealm2S1fvvNguBxmJnfMMt1b1pxIecbywrSSQKCuLS64UrB4fttPAfhA7LG1jIpuJGH9Wo4WGKu&#10;7ZW/6LIPlYgQ9jkqqEPocil9WZNBP7EdcfRO1hkMUbpKaofXCDetzJJkJg02HBdq7Oi5pvK8/zUK&#10;kh+3ow9Z3Mxntmk5K95f5q9HpZ5GfbEAEagPj/C9vdUKptM0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J8BxQAAAN0AAAAPAAAAAAAAAAAAAAAAAJgCAABkcnMv&#10;ZG93bnJldi54bWxQSwUGAAAAAAQABAD1AAAAigMAAAAA&#10;" path="m8,133c37,45,,126,68,58,81,45,80,17,98,13v64,-13,130,,195,e" filled="f">
            <v:path arrowok="t" o:connecttype="custom" o:connectlocs="8,133;68,58;98,13;293,13" o:connectangles="0,0,0,0"/>
          </v:shape>
        </w:pict>
      </w:r>
      <w:r>
        <w:rPr>
          <w:rFonts w:asciiTheme="minorHAnsi" w:hAnsiTheme="minorHAnsi" w:cstheme="minorHAnsi"/>
          <w:noProof/>
        </w:rPr>
        <w:pict>
          <v:line id="Line 2289" o:spid="_x0000_s3132" style="position:absolute;left:0;text-align:left;flip:y;z-index:251744256;visibility:visible" from="241.75pt,7.8pt" to="261.7pt,3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IbcQAAADdAAAADwAAAGRycy9kb3ducmV2LnhtbERPy2oCMRTdF/yHcAtuSs2opehoFCkU&#10;unDjgxF318ntZJjJzZikOv37ZiF0eTjv5bq3rbiRD7VjBeNRBoK4dLrmSsHx8Pk6AxEissbWMSn4&#10;pQDr1eBpibl2d97RbR8rkUI45KjAxNjlUobSkMUwch1x4r6dtxgT9JXUHu8p3LZykmXv0mLNqcFg&#10;Rx+Gymb/YxXI2fbl6jeXt6ZoTqe5KcqiO2+VGj73mwWISH38Fz/cX1rBdDpO+9O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IhtxAAAAN0AAAAPAAAAAAAAAAAA&#10;AAAAAKECAABkcnMvZG93bnJldi54bWxQSwUGAAAAAAQABAD5AAAAkgMAAAAA&#10;"/>
        </w:pict>
      </w:r>
    </w:p>
    <w:p w:rsidR="0023479D" w:rsidRPr="0023479D" w:rsidRDefault="009020FF" w:rsidP="0023479D">
      <w:pPr>
        <w:pStyle w:val="Titre2"/>
        <w:ind w:left="7230"/>
        <w:rPr>
          <w:rFonts w:asciiTheme="minorHAnsi" w:hAnsiTheme="minorHAnsi" w:cstheme="minorHAnsi"/>
          <w:b w:val="0"/>
        </w:rPr>
      </w:pPr>
      <w:r>
        <w:rPr>
          <w:rFonts w:asciiTheme="minorHAnsi" w:hAnsiTheme="minorHAnsi" w:cstheme="minorHAnsi"/>
          <w:b w:val="0"/>
          <w:noProof/>
        </w:rPr>
        <w:pict>
          <v:line id="Line 2302" o:spid="_x0000_s3145" style="position:absolute;left:0;text-align:left;flip:x;z-index:251754496;visibility:visible" from="36.55pt,26.6pt" to="82.15pt,26.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fncIAAADdAAAADwAAAGRycy9kb3ducmV2LnhtbESP0YrCMBRE3xf8h3AF39ZUC7tSjSKi&#10;IPSprh9wTa5tsbkpSdT692ZhYR+HmTnDrDaD7cSDfGgdK5hNMxDE2pmWawXnn8PnAkSIyAY7x6Tg&#10;RQE269HHCgvjnlzR4xRrkSAcClTQxNgXUgbdkMUwdT1x8q7OW4xJ+loaj88Et52cZ9mXtNhyWmiw&#10;p11D+na6WwWhv293lR4uZV7uSxe0r231rdRkPGyXICIN8T/81z4aBXk+z+H3TXo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sfncIAAADdAAAADwAAAAAAAAAAAAAA&#10;AAChAgAAZHJzL2Rvd25yZXYueG1sUEsFBgAAAAAEAAQA+QAAAJADAAAAAA==&#10;" strokecolor="blue" strokeweight="1.5pt">
            <v:stroke endarrow="classic" endarrowwidth="narrow" endarrowlength="short"/>
          </v:line>
        </w:pict>
      </w:r>
      <w:r>
        <w:rPr>
          <w:rFonts w:asciiTheme="minorHAnsi" w:hAnsiTheme="minorHAnsi" w:cstheme="minorHAnsi"/>
          <w:b w:val="0"/>
          <w:noProof/>
        </w:rPr>
        <w:pict>
          <v:shape id="Text Box 2301" o:spid="_x0000_s3144" type="#_x0000_t202" style="position:absolute;left:0;text-align:left;margin-left:173.35pt;margin-top:28.85pt;width:22.95pt;height:18pt;z-index:251753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JPMQA&#10;AADdAAAADwAAAGRycy9kb3ducmV2LnhtbESP3YrCMBSE7wXfIRxhb0RTq+tPNcoqrHjrzwMcm2Nb&#10;bE5KE219+40g7OUwM98wq01rSvGk2hWWFYyGEQji1OqCMwWX8+9gDsJ5ZI2lZVLwIgebdbezwkTb&#10;ho/0PPlMBAi7BBXk3leJlC7NyaAb2oo4eDdbG/RB1pnUNTYBbkoZR9FUGiw4LORY0S6n9H56GAW3&#10;Q9P/XjTXvb/MjpPpFovZ1b6U+uq1P0sQnlr/H/60D1rBeBzH8H4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0yTzEAAAA3QAAAA8AAAAAAAAAAAAAAAAAmAIAAGRycy9k&#10;b3ducmV2LnhtbFBLBQYAAAAABAAEAPUAAACJAwAAAAA=&#10;" stroked="f">
            <v:textbox>
              <w:txbxContent>
                <w:p w:rsidR="00153448" w:rsidRDefault="00153448" w:rsidP="0023479D">
                  <w:r>
                    <w:t>G</w:t>
                  </w:r>
                </w:p>
              </w:txbxContent>
            </v:textbox>
          </v:shape>
        </w:pict>
      </w:r>
      <w:r>
        <w:rPr>
          <w:rFonts w:asciiTheme="minorHAnsi" w:hAnsiTheme="minorHAnsi" w:cstheme="minorHAnsi"/>
          <w:b w:val="0"/>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300" o:spid="_x0000_s3143" type="#_x0000_t120" style="position:absolute;left:0;text-align:left;margin-left:196.3pt;margin-top:38.5pt;width:2.8pt;height:2.8pt;z-index:251752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WgMYA&#10;AADdAAAADwAAAGRycy9kb3ducmV2LnhtbESPW2vCQBSE34X+h+UUfJG6udBWoquoIPhiwUt9PmaP&#10;STB7NmRXjf/eLRR8HGbmG2Yy60wtbtS6yrKCeBiBIM6trrhQcNivPkYgnEfWWFsmBQ9yMJu+9SaY&#10;aXvnLd12vhABwi5DBaX3TSaly0sy6Ia2IQ7e2bYGfZBtIXWL9wA3tUyi6EsarDgslNjQsqT8srsa&#10;BYN4ZXDzs9we0nj/m5wX35+X40mp/ns3H4Pw1PlX+L+91grSNInh701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hWgMYAAADdAAAADwAAAAAAAAAAAAAAAACYAgAAZHJz&#10;L2Rvd25yZXYueG1sUEsFBgAAAAAEAAQA9QAAAIsDAAAAAA==&#10;" fillcolor="black"/>
        </w:pict>
      </w:r>
      <w:r>
        <w:rPr>
          <w:rFonts w:asciiTheme="minorHAnsi" w:hAnsiTheme="minorHAnsi" w:cstheme="minorHAnsi"/>
          <w:b w:val="0"/>
          <w:noProof/>
        </w:rPr>
        <w:pict>
          <v:line id="Line 2299" o:spid="_x0000_s3142" style="position:absolute;left:0;text-align:left;z-index:251751424;visibility:visible" from="280.9pt,41.15pt" to="334.45pt,41.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d2cEAAADdAAAADwAAAGRycy9kb3ducmV2LnhtbERPz4/BQBS+b+J/mDyJ25oilpQhQgR7&#10;Uy5uL52nLZ031RmUv94cNtnjl+/3dN6YUjyodoVlBb1uBII4tbrgTMHxsP4eg3AeWWNpmRS8yMF8&#10;1vqaYqztk/f0SHwmQgi7GBXk3lexlC7NyaDr2oo4cGdbG/QB1pnUNT5DuCllP4p+pMGCQ0OOFS1z&#10;Sq/J3SgYrn8XSXW6rc5mo0e7U3bZUfRWqtNuFhMQnhr/L/5zb7WCwaAf9oc34QnI2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0l3ZwQAAAN0AAAAPAAAAAAAAAAAAAAAA&#10;AKECAABkcnMvZG93bnJldi54bWxQSwUGAAAAAAQABAD5AAAAjwMAAAAA&#10;" strokecolor="red" strokeweight="1.5pt">
            <v:stroke startarrow="open" startarrowwidth="narrow"/>
          </v:line>
        </w:pict>
      </w:r>
      <w:r>
        <w:rPr>
          <w:rFonts w:asciiTheme="minorHAnsi" w:hAnsiTheme="minorHAnsi" w:cstheme="minorHAnsi"/>
          <w:b w:val="0"/>
          <w:noProof/>
        </w:rPr>
        <w:pict>
          <v:shape id="Freeform 2298" o:spid="_x0000_s3141" style="position:absolute;left:0;text-align:left;margin-left:280.9pt;margin-top:27.35pt;width:53.55pt;height:21.75pt;z-index:251750400;visibility:visible;mso-wrap-style:square;v-text-anchor:top" coordsize="107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6HMYA&#10;AADdAAAADwAAAGRycy9kb3ducmV2LnhtbESPT2vCQBTE70K/w/IKvenmD4hGVynVQO1BaVro9ZF9&#10;Jmmzb0N2G+O37xYEj8PM/IZZb0fTioF611hWEM8iEMSl1Q1XCj4/8ukChPPIGlvLpOBKDrabh8ka&#10;M20v/E5D4SsRIOwyVFB732VSurImg25mO+LgnW1v0AfZV1L3eAlw08okiubSYMNhocaOXmoqf4pf&#10;o4CPXzop3vZ0XcZtdzicdtU8/1bq6XF8XoHwNPp7+NZ+1QrSNF7C/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V6HMYAAADdAAAADwAAAAAAAAAAAAAAAACYAgAAZHJz&#10;L2Rvd25yZXYueG1sUEsFBgAAAAAEAAQA9QAAAIsDAAAAAA==&#10;" path="m,90c108,54,220,28,330,v80,5,160,7,240,15c626,21,680,49,735,60v106,21,208,29,300,90c1071,258,1035,123,1035,255v,30,10,60,15,90c1028,412,1010,413,945,435,675,430,405,433,135,420,103,418,75,400,45,390,28,384,,360,,360e" fillcolor="silver" stroked="f">
            <v:path arrowok="t" o:connecttype="custom" o:connectlocs="0,90;330,0;570,15;735,60;1035,150;1035,255;1050,345;945,435;135,420;45,390;0,360" o:connectangles="0,0,0,0,0,0,0,0,0,0,0"/>
          </v:shape>
        </w:pict>
      </w:r>
      <w:r>
        <w:rPr>
          <w:rFonts w:asciiTheme="minorHAnsi" w:hAnsiTheme="minorHAnsi" w:cstheme="minorHAnsi"/>
          <w:b w:val="0"/>
          <w:noProof/>
        </w:rPr>
        <w:pict>
          <v:group id="Group 2293" o:spid="_x0000_s3136" style="position:absolute;left:0;text-align:left;margin-left:265.9pt;margin-top:26.65pt;width:15pt;height:24.7pt;z-index:251748352" coordorigin="5955,8146" coordsize="300,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2294" o:spid="_x0000_s3137" style="position:absolute;left:5955;top:8580;width:300;height:60;visibility:visible;mso-wrap-style:square;v-text-anchor:top" coordsize="2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2VsYA&#10;AADdAAAADwAAAGRycy9kb3ducmV2LnhtbESPT2vCQBTE70K/w/IK3nSjYpGYjfQPSgv10OhBb4/s&#10;Mwlm38bdrcZv3y0Uehxm5jdMtupNK67kfGNZwWScgCAurW64UrDfrUcLED4ga2wtk4I7eVjlD4MM&#10;U21v/EXXIlQiQtinqKAOoUul9GVNBv3YdsTRO1lnMETpKqkd3iLctHKaJE/SYMNxocaOXmsqz8W3&#10;UXC8XFrHh35qNx+8PbxtFsgvn0oNH/vnJYhAffgP/7XftYLZbDKH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T2VsYAAADdAAAADwAAAAAAAAAAAAAAAACYAgAAZHJz&#10;L2Rvd25yZXYueG1sUEsFBgAAAAAEAAQA9QAAAIsDAAAAAA==&#10;" path="m,c86,57,140,60,240,60e" filled="f" fillcolor="yellow">
              <v:path arrowok="t" o:connecttype="custom" o:connectlocs="0,0;300,60" o:connectangles="0,0"/>
            </v:shape>
            <v:shape id="Freeform 2295" o:spid="_x0000_s3138" style="position:absolute;left:6030;top:8146;width:225;height:44;visibility:visible;mso-wrap-style:square;v-text-anchor:top" coordsize="2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C5sYA&#10;AADdAAAADwAAAGRycy9kb3ducmV2LnhtbESPQWvCQBSE74L/YXmCN92oaDW6ihRKC56ioaW3R/aZ&#10;bJt9G7Krxn/vFgoeh5n5htnsOluLK7XeOFYwGScgiAunDZcK8tPbaAnCB2SNtWNScCcPu22/t8FU&#10;uxtndD2GUkQI+xQVVCE0qZS+qMiiH7uGOHpn11oMUbal1C3eItzWcpokC2nRcFyosKHXiorf48Uq&#10;WGb2/n2Y574+vxx+Vib7+szNu1LDQbdfgwjUhWf4v/2hFcxmkwX8vYlP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XC5sYAAADdAAAADwAAAAAAAAAAAAAAAACYAgAAZHJz&#10;L2Rvd25yZXYueG1sUEsFBgAAAAAEAAQA9QAAAIsDAAAAAA==&#10;" path="m,44c133,,58,14,225,14e" filled="f" fillcolor="yellow">
              <v:path arrowok="t" o:connecttype="custom" o:connectlocs="0,44;225,14" o:connectangles="0,0"/>
            </v:shape>
            <v:line id="Line 2296" o:spid="_x0000_s3139" style="position:absolute;flip:y;visibility:visible" from="6255,8152" to="6255,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GcgAAADdAAAADwAAAGRycy9kb3ducmV2LnhtbESPQUvDQBSE7wX/w/IEL8VsaovG2G0p&#10;guChF6uk9PaafWZDsm/j7trGf+8KQo/DzHzDLNej7cWJfGgdK5hlOQji2umWGwUf7y+3BYgQkTX2&#10;jknBDwVYr64mSyy1O/MbnXaxEQnCoUQFJsahlDLUhiyGzA3Eyft03mJM0jdSezwnuO3lXZ7fS4st&#10;pwWDAz0bqrvdt1Ugi+30y2+Oi67q9vtHU9XVcNgqdXM9bp5ARBrjJfzfftUK5vPZA/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QGcgAAADdAAAADwAAAAAA&#10;AAAAAAAAAAChAgAAZHJzL2Rvd25yZXYueG1sUEsFBgAAAAAEAAQA+QAAAJYDAAAAAA==&#10;"/>
          </v:group>
        </w:pict>
      </w:r>
      <w:r>
        <w:rPr>
          <w:rFonts w:asciiTheme="minorHAnsi" w:hAnsiTheme="minorHAnsi" w:cstheme="minorHAnsi"/>
          <w:b w:val="0"/>
          <w:noProof/>
        </w:rPr>
        <w:pict>
          <v:rect id="Rectangle 2292" o:spid="_x0000_s3135" alt="noir)" style="position:absolute;left:0;text-align:left;margin-left:123.4pt;margin-top:32.65pt;width:18.6pt;height:2.8pt;z-index:251747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zdsYA&#10;AADdAAAADwAAAGRycy9kb3ducmV2LnhtbESPQWsCMRSE74L/IbyCF6lZXZF2axQVRKlQqe2lt8fm&#10;uRvcvCybqOu/N0LB4zAz3zDTeWsrcaHGG8cKhoMEBHHutOFCwe/P+vUNhA/IGivHpOBGHuazbmeK&#10;mXZX/qbLIRQiQthnqKAMoc6k9HlJFv3A1cTRO7rGYoiyKaRu8BrhtpKjJJlIi4bjQok1rUrKT4ez&#10;VfAujdlNNttj/3N/+luS7I+r/ZdSvZd28QEiUBue4f/2VitI02EK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zdsYAAADdAAAADwAAAAAAAAAAAAAAAACYAgAAZHJz&#10;L2Rvd25yZXYueG1sUEsFBgAAAAAEAAQA9QAAAIsDAAAAAA==&#10;" fillcolor="black">
            <v:fill r:id="rId35" o:title="" type="pattern"/>
          </v:rect>
        </w:pict>
      </w:r>
      <w:r>
        <w:rPr>
          <w:rFonts w:asciiTheme="minorHAnsi" w:hAnsiTheme="minorHAnsi" w:cstheme="minorHAnsi"/>
          <w:b w:val="0"/>
          <w:noProof/>
        </w:rPr>
        <w:pict>
          <v:line id="Line 2288" o:spid="_x0000_s3131" style="position:absolute;left:0;text-align:left;z-index:251743232;visibility:visible" from="79.3pt,41.15pt" to="344.35pt,41.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3BDsYAAADdAAAADwAAAGRycy9kb3ducmV2LnhtbESPQWvCQBSE7wX/w/IEb3VjpSVGV5GC&#10;IgiFGAWPz+wzCWbfhuwa47/vFgoeh5n5hlmselOLjlpXWVYwGUcgiHOrKy4UHLPNewzCeWSNtWVS&#10;8CQHq+XgbYGJtg9OqTv4QgQIuwQVlN43iZQuL8mgG9uGOHhX2xr0QbaF1C0+AtzU8iOKvqTBisNC&#10;iQ19l5TfDnej4HzaxJd0t49PdXHMfrrPbPtMM6VGw349B+Gp96/wf3unFUyn0Qz+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dwQ7GAAAA3QAAAA8AAAAAAAAA&#10;AAAAAAAAoQIAAGRycy9kb3ducmV2LnhtbFBLBQYAAAAABAAEAPkAAACUAwAAAAA=&#10;" strokeweight=".5pt">
            <v:stroke dashstyle="longDashDot"/>
          </v:line>
        </w:pict>
      </w:r>
      <w:r>
        <w:rPr>
          <w:rFonts w:asciiTheme="minorHAnsi" w:hAnsiTheme="minorHAnsi" w:cstheme="minorHAnsi"/>
          <w:b w:val="0"/>
          <w:noProof/>
        </w:rPr>
        <w:pict>
          <v:shape id="Freeform 2287" o:spid="_x0000_s3130" style="position:absolute;left:0;text-align:left;margin-left:236.05pt;margin-top:21.2pt;width:37.05pt;height:5.75pt;z-index:251742208;visibility:visible;mso-wrap-style:square;v-text-anchor:top" coordsize="7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GK8IA&#10;AADdAAAADwAAAGRycy9kb3ducmV2LnhtbERPzUrDQBC+C77DMoI3u7EFMbHbUiwtRQ+S6gMM2TEb&#10;mp1Nd8c0fXv3IHj8+P6X68n3aqSYusAGHmcFKOIm2I5bA1+fu4dnUEmQLfaBycCVEqxXtzdLrGy4&#10;cE3jUVqVQzhVaMCJDJXWqXHkMc3CQJy57xA9Soax1TbiJYf7Xs+L4kl77Dg3OBzo1VFzOv54A2/j&#10;ti95U7qTi+8fsj/vpay9Mfd30+YFlNAk/+I/98EaWCyKPDe/yU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MYrwgAAAN0AAAAPAAAAAAAAAAAAAAAAAJgCAABkcnMvZG93&#10;bnJldi54bWxQSwUGAAAAAAQABAD1AAAAhwMAAAAA&#10;" path="m720,c680,5,639,7,600,15v-31,7,-59,22,-90,30c490,50,470,56,450,60,335,83,390,66,285,90,194,111,70,125,,195e" filled="f">
            <v:path arrowok="t" o:connecttype="custom" o:connectlocs="741,0;618,9;525,27;463,35;293,53;0,115" o:connectangles="0,0,0,0,0,0"/>
          </v:shape>
        </w:pict>
      </w:r>
      <w:r>
        <w:rPr>
          <w:rFonts w:asciiTheme="minorHAnsi" w:hAnsiTheme="minorHAnsi" w:cstheme="minorHAnsi"/>
          <w:b w:val="0"/>
          <w:noProof/>
        </w:rPr>
        <w:pict>
          <v:line id="Line 2286" o:spid="_x0000_s3129" style="position:absolute;left:0;text-align:left;flip:y;z-index:251741184;visibility:visible" from="266.15pt,21.2pt" to="272.15pt,47.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GxMgAAADdAAAADwAAAGRycy9kb3ducmV2LnhtbESPQWsCMRSE74L/ITyhF9Fsq1i7NYoU&#10;Cj14qZYVb6+b182ym5dtkur23zcFweMwM98wq01vW3EmH2rHCu6nGQji0umaKwUfh9fJEkSIyBpb&#10;x6TglwJs1sPBCnPtLvxO532sRIJwyFGBibHLpQylIYth6jri5H05bzEm6SupPV4S3LbyIcsW0mLN&#10;acFgRy+Gymb/YxXI5W787bef86ZojscnU5RFd9opdTfqt88gIvXxFr6237SC2Sx7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iGxMgAAADdAAAADwAAAAAA&#10;AAAAAAAAAAChAgAAZHJzL2Rvd25yZXYueG1sUEsFBgAAAAAEAAQA+QAAAJYDAAAAAA==&#10;"/>
        </w:pict>
      </w:r>
      <w:r>
        <w:rPr>
          <w:rFonts w:asciiTheme="minorHAnsi" w:hAnsiTheme="minorHAnsi" w:cstheme="minorHAnsi"/>
          <w:b w:val="0"/>
          <w:noProof/>
        </w:rPr>
        <w:pict>
          <v:line id="Line 2279" o:spid="_x0000_s3122" style="position:absolute;left:0;text-align:left;flip:y;z-index:251734016;visibility:visible" from="110.9pt,46.85pt" to="110.9pt,5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esMQAAADdAAAADwAAAGRycy9kb3ducmV2LnhtbERPz2vCMBS+C/4P4Qm7jJk6h7hqFBGE&#10;HbxMpbLbW/NsSpuXmmTa/ffLYeDx4/u9XPe2FTfyoXasYDLOQBCXTtdcKTgddy9zECEia2wdk4Jf&#10;CrBeDQdLzLW78yfdDrESKYRDjgpMjF0uZSgNWQxj1xEn7uK8xZigr6T2eE/htpWvWTaTFmtODQY7&#10;2hoqm8OPVSDn++er33y/NUVzPr+boiy6r71ST6N+swARqY8P8b/7QyuYTr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R6wxAAAAN0AAAAPAAAAAAAAAAAA&#10;AAAAAKECAABkcnMvZG93bnJldi54bWxQSwUGAAAAAAQABAD5AAAAkgMAAAAA&#10;"/>
        </w:pict>
      </w:r>
      <w:r>
        <w:rPr>
          <w:rFonts w:asciiTheme="minorHAnsi" w:hAnsiTheme="minorHAnsi" w:cstheme="minorHAnsi"/>
          <w:b w:val="0"/>
          <w:noProof/>
        </w:rPr>
        <w:pict>
          <v:shape id="Freeform 2275" o:spid="_x0000_s3118" style="position:absolute;left:0;text-align:left;margin-left:97.9pt;margin-top:47.6pt;width:6.75pt;height:11.25pt;z-index:251729920;visibility:visible;mso-wrap-style:square;v-text-anchor:top" coordsize="13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vXsgA&#10;AADdAAAADwAAAGRycy9kb3ducmV2LnhtbESPW2vCQBSE3wv9D8sRfKsb0+IldZViFaUV8VL6fMie&#10;JsHs2ZBdk/Tfu4WCj8PMfMPMFp0pRUO1KywrGA4iEMSp1QVnCr7O66cJCOeRNZaWScEvOVjMHx9m&#10;mGjb8pGak89EgLBLUEHufZVI6dKcDLqBrYiD92Nrgz7IOpO6xjbATSnjKBpJgwWHhRwrWuaUXk5X&#10;o2C5LzeH5vrx/h1v2s/Lirfjye5FqX6ve3sF4anz9/B/e6sVPMfTE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a9eyAAAAN0AAAAPAAAAAAAAAAAAAAAAAJgCAABk&#10;cnMvZG93bnJldi54bWxQSwUGAAAAAAQABAD1AAAAjQMAAAAA&#10;" path="m120,c95,8,45,21,30,45,13,72,,135,,135v23,69,63,90,135,90e" filled="f">
            <v:path arrowok="t" o:connecttype="custom" o:connectlocs="120,0;30,45;0,135;135,225" o:connectangles="0,0,0,0"/>
          </v:shape>
        </w:pict>
      </w:r>
      <w:r>
        <w:rPr>
          <w:rFonts w:asciiTheme="minorHAnsi" w:hAnsiTheme="minorHAnsi" w:cstheme="minorHAnsi"/>
          <w:b w:val="0"/>
          <w:noProof/>
        </w:rPr>
        <w:pict>
          <v:line id="Line 2274" o:spid="_x0000_s3117" style="position:absolute;left:0;text-align:left;flip:x;z-index:251728896;visibility:visible" from="104.95pt,35.45pt" to="123.4pt,46.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m+cQAAADcAAAADwAAAGRycy9kb3ducmV2LnhtbERPTWvCMBi+D/wP4RV2kZluiLrOKDIY&#10;7ODFD1p2e9e8a0qbN12Saf335iDs+PB8rzaD7cSZfGgcK3ieZiCIK6cbrhWcjh9PSxAhImvsHJOC&#10;KwXYrEcPK8y1u/CezodYixTCIUcFJsY+lzJUhiyGqeuJE/fjvMWYoK+l9nhJ4baTL1k2lxYbTg0G&#10;e3o3VLWHP6tALneTX7/9nrVFW5avpqiK/mun1ON42L6BiDTEf/Hd/akVL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ab5xAAAANwAAAAPAAAAAAAAAAAA&#10;AAAAAKECAABkcnMvZG93bnJldi54bWxQSwUGAAAAAAQABAD5AAAAkgMAAAAA&#10;"/>
        </w:pict>
      </w:r>
      <w:r>
        <w:rPr>
          <w:rFonts w:asciiTheme="minorHAnsi" w:hAnsiTheme="minorHAnsi" w:cstheme="minorHAnsi"/>
          <w:b w:val="0"/>
          <w:noProof/>
        </w:rPr>
        <w:pict>
          <v:shape id="Freeform 2273" o:spid="_x0000_s3116" style="position:absolute;left:0;text-align:left;margin-left:123.4pt;margin-top:26.6pt;width:9pt;height:8.85pt;z-index:251727872;visibility:visible;mso-wrap-style:square;v-text-anchor:top" coordsize="1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S2sQA&#10;AADcAAAADwAAAGRycy9kb3ducmV2LnhtbESPQWvCQBSE7wX/w/IEb3VjsY1GV5FCQUovaun5mX0m&#10;0ezbsPuq6b/vFgoeh5n5hlmue9eqK4XYeDYwGWegiEtvG64MfB7eHmegoiBbbD2TgR+KsF4NHpZY&#10;WH/jHV33UqkE4ViggVqkK7SOZU0O49h3xMk7+eBQkgyVtgFvCe5a/ZRlL9phw2mhxo5eayov+29n&#10;4L1rxJUz+bJn2V7CcZd/nKa5MaNhv1mAEurlHv5vb62B/HkOf2fS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UtrEAAAA3AAAAA8AAAAAAAAAAAAAAAAAmAIAAGRycy9k&#10;b3ducmV2LnhtbFBLBQYAAAAABAAEAPUAAACJAwAAAAA=&#10;" path="m180,c102,10,,1,,105e" filled="f">
            <v:path arrowok="t" o:connecttype="custom" o:connectlocs="180,0;0,177" o:connectangles="0,0"/>
          </v:shape>
        </w:pict>
      </w:r>
      <w:r>
        <w:rPr>
          <w:rFonts w:asciiTheme="minorHAnsi" w:hAnsiTheme="minorHAnsi" w:cstheme="minorHAnsi"/>
          <w:b w:val="0"/>
          <w:noProof/>
        </w:rPr>
        <w:pict>
          <v:line id="Line 2272" o:spid="_x0000_s3115" style="position:absolute;left:0;text-align:left;flip:x;z-index:251726848;visibility:visible" from="133.45pt,26.9pt" to="150.55pt,26.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w:pict>
      </w:r>
      <w:r>
        <w:rPr>
          <w:rFonts w:asciiTheme="minorHAnsi" w:hAnsiTheme="minorHAnsi" w:cstheme="minorHAnsi"/>
          <w:b w:val="0"/>
          <w:noProof/>
        </w:rPr>
        <w:pict>
          <v:rect id="Rectangle 2271" o:spid="_x0000_s3114" style="position:absolute;left:0;text-align:left;margin-left:150.55pt;margin-top:26.9pt;width:85.5pt;height:8.55pt;z-index:251725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KA8QA&#10;AADcAAAADwAAAGRycy9kb3ducmV2LnhtbESPT4vCMBTE7wt+h/AEb2uq4p/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gPEAAAA3AAAAA8AAAAAAAAAAAAAAAAAmAIAAGRycy9k&#10;b3ducmV2LnhtbFBLBQYAAAAABAAEAPUAAACJAwAAAAA=&#10;"/>
        </w:pict>
      </w:r>
      <w:r>
        <w:rPr>
          <w:rFonts w:asciiTheme="minorHAnsi" w:hAnsiTheme="minorHAnsi" w:cstheme="minorHAnsi"/>
          <w:b w:val="0"/>
          <w:noProof/>
        </w:rPr>
        <w:pict>
          <v:line id="Line 2270" o:spid="_x0000_s3113" style="position:absolute;left:0;text-align:left;z-index:251724800;visibility:visible" from="302.6pt,45pt" to="312.7pt,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EhL8AAADcAAAADwAAAGRycy9kb3ducmV2LnhtbESPzQrCMBCE74LvEFbwpqmCVapRRBG9&#10;+oPgbW3WtthsShO1vr0RBI/DzHzDzBaNKcWTaldYVjDoRyCIU6sLzhScjpveBITzyBpLy6TgTQ4W&#10;83Zrhom2L97T8+AzESDsElSQe18lUro0J4Oubyvi4N1sbdAHWWdS1/gKcFPKYRTF0mDBYSHHilY5&#10;pffDwyi4VtKv7TYuo3OcbcxFXosdjpXqdprlFISnxv/Dv/ZOKxiPYvieCUd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lLEhL8AAADcAAAADwAAAAAAAAAAAAAAAACh&#10;AgAAZHJzL2Rvd25yZXYueG1sUEsFBgAAAAAEAAQA+QAAAI0DAAAAAA==&#10;" strokecolor="red">
            <v:stroke endarrow="open" endarrowwidth="narrow" endarrowlength="short"/>
          </v:line>
        </w:pict>
      </w:r>
      <w:r w:rsidR="0023479D" w:rsidRPr="0023479D">
        <w:rPr>
          <w:rFonts w:asciiTheme="minorHAnsi" w:hAnsiTheme="minorHAnsi" w:cstheme="minorHAnsi"/>
          <w:b w:val="0"/>
        </w:rPr>
        <w:t xml:space="preserve">La navette est animée d'un </w:t>
      </w:r>
      <w:r w:rsidR="0023479D" w:rsidRPr="0023479D">
        <w:rPr>
          <w:rFonts w:asciiTheme="minorHAnsi" w:hAnsiTheme="minorHAnsi" w:cstheme="minorHAnsi"/>
        </w:rPr>
        <w:t>mouvement de translation</w:t>
      </w:r>
    </w:p>
    <w:p w:rsidR="0023479D" w:rsidRPr="0087418F" w:rsidRDefault="009020FF" w:rsidP="0023479D">
      <w:pPr>
        <w:ind w:firstLine="7230"/>
        <w:rPr>
          <w:rFonts w:asciiTheme="minorHAnsi" w:hAnsiTheme="minorHAnsi" w:cstheme="minorHAnsi"/>
        </w:rPr>
      </w:pPr>
      <w:r>
        <w:rPr>
          <w:rFonts w:asciiTheme="minorHAnsi" w:hAnsiTheme="minorHAnsi" w:cstheme="minorHAnsi"/>
          <w:b/>
          <w:bCs/>
          <w:noProof/>
          <w:sz w:val="24"/>
          <w:szCs w:val="24"/>
        </w:rPr>
        <w:pict>
          <v:group id="_x0000_s3232" style="position:absolute;left:0;text-align:left;margin-left:298.25pt;margin-top:3.25pt;width:22.7pt;height:25.65pt;z-index:251793408" coordorigin="4102,12084" coordsize="454,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Text Box 2336" o:spid="_x0000_s3233" type="#_x0000_t202" style="position:absolute;left:4102;top:12084;width:454;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153448" w:rsidRDefault="00153448" w:rsidP="0023479D">
                    <w:pPr>
                      <w:rPr>
                        <w:color w:val="FF0000"/>
                      </w:rPr>
                    </w:pPr>
                    <w:r>
                      <w:rPr>
                        <w:color w:val="FF0000"/>
                      </w:rPr>
                      <w:t>F</w:t>
                    </w:r>
                  </w:p>
                </w:txbxContent>
              </v:textbox>
            </v:shape>
            <v:line id="Line 2337" o:spid="_x0000_s3234" style="position:absolute;visibility:visible" from="4203,12105" to="4405,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nMLsMAAADcAAAADwAAAGRycy9kb3ducmV2LnhtbESPQWvCQBSE7wX/w/KE3pqNpSYSXUVa&#10;xFxNi+DtJftMgtm3IbvV+O9dodDjMDPfMKvNaDpxpcG1lhXMohgEcWV1y7WCn+/d2wKE88gaO8uk&#10;4E4ONuvJywozbW98oGvhaxEg7DJU0HjfZ1K6qiGDLrI9cfDOdjDogxxqqQe8Bbjp5HscJ9Jgy2Gh&#10;wZ4+G6ouxa9RUPbSf9l90sXHpN6ZkyzbHFOlXqfjdgnC0+j/w3/tXCtIP+b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ZzC7DAAAA3AAAAA8AAAAAAAAAAAAA&#10;AAAAoQIAAGRycy9kb3ducmV2LnhtbFBLBQYAAAAABAAEAPkAAACRAwAAAAA=&#10;" strokecolor="red">
              <v:stroke endarrow="open" endarrowwidth="narrow" endarrowlength="short"/>
            </v:line>
          </v:group>
        </w:pict>
      </w:r>
      <w:r>
        <w:rPr>
          <w:rFonts w:asciiTheme="minorHAnsi" w:hAnsiTheme="minorHAnsi" w:cstheme="minorHAnsi"/>
          <w:noProof/>
        </w:rPr>
        <w:pict>
          <v:line id="Line 2285" o:spid="_x0000_s3128" style="position:absolute;left:0;text-align:left;flip:y;z-index:251740160;visibility:visible" from="265.3pt,.3pt" to="265.3pt,4.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jX8cAAADdAAAADwAAAGRycy9kb3ducmV2LnhtbESPQWsCMRSE74X+h/AKvUjNVovY1Sgi&#10;CD14UctKb8/N62bZzcuapLr996Yg9DjMzDfMfNnbVlzIh9qxgtdhBoK4dLrmSsHnYfMyBREissbW&#10;MSn4pQDLxePDHHPtrryjyz5WIkE45KjAxNjlUobSkMUwdB1x8r6dtxiT9JXUHq8Jbls5yrKJtFhz&#10;WjDY0dpQ2ex/rAI53Q7OfnV6a4rmeHw3RVl0X1ulnp/61QxEpD7+h+/tD61gPM4m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CNfxwAAAN0AAAAPAAAAAAAA&#10;AAAAAAAAAKECAABkcnMvZG93bnJldi54bWxQSwUGAAAAAAQABAD5AAAAlQMAAAAA&#10;"/>
        </w:pict>
      </w:r>
      <w:r>
        <w:rPr>
          <w:rFonts w:asciiTheme="minorHAnsi" w:hAnsiTheme="minorHAnsi" w:cstheme="minorHAnsi"/>
          <w:noProof/>
        </w:rPr>
        <w:pict>
          <v:shape id="Freeform 2284" o:spid="_x0000_s3127" style="position:absolute;left:0;text-align:left;margin-left:245.05pt;margin-top:5.85pt;width:20.25pt;height:3.55pt;z-index:251739136;visibility:visible;mso-wrap-style:square;v-text-anchor:top" coordsize="4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hRcYA&#10;AADdAAAADwAAAGRycy9kb3ducmV2LnhtbESPQWsCMRSE7wX/Q3gFbzVppSJbo4it4KEetFLo7bF5&#10;blY3L9sk1a2/vikIHoeZ+YaZzDrXiBOFWHvW8DhQIIhLb2quNOw+lg9jEDEhG2w8k4ZfijCb9u4m&#10;WBh/5g2dtqkSGcKxQA02pbaQMpaWHMaBb4mzt/fBYcoyVNIEPGe4a+STUiPpsOa8YLGlhaXyuP1x&#10;Gr7q1We1vsS3V6O+k3VhfNi5d6379938BUSiLt3C1/bKaBgO1TP8v8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6hRcYAAADdAAAADwAAAAAAAAAAAAAAAACYAgAAZHJz&#10;L2Rvd25yZXYueG1sUEsFBgAAAAAEAAQA9QAAAIsDAAAAAA==&#10;" path="m,94c73,70,166,9,240,4v55,-4,110,,165,e" filled="f">
            <v:path arrowok="t" o:connecttype="custom" o:connectlocs="0,71;240,3;405,3" o:connectangles="0,0,0"/>
          </v:shape>
        </w:pict>
      </w:r>
      <w:r>
        <w:rPr>
          <w:rFonts w:asciiTheme="minorHAnsi" w:hAnsiTheme="minorHAnsi" w:cstheme="minorHAnsi"/>
          <w:noProof/>
        </w:rPr>
        <w:pict>
          <v:line id="Line 2283" o:spid="_x0000_s3126" style="position:absolute;left:0;text-align:left;flip:y;z-index:251738112;visibility:visible" from="196.3pt,.3pt" to="265.45pt,4.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Ys8cAAADdAAAADwAAAGRycy9kb3ducmV2LnhtbESPQWsCMRSE7wX/Q3hCL0WzrSK6GkUK&#10;hR68VGXF23Pz3Cy7edkmqW7/fVMo9DjMzDfMatPbVtzIh9qxgudxBoK4dLrmSsHx8DaagwgRWWPr&#10;mBR8U4DNevCwwly7O3/QbR8rkSAcclRgYuxyKUNpyGIYu444eVfnLcYkfSW1x3uC21a+ZNlMWqw5&#10;LRjs6NVQ2ey/rAI53z19+u1l2hTN6bQwRVl0551Sj8N+uwQRqY//4b/2u1YwmWR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hizxwAAAN0AAAAPAAAAAAAA&#10;AAAAAAAAAKECAABkcnMvZG93bnJldi54bWxQSwUGAAAAAAQABAD5AAAAlQMAAAAA&#10;"/>
        </w:pict>
      </w:r>
      <w:r>
        <w:rPr>
          <w:rFonts w:asciiTheme="minorHAnsi" w:hAnsiTheme="minorHAnsi" w:cstheme="minorHAnsi"/>
          <w:noProof/>
        </w:rPr>
        <w:pict>
          <v:shape id="Freeform 2282" o:spid="_x0000_s3125" style="position:absolute;left:0;text-align:left;margin-left:164.8pt;margin-top:4.3pt;width:31.5pt;height:4.55pt;z-index:251737088;visibility:visible;mso-wrap-style:square;v-text-anchor:top" coordsize="6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PTMYA&#10;AADdAAAADwAAAGRycy9kb3ducmV2LnhtbESPQWsCMRSE74X+h/AKvRQ3qWtFtkYphUIPXrpWvD42&#10;z92tm5dlEzX6601B8DjMzDfMfBltJ440+NaxhtdMgSCunGm51vC7/hrNQPiAbLBzTBrO5GG5eHyY&#10;Y2HciX/oWIZaJAj7AjU0IfSFlL5qyKLPXE+cvJ0bLIYkh1qaAU8Jbjs5VmoqLbacFhrs6bOhal8e&#10;rIaXw2qyWb+pSzmOpfTRuL/t3mn9/BQ/3kEEiuEevrW/jYY8Vzn8v0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ZPTMYAAADdAAAADwAAAAAAAAAAAAAAAACYAgAAZHJz&#10;L2Rvd25yZXYueG1sUEsFBgAAAAAEAAQA9QAAAIsDAAAAAA==&#10;" path="m,120c179,,427,15,630,15e" filled="f">
            <v:path arrowok="t" o:connecttype="custom" o:connectlocs="0,91;630,11" o:connectangles="0,0"/>
          </v:shape>
        </w:pict>
      </w:r>
      <w:r>
        <w:rPr>
          <w:rFonts w:asciiTheme="minorHAnsi" w:hAnsiTheme="minorHAnsi" w:cstheme="minorHAnsi"/>
          <w:noProof/>
        </w:rPr>
        <w:pict>
          <v:shape id="Freeform 2281" o:spid="_x0000_s3124" style="position:absolute;left:0;text-align:left;margin-left:164.8pt;margin-top:8.85pt;width:79.5pt;height:7.1pt;z-index:251736064;visibility:visible;mso-wrap-style:square;v-text-anchor:top" coordsize="159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QzsQA&#10;AADdAAAADwAAAGRycy9kb3ducmV2LnhtbESPUWvCMBSF3wf+h3AF32a6VoZ0RhmioE9jbj/g2tyl&#10;xeamNLGp/94MBB8P55zvcFab0bZioN43jhW8zTMQxJXTDRsFvz/71yUIH5A1to5JwY08bNaTlxWW&#10;2kX+puEUjEgQ9iUqqEPoSil9VZNFP3cdcfL+XG8xJNkbqXuMCW5bmWfZu7TYcFqosaNtTdXldLUK&#10;2sUu/7pd2ByKRTxXQzxGc+yUmk3Hzw8QgcbwDD/aB62gKLIc/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kM7EAAAA3QAAAA8AAAAAAAAAAAAAAAAAmAIAAGRycy9k&#10;b3ducmV2LnhtbFBLBQYAAAAABAAEAPUAAACJAwAAAAA=&#10;" path="m,c45,15,96,19,135,45v129,86,-34,-17,90,45c241,98,254,113,270,120v29,13,60,20,90,30c375,155,405,165,405,165v272,-6,522,22,780,-30c1265,119,1345,106,1425,90v30,-6,60,-10,90,-15c1540,70,1590,60,1590,60e" filled="f">
            <v:path arrowok="t" o:connecttype="custom" o:connectlocs="0,0;135,34;225,68;270,91;360,114;405,125;1185,103;1425,68;1515,57;1590,46" o:connectangles="0,0,0,0,0,0,0,0,0,0"/>
          </v:shape>
        </w:pict>
      </w:r>
      <w:r>
        <w:rPr>
          <w:rFonts w:asciiTheme="minorHAnsi" w:hAnsiTheme="minorHAnsi" w:cstheme="minorHAnsi"/>
          <w:noProof/>
        </w:rPr>
        <w:pict>
          <v:line id="Line 2280" o:spid="_x0000_s3123" style="position:absolute;left:0;text-align:left;z-index:251735040;visibility:visible" from="136.3pt,9.7pt" to="164.8pt,9.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L1M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Z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svUxwAAAN0AAAAPAAAAAAAA&#10;AAAAAAAAAKECAABkcnMvZG93bnJldi54bWxQSwUGAAAAAAQABAD5AAAAlQMAAAAA&#10;"/>
        </w:pict>
      </w:r>
      <w:r>
        <w:rPr>
          <w:rFonts w:asciiTheme="minorHAnsi" w:hAnsiTheme="minorHAnsi" w:cstheme="minorHAnsi"/>
          <w:noProof/>
        </w:rPr>
        <w:pict>
          <v:line id="Line 2278" o:spid="_x0000_s3121" style="position:absolute;left:0;text-align:left;flip:x;z-index:251732992;visibility:visible" from="111.15pt,3.4pt" to="136.3pt,3.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tN8gAAADdAAAADwAAAGRycy9kb3ducmV2LnhtbESPQWsCMRSE74X+h/AKXqRma0txt0YR&#10;QfDgpVpWenvdvG6W3bysSdTtv28KQo/DzHzDzJeD7cSFfGgcK3iaZCCIK6cbrhV8HDaPMxAhImvs&#10;HJOCHwqwXNzfzbHQ7srvdNnHWiQIhwIVmBj7QspQGbIYJq4nTt638xZjkr6W2uM1wW0np1n2Ki02&#10;nBYM9rQ2VLX7s1UgZ7vxya++XtqyPR5zU1Zl/7lTavQwrN5ARBrif/jW3moFz9M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AtN8gAAADdAAAADwAAAAAA&#10;AAAAAAAAAAChAgAAZHJzL2Rvd25yZXYueG1sUEsFBgAAAAAEAAQA+QAAAJYDAAAAAA==&#10;"/>
        </w:pict>
      </w:r>
      <w:r>
        <w:rPr>
          <w:rFonts w:asciiTheme="minorHAnsi" w:hAnsiTheme="minorHAnsi" w:cstheme="minorHAnsi"/>
          <w:noProof/>
        </w:rPr>
        <w:pict>
          <v:line id="Line 2277" o:spid="_x0000_s3120" style="position:absolute;left:0;text-align:left;flip:y;z-index:251731968;visibility:visible" from="136.3pt,3.4pt" to="136.3pt,9.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IrMQAAADdAAAADwAAAGRycy9kb3ducmV2LnhtbERPz2vCMBS+D/wfwhN2GZqqQ7QzigwG&#10;HrzoRmW3t+atKW1eapJp/e/NQdjx4/u92vS2FRfyoXasYDLOQBCXTtdcKfj6/BgtQISIrLF1TApu&#10;FGCzHjytMNfuyge6HGMlUgiHHBWYGLtcylAashjGriNO3K/zFmOCvpLa4zWF21ZOs2wuLdacGgx2&#10;9G6obI5/VoFc7F/Ofvvz2hTN6bQ0RVl033ulnof99g1EpD7+ix/unVYwmy7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IisxAAAAN0AAAAPAAAAAAAAAAAA&#10;AAAAAKECAABkcnMvZG93bnJldi54bWxQSwUGAAAAAAQABAD5AAAAkgMAAAAA&#10;"/>
        </w:pict>
      </w:r>
      <w:r>
        <w:rPr>
          <w:rFonts w:asciiTheme="minorHAnsi" w:hAnsiTheme="minorHAnsi" w:cstheme="minorHAnsi"/>
          <w:noProof/>
        </w:rPr>
        <w:pict>
          <v:line id="Line 2276" o:spid="_x0000_s3119" style="position:absolute;left:0;text-align:left;z-index:251730944;visibility:visible" from="104.65pt,9.7pt" to="136.3pt,9.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sIcgAAADdAAAADwAAAGRycy9kb3ducmV2LnhtbESPT2vCQBTE70K/w/IK3nRThbRGV5EW&#10;QXso/gM9PrOvSdrs27C7TdJv3y0Uehxm5jfMYtWbWrTkfGVZwcM4AUGcW11xoeB82oyeQPiArLG2&#10;TAq+ycNqeTdYYKZtxwdqj6EQEcI+QwVlCE0mpc9LMujHtiGO3rt1BkOUrpDaYRfhppaTJEmlwYrj&#10;QokNPZeUfx6/jIK36T5t17vXbX/Zpbf85XC7fnROqeF9v56DCNSH//Bfe6sVTCe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hsIcgAAADdAAAADwAAAAAA&#10;AAAAAAAAAAChAgAAZHJzL2Rvd25yZXYueG1sUEsFBgAAAAAEAAQA+QAAAJYDAAAAAA==&#10;"/>
        </w:pict>
      </w:r>
    </w:p>
    <w:p w:rsidR="0023479D" w:rsidRPr="0087418F" w:rsidRDefault="0023479D" w:rsidP="0023479D">
      <w:pPr>
        <w:ind w:firstLine="7230"/>
        <w:rPr>
          <w:rFonts w:asciiTheme="minorHAnsi" w:hAnsiTheme="minorHAnsi" w:cstheme="minorHAnsi"/>
        </w:rPr>
      </w:pPr>
    </w:p>
    <w:p w:rsidR="0023479D" w:rsidRPr="0087418F" w:rsidRDefault="0023479D" w:rsidP="0023479D">
      <w:pPr>
        <w:ind w:firstLine="7230"/>
        <w:rPr>
          <w:rFonts w:asciiTheme="minorHAnsi" w:hAnsiTheme="minorHAnsi" w:cstheme="minorHAnsi"/>
        </w:rPr>
      </w:pPr>
    </w:p>
    <w:p w:rsidR="0023479D" w:rsidRPr="0087418F" w:rsidRDefault="0023479D" w:rsidP="0023479D">
      <w:pPr>
        <w:ind w:firstLine="7230"/>
        <w:rPr>
          <w:rFonts w:asciiTheme="minorHAnsi" w:hAnsiTheme="minorHAnsi" w:cstheme="minorHAnsi"/>
        </w:rPr>
      </w:pPr>
    </w:p>
    <w:p w:rsidR="0023479D" w:rsidRPr="0087418F" w:rsidRDefault="0023479D" w:rsidP="0023479D">
      <w:pPr>
        <w:ind w:left="2268" w:hanging="850"/>
        <w:rPr>
          <w:rFonts w:asciiTheme="minorHAnsi" w:hAnsiTheme="minorHAnsi" w:cstheme="minorHAnsi"/>
          <w:i/>
          <w:sz w:val="24"/>
          <w:szCs w:val="24"/>
        </w:rPr>
      </w:pPr>
      <w:r w:rsidRPr="00804590">
        <w:rPr>
          <w:rFonts w:asciiTheme="minorHAnsi" w:hAnsiTheme="minorHAnsi" w:cstheme="minorHAnsi"/>
          <w:b/>
          <w:i/>
          <w:sz w:val="24"/>
          <w:szCs w:val="24"/>
        </w:rPr>
        <w:t>2</w:t>
      </w:r>
      <w:r w:rsidRPr="00804590">
        <w:rPr>
          <w:rFonts w:asciiTheme="minorHAnsi" w:hAnsiTheme="minorHAnsi" w:cstheme="minorHAnsi"/>
          <w:b/>
          <w:i/>
          <w:sz w:val="24"/>
          <w:szCs w:val="24"/>
          <w:vertAlign w:val="superscript"/>
        </w:rPr>
        <w:t xml:space="preserve">ème </w:t>
      </w:r>
      <w:r w:rsidRPr="00804590">
        <w:rPr>
          <w:rFonts w:asciiTheme="minorHAnsi" w:hAnsiTheme="minorHAnsi" w:cstheme="minorHAnsi"/>
          <w:b/>
          <w:i/>
          <w:sz w:val="24"/>
          <w:szCs w:val="24"/>
        </w:rPr>
        <w:t>cas :</w:t>
      </w:r>
      <w:r w:rsidRPr="0087418F">
        <w:rPr>
          <w:rFonts w:asciiTheme="minorHAnsi" w:hAnsiTheme="minorHAnsi" w:cstheme="minorHAnsi"/>
          <w:i/>
          <w:sz w:val="24"/>
          <w:szCs w:val="24"/>
        </w:rPr>
        <w:t xml:space="preserve"> la force engendrée par le réacteur ne passe pas par le centre de gravité G de la navette</w:t>
      </w:r>
    </w:p>
    <w:p w:rsidR="0023479D" w:rsidRPr="0087418F" w:rsidRDefault="009020FF" w:rsidP="0023479D">
      <w:pPr>
        <w:ind w:firstLine="6379"/>
        <w:rPr>
          <w:rFonts w:asciiTheme="minorHAnsi" w:hAnsiTheme="minorHAnsi" w:cstheme="minorHAnsi"/>
        </w:rPr>
      </w:pPr>
      <w:r>
        <w:rPr>
          <w:rFonts w:asciiTheme="minorHAnsi" w:hAnsiTheme="minorHAnsi" w:cstheme="minorHAnsi"/>
          <w:noProof/>
        </w:rPr>
        <w:pict>
          <v:line id="Line 2325" o:spid="_x0000_s3168" style="position:absolute;left:0;text-align:left;flip:x;z-index:251777024;visibility:visible" from="252.5pt,3.95pt" to="258.5pt,35.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0NsgAAADdAAAADwAAAGRycy9kb3ducmV2LnhtbESPQUsDMRSE70L/Q3iFXsRmbUXXtWkp&#10;hUIPvVhli7fn5rlZdvOyJmm7/nsjFDwOM/MNs1gNthNn8qFxrOB+moEgrpxuuFbw/ra9y0GEiKyx&#10;c0wKfijAajm6WWCh3YVf6XyItUgQDgUqMDH2hZShMmQxTF1PnLwv5y3GJH0ttcdLgttOzrLsUVps&#10;OC0Y7GljqGoPJ6tA5vvbb7/+fGjL9nh8NmVV9h97pSbjYf0CItIQ/8PX9k4rmOf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90NsgAAADdAAAADwAAAAAA&#10;AAAAAAAAAAChAgAAZHJzL2Rvd25yZXYueG1sUEsFBgAAAAAEAAQA+QAAAJYDAAAAAA==&#10;"/>
        </w:pict>
      </w:r>
      <w:r>
        <w:rPr>
          <w:rFonts w:asciiTheme="minorHAnsi" w:hAnsiTheme="minorHAnsi" w:cstheme="minorHAnsi"/>
          <w:noProof/>
        </w:rPr>
        <w:pict>
          <v:line id="Line 2323" o:spid="_x0000_s3166" style="position:absolute;left:0;text-align:left;flip:x;z-index:251774976;visibility:visible" from="258.5pt,3.95pt" to="262pt,35.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P2sgAAADdAAAADwAAAGRycy9kb3ducmV2LnhtbESPQUsDMRSE70L/Q3iFXsRmbVXWtWkp&#10;hUIPvVhli7fn5rlZdvOyJmm7/nsjFDwOM/MNs1gNthNn8qFxrOB+moEgrpxuuFbw/ra9y0GEiKyx&#10;c0wKfijAajm6WWCh3YVf6XyItUgQDgUqMDH2hZShMmQxTF1PnLwv5y3GJH0ttcdLgttOzrLsSVps&#10;OC0Y7GljqGoPJ6tA5vvbb7/+fGjL9nh8NmVV9h97pSbjYf0CItIQ/8PX9k4rmOfz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FP2sgAAADdAAAADwAAAAAA&#10;AAAAAAAAAAChAgAAZHJzL2Rvd25yZXYueG1sUEsFBgAAAAAEAAQA+QAAAJYDAAAAAA==&#10;"/>
        </w:pict>
      </w:r>
      <w:r>
        <w:rPr>
          <w:rFonts w:asciiTheme="minorHAnsi" w:hAnsiTheme="minorHAnsi" w:cstheme="minorHAnsi"/>
          <w:noProof/>
        </w:rPr>
        <w:pict>
          <v:shape id="Freeform 2322" o:spid="_x0000_s3165" style="position:absolute;left:0;text-align:left;margin-left:247.35pt;margin-top:3.95pt;width:14.65pt;height:6.65pt;z-index:251773952;visibility:visible;mso-wrap-style:square;v-text-anchor:top" coordsize="29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YtsYA&#10;AADdAAAADwAAAGRycy9kb3ducmV2LnhtbESPT2vCQBTE7wW/w/IEb3XTWEqIrhL/tFj0Uis9P7Kv&#10;SWj2bdzdavz2bqHgcZiZ3zCzRW9acSbnG8sKnsYJCOLS6oYrBcfP18cMhA/IGlvLpOBKHhbzwcMM&#10;c20v/EHnQ6hEhLDPUUEdQpdL6cuaDPqx7Yij922dwRClq6R2eIlw08o0SV6kwYbjQo0drWoqfw6/&#10;RkFycnt6l8XV7NJly2nxts42X0qNhn0xBRGoD/fwf3urFUyyyTP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1YtsYAAADdAAAADwAAAAAAAAAAAAAAAACYAgAAZHJz&#10;L2Rvd25yZXYueG1sUEsFBgAAAAAEAAQA9QAAAIsDAAAAAA==&#10;" path="m8,133c37,45,,126,68,58,81,45,80,17,98,13v64,-13,130,,195,e" filled="f">
            <v:path arrowok="t" o:connecttype="custom" o:connectlocs="8,133;68,58;98,13;293,13" o:connectangles="0,0,0,0"/>
          </v:shape>
        </w:pict>
      </w:r>
      <w:r>
        <w:rPr>
          <w:rFonts w:asciiTheme="minorHAnsi" w:hAnsiTheme="minorHAnsi" w:cstheme="minorHAnsi"/>
          <w:noProof/>
        </w:rPr>
        <w:pict>
          <v:line id="Line 2321" o:spid="_x0000_s3164" style="position:absolute;left:0;text-align:left;flip:y;z-index:251772928;visibility:visible" from="228.1pt,9.55pt" to="248.05pt,4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yNcgAAADdAAAADwAAAGRycy9kb3ducmV2LnhtbESPT0vDQBTE74LfYXmCF7EbG5EYuy2l&#10;UPDQS/+Q4u2ZfWZDsm/T3bWN374rCB6HmfkNM1uMthdn8qF1rOBpkoEgrp1uuVFw2K8fCxAhImvs&#10;HZOCHwqwmN/ezLDU7sJbOu9iIxKEQ4kKTIxDKWWoDVkMEzcQJ+/LeYsxSd9I7fGS4LaX0yx7kRZb&#10;TgsGB1oZqrvdt1Ugi83DyS8/n7uqOx5fTVVXw8dGqfu7cfkGItIY/8N/7XetIC/yHH7f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RyNcgAAADdAAAADwAAAAAA&#10;AAAAAAAAAAChAgAAZHJzL2Rvd25yZXYueG1sUEsFBgAAAAAEAAQA+QAAAJYDAAAAAA==&#10;"/>
        </w:pict>
      </w:r>
    </w:p>
    <w:p w:rsidR="0023479D" w:rsidRPr="0023479D" w:rsidRDefault="009020FF" w:rsidP="0023479D">
      <w:pPr>
        <w:pStyle w:val="Titre2"/>
        <w:ind w:left="7230" w:right="133"/>
        <w:jc w:val="both"/>
        <w:rPr>
          <w:rFonts w:asciiTheme="minorHAnsi" w:hAnsiTheme="minorHAnsi" w:cstheme="minorHAnsi"/>
          <w:b w:val="0"/>
        </w:rPr>
      </w:pPr>
      <w:r>
        <w:rPr>
          <w:rFonts w:asciiTheme="minorHAnsi" w:hAnsiTheme="minorHAnsi" w:cstheme="minorHAnsi"/>
          <w:b w:val="0"/>
          <w:noProof/>
        </w:rPr>
        <w:pict>
          <v:line id="Line 2344" o:spid="_x0000_s3187" style="position:absolute;left:0;text-align:left;flip:x;z-index:251791360;visibility:visible" from="34.9pt,25.6pt" to="80.5pt,25.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r3sIAAADcAAAADwAAAGRycy9kb3ducmV2LnhtbESP3YrCMBSE7xd8h3CEvVtTXfyhaxQR&#10;hYVeVX2AY3K2LTYnJYla394sCF4OM/MNs1z3thU38qFxrGA8ykAQa2carhScjvuvBYgQkQ22jknB&#10;gwKsV4OPJebG3bmk2yFWIkE45KigjrHLpQy6Joth5Dri5P05bzEm6StpPN4T3LZykmUzabHhtFBj&#10;R9ua9OVwtQpCd91sS92fi+9iV7igfWXLuVKfw37zAyJSH9/hV/vXKJhPJ/B/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Sr3sIAAADcAAAADwAAAAAAAAAAAAAA&#10;AAChAgAAZHJzL2Rvd25yZXYueG1sUEsFBgAAAAAEAAQA+QAAAJADAAAAAA==&#10;" strokecolor="blue" strokeweight="1.5pt">
            <v:stroke endarrow="classic" endarrowwidth="narrow" endarrowlength="short"/>
          </v:line>
        </w:pict>
      </w:r>
      <w:r>
        <w:rPr>
          <w:rFonts w:asciiTheme="minorHAnsi" w:hAnsiTheme="minorHAnsi" w:cstheme="minorHAnsi"/>
          <w:b w:val="0"/>
          <w:noProof/>
        </w:rPr>
        <w:pict>
          <v:line id="Line 2341" o:spid="_x0000_s3184" style="position:absolute;left:0;text-align:left;flip:x;z-index:251788288;visibility:visible" from="37.15pt,43.1pt" to="182.65pt,7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JysQAAADcAAAADwAAAGRycy9kb3ducmV2LnhtbESPX2vCMBTF3wW/Q7iDvWm6IdNVU3GK&#10;sLeh68DHS3NtWpub0mRt/fbLYLDHw/nz42y2o21ET52vHCt4micgiAunKy4V5J/H2QqED8gaG8ek&#10;4E4ettl0ssFUu4FP1J9DKeII+xQVmBDaVEpfGLLo564ljt7VdRZDlF0pdYdDHLeNfE6SF2mx4kgw&#10;2NLeUHE7f9sIeevHw351KT4u9ZdphjrPF4ebUo8P424NItAY/sN/7XetYLl4hd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UnKxAAAANwAAAAPAAAAAAAAAAAA&#10;AAAAAKECAABkcnMvZG93bnJldi54bWxQSwUGAAAAAAQABAD5AAAAkgMAAAAA&#10;" strokeweight=".5pt">
            <v:stroke dashstyle="longDashDot"/>
          </v:line>
        </w:pict>
      </w:r>
      <w:r>
        <w:rPr>
          <w:rFonts w:asciiTheme="minorHAnsi" w:hAnsiTheme="minorHAnsi" w:cstheme="minorHAnsi"/>
          <w:b w:val="0"/>
          <w:noProof/>
        </w:rPr>
        <w:pict>
          <v:line id="Line 2340" o:spid="_x0000_s3183" style="position:absolute;left:0;text-align:left;flip:y;z-index:251787264;visibility:visible" from="324.6pt,13.1pt" to="368.45pt,24.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sUcIAAADcAAAADwAAAGRycy9kb3ducmV2LnhtbERPTWvCQBC9F/oflin0VjctUiV1lVYp&#10;9FbUCB6H7DQbzc6G7DaJ/945CB4f73uxGn2jeupiHdjA6yQDRVwGW3NloNh/v8xBxYRssQlMBi4U&#10;YbV8fFhgbsPAW+p3qVISwjFHAy6lNtc6lo48xkloiYX7C53HJLCrtO1wkHDf6Lcse9cea5YGhy2t&#10;HZXn3b+Xkq9+3Kznx/L3eDq4ZjgVxXRzNub5afz8AJVoTHfxzf1jDcymslbOyBH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XsUcIAAADcAAAADwAAAAAAAAAAAAAA&#10;AAChAgAAZHJzL2Rvd25yZXYueG1sUEsFBgAAAAAEAAQA+QAAAJADAAAAAA==&#10;" strokeweight=".5pt">
            <v:stroke dashstyle="longDashDot"/>
          </v:line>
        </w:pict>
      </w:r>
      <w:r>
        <w:rPr>
          <w:rFonts w:asciiTheme="minorHAnsi" w:hAnsiTheme="minorHAnsi" w:cstheme="minorHAnsi"/>
          <w:b w:val="0"/>
          <w:noProof/>
        </w:rPr>
        <w:pict>
          <v:line id="Line 2339" o:spid="_x0000_s3182" style="position:absolute;left:0;text-align:left;flip:x;z-index:251786240;visibility:visible" from="40pt,39.5pt" to="271.6pt,97.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p4I8QAAADcAAAADwAAAGRycy9kb3ducmV2LnhtbESPS2vCQBSF9wX/w3AFd3WiiEp0FB8U&#10;3Ik2BZeXzDUTzdwJmWmS/vuOUOjycB4fZ73tbSVaanzpWMFknIAgzp0uuVCQfX68L0H4gKyxckwK&#10;fsjDdjN4W2OqXccXaq+hEHGEfYoKTAh1KqXPDVn0Y1cTR+/uGoshyqaQusEujttKTpNkLi2WHAkG&#10;azoYyp/Xbxsh+7Y/Hpa3/Hx7fJmqe2TZ7PhUajTsdysQgfrwH/5rn7SCxWwBr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ngjxAAAANwAAAAPAAAAAAAAAAAA&#10;AAAAAKECAABkcnMvZG93bnJldi54bWxQSwUGAAAAAAQABAD5AAAAkgMAAAAA&#10;" strokeweight=".5pt">
            <v:stroke dashstyle="longDashDot"/>
          </v:line>
        </w:pict>
      </w:r>
      <w:r>
        <w:rPr>
          <w:rFonts w:asciiTheme="minorHAnsi" w:hAnsiTheme="minorHAnsi" w:cstheme="minorHAnsi"/>
          <w:b w:val="0"/>
          <w:noProof/>
        </w:rPr>
        <w:pict>
          <v:shape id="Freeform 2338" o:spid="_x0000_s3181" style="position:absolute;left:0;text-align:left;margin-left:253.6pt;margin-top:48.9pt;width:6pt;height:1.15pt;z-index:251785216;visibility:visible;mso-wrap-style:square;v-text-anchor:top" coordsize="1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2W8QA&#10;AADcAAAADwAAAGRycy9kb3ducmV2LnhtbESPT2vCQBTE7wW/w/IEb3Xj/xpdRQRrb1Ltob09ss8k&#10;mH0bsmuyfvuuUOhxmJnfMOttMJVoqXGlZQWjYQKCOLO65FzB1+Xw+gbCeWSNlWVS8CAH203vZY2p&#10;th1/Unv2uYgQdikqKLyvUyldVpBBN7Q1cfSutjHoo2xyqRvsItxUcpwkc2mw5LhQYE37grLb+W4U&#10;hHby6L6nnQ7H5ay9n5Y/4fQ+U2rQD7sVCE/B/4f/2h9awWI6h+e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tlvEAAAA3AAAAA8AAAAAAAAAAAAAAAAAmAIAAGRycy9k&#10;b3ducmV2LnhtbFBLBQYAAAAABAAEAPUAAACJAwAAAAA=&#10;" path="m120,c51,23,91,15,,15e" filled="f">
            <v:path arrowok="t" o:connecttype="custom" o:connectlocs="120,0;0,15" o:connectangles="0,0"/>
          </v:shape>
        </w:pict>
      </w:r>
      <w:r>
        <w:rPr>
          <w:rFonts w:asciiTheme="minorHAnsi" w:hAnsiTheme="minorHAnsi" w:cstheme="minorHAnsi"/>
          <w:b w:val="0"/>
          <w:noProof/>
        </w:rPr>
        <w:pict>
          <v:group id="Group 2335" o:spid="_x0000_s3178" style="position:absolute;left:0;text-align:left;margin-left:284.55pt;margin-top:53.15pt;width:22.7pt;height:25.65pt;z-index:251784192" coordorigin="4102,12084" coordsize="454,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Text Box 2336" o:spid="_x0000_s3179" type="#_x0000_t202" style="position:absolute;left:4102;top:12084;width:454;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153448" w:rsidRDefault="00153448" w:rsidP="0023479D">
                    <w:pPr>
                      <w:rPr>
                        <w:color w:val="FF0000"/>
                      </w:rPr>
                    </w:pPr>
                    <w:r>
                      <w:rPr>
                        <w:color w:val="FF0000"/>
                      </w:rPr>
                      <w:t>F</w:t>
                    </w:r>
                  </w:p>
                </w:txbxContent>
              </v:textbox>
            </v:shape>
            <v:line id="Line 2337" o:spid="_x0000_s3180" style="position:absolute;visibility:visible" from="4203,12105" to="4405,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nMLsMAAADcAAAADwAAAGRycy9kb3ducmV2LnhtbESPQWvCQBSE7wX/w/KE3pqNpSYSXUVa&#10;xFxNi+DtJftMgtm3IbvV+O9dodDjMDPfMKvNaDpxpcG1lhXMohgEcWV1y7WCn+/d2wKE88gaO8uk&#10;4E4ONuvJywozbW98oGvhaxEg7DJU0HjfZ1K6qiGDLrI9cfDOdjDogxxqqQe8Bbjp5HscJ9Jgy2Gh&#10;wZ4+G6ouxa9RUPbSf9l90sXHpN6ZkyzbHFOlXqfjdgnC0+j/w3/tXCtIP+b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ZzC7DAAAA3AAAAA8AAAAAAAAAAAAA&#10;AAAAoQIAAGRycy9kb3ducmV2LnhtbFBLBQYAAAAABAAEAPkAAACRAwAAAAA=&#10;" strokecolor="red">
              <v:stroke endarrow="open" endarrowwidth="narrow" endarrowlength="short"/>
            </v:line>
          </v:group>
        </w:pict>
      </w:r>
      <w:r>
        <w:rPr>
          <w:rFonts w:asciiTheme="minorHAnsi" w:hAnsiTheme="minorHAnsi" w:cstheme="minorHAnsi"/>
          <w:b w:val="0"/>
          <w:noProof/>
        </w:rPr>
        <w:pict>
          <v:shape id="Text Box 2334" o:spid="_x0000_s3177" type="#_x0000_t202" style="position:absolute;left:0;text-align:left;margin-left:159.7pt;margin-top:30.65pt;width:22.95pt;height:18pt;z-index:251783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xcIA&#10;AADcAAAADwAAAGRycy9kb3ducmV2LnhtbESP3YrCMBSE7wXfIRzBG9FUca1Wo6iw4q0/D3Bsjm2x&#10;OSlNtPXtzYKwl8PMfMOsNq0pxYtqV1hWMB5FIIhTqwvOFFwvv8M5COeRNZaWScGbHGzW3c4KE20b&#10;PtHr7DMRIOwSVJB7XyVSujQng25kK+Lg3W1t0AdZZ1LX2AS4KeUkimbSYMFhIceK9jmlj/PTKLgf&#10;m8HPorkd/DU+TWc7LOKbfSvV77XbJQhPrf8Pf9tHrSCeTu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FwgAAANwAAAAPAAAAAAAAAAAAAAAAAJgCAABkcnMvZG93&#10;bnJldi54bWxQSwUGAAAAAAQABAD1AAAAhwMAAAAA&#10;" stroked="f">
            <v:textbox>
              <w:txbxContent>
                <w:p w:rsidR="00153448" w:rsidRDefault="00153448" w:rsidP="0023479D">
                  <w:r>
                    <w:t>G</w:t>
                  </w:r>
                </w:p>
              </w:txbxContent>
            </v:textbox>
          </v:shape>
        </w:pict>
      </w:r>
      <w:r>
        <w:rPr>
          <w:rFonts w:asciiTheme="minorHAnsi" w:hAnsiTheme="minorHAnsi" w:cstheme="minorHAnsi"/>
          <w:b w:val="0"/>
          <w:noProof/>
        </w:rPr>
        <w:pict>
          <v:shape id="AutoShape 2333" o:spid="_x0000_s3176" type="#_x0000_t120" style="position:absolute;left:0;text-align:left;margin-left:182.65pt;margin-top:40.3pt;width:2.8pt;height:2.8pt;z-index:251782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80sUA&#10;AADcAAAADwAAAGRycy9kb3ducmV2LnhtbESPT4vCMBTE78J+h/AWvMiaVt1VqlFUEPai4J/1/Gye&#10;bbF5KU3U+u03guBxmJnfMJNZY0pxo9oVlhXE3QgEcWp1wZmCw371NQLhPLLG0jIpeJCD2fSjNcFE&#10;2ztv6bbzmQgQdgkqyL2vEildmpNB17UVcfDOtjbog6wzqWu8B7gpZS+KfqTBgsNCjhUtc0ovu6tR&#10;0IlXBteb5fbQj/d/vfNi+H05npRqfzbzMQhPjX+HX+1frWA4iOF5Jhw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fzSxQAAANwAAAAPAAAAAAAAAAAAAAAAAJgCAABkcnMv&#10;ZG93bnJldi54bWxQSwUGAAAAAAQABAD1AAAAigMAAAAA&#10;" fillcolor="black"/>
        </w:pict>
      </w:r>
      <w:r>
        <w:rPr>
          <w:rFonts w:asciiTheme="minorHAnsi" w:hAnsiTheme="minorHAnsi" w:cstheme="minorHAnsi"/>
          <w:b w:val="0"/>
          <w:noProof/>
        </w:rPr>
        <w:pict>
          <v:line id="Line 2332" o:spid="_x0000_s3175" style="position:absolute;left:0;text-align:left;rotation:-946243fd;z-index:251781120;visibility:visible" from="271.05pt,31.5pt" to="324.6pt,3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gv8EAAADcAAAADwAAAGRycy9kb3ducmV2LnhtbERPTYvCMBC9L/gfwgje1rQirlSjiFpw&#10;L8KqeB6bsS02k9LEWv31m4Pg8fG+58vOVKKlxpWWFcTDCARxZnXJuYLTMf2egnAeWWNlmRQ8ycFy&#10;0fuaY6Ltg/+oPfhchBB2CSoovK8TKV1WkEE3tDVx4K62MegDbHKpG3yEcFPJURRNpMGSQ0OBNa0L&#10;ym6Hu1GwTTeT9hqnr98qP+vXRd7303iv1KDfrWYgPHX+I367d1rBzzjMD2fC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aC/wQAAANwAAAAPAAAAAAAAAAAAAAAA&#10;AKECAABkcnMvZG93bnJldi54bWxQSwUGAAAAAAQABAD5AAAAjwMAAAAA&#10;" strokecolor="red" strokeweight="1.5pt">
            <v:stroke startarrow="open" startarrowwidth="narrow"/>
          </v:line>
        </w:pict>
      </w:r>
      <w:r>
        <w:rPr>
          <w:rFonts w:asciiTheme="minorHAnsi" w:hAnsiTheme="minorHAnsi" w:cstheme="minorHAnsi"/>
          <w:b w:val="0"/>
          <w:noProof/>
        </w:rPr>
        <w:pict>
          <v:shape id="Freeform 2331" o:spid="_x0000_s3174" style="position:absolute;left:0;text-align:left;margin-left:270.35pt;margin-top:17.95pt;width:53.55pt;height:21.55pt;rotation:-946243fd;z-index:251780096;visibility:visible;mso-wrap-style:square;v-text-anchor:top" coordsize="107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nxMYA&#10;AADcAAAADwAAAGRycy9kb3ducmV2LnhtbESPT2vCQBTE70K/w/IKvUjdaKFq6ioalJbctD14fGZf&#10;k7TZtyG7zZ9v7wpCj8PM/IZZbXpTiZYaV1pWMJ1EIIgzq0vOFXx9Hp4XIJxH1lhZJgUDOdisH0Yr&#10;jLXt+EjtyeciQNjFqKDwvo6ldFlBBt3E1sTB+7aNQR9kk0vdYBfgppKzKHqVBksOCwXWlBSU/Z7+&#10;jIKfdHH279E+HS7j3TEppxdMZ3Olnh777RsIT73/D9/bH1rB/GUJ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MnxMYAAADcAAAADwAAAAAAAAAAAAAAAACYAgAAZHJz&#10;L2Rvd25yZXYueG1sUEsFBgAAAAAEAAQA9QAAAIsDAAAAAA==&#10;" path="m,90c108,54,220,28,330,v80,5,160,7,240,15c626,21,680,49,735,60v106,21,208,29,300,90c1071,258,1035,123,1035,255v,30,10,60,15,90c1028,412,1010,413,945,435,675,430,405,433,135,420,103,418,75,400,45,390,28,384,,360,,360e" fillcolor="silver" stroked="f">
            <v:path arrowok="t" o:connecttype="custom" o:connectlocs="0,88;330,0;570,15;735,58;1035,148;1035,251;1050,339;945,427;135,412;45,382;0,354" o:connectangles="0,0,0,0,0,0,0,0,0,0,0"/>
          </v:shape>
        </w:pict>
      </w:r>
      <w:r>
        <w:rPr>
          <w:rFonts w:asciiTheme="minorHAnsi" w:hAnsiTheme="minorHAnsi" w:cstheme="minorHAnsi"/>
          <w:b w:val="0"/>
          <w:noProof/>
        </w:rPr>
        <w:pict>
          <v:group id="Group 2327" o:spid="_x0000_s3170" style="position:absolute;left:0;text-align:left;margin-left:256.6pt;margin-top:25.75pt;width:15pt;height:24.45pt;rotation:-946243fd;z-index:251779072" coordorigin="5955,8146" coordsize="300,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mQBTFAAAA3QAA&#10;AA8AAAAAAAAAAAAAAAAAqgIAAGRycy9kb3ducmV2LnhtbFBLBQYAAAAABAAEAPoAAACcAwAAAAA=&#10;">
            <v:shape id="Freeform 2328" o:spid="_x0000_s3171" style="position:absolute;left:5955;top:8580;width:300;height:60;visibility:visible;mso-wrap-style:square;v-text-anchor:top" coordsize="2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asYA&#10;AADcAAAADwAAAGRycy9kb3ducmV2LnhtbESPT2vCQBTE74V+h+UJvdWNFlRiNtI/VFrQg9GD3h7Z&#10;ZxKafRt3t5p++64geBxm5jdMtuhNK87kfGNZwWiYgCAurW64UrDbfj7PQPiArLG1TAr+yMMif3zI&#10;MNX2whs6F6ESEcI+RQV1CF0qpS9rMuiHtiOO3tE6gyFKV0nt8BLhppXjJJlIgw3HhRo7eq+p/Cl+&#10;jYLD6dQ63vdju/zm9f5jOUN+Wyn1NOhf5yAC9eEevrW/tILpywS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d/asYAAADcAAAADwAAAAAAAAAAAAAAAACYAgAAZHJz&#10;L2Rvd25yZXYueG1sUEsFBgAAAAAEAAQA9QAAAIsDAAAAAA==&#10;" path="m,c86,57,140,60,240,60e" filled="f" fillcolor="yellow">
              <v:path arrowok="t" o:connecttype="custom" o:connectlocs="0,0;375,60" o:connectangles="0,0"/>
            </v:shape>
            <v:shape id="Freeform 2329" o:spid="_x0000_s3172" style="position:absolute;left:6030;top:8146;width:225;height:44;visibility:visible;mso-wrap-style:square;v-text-anchor:top" coordsize="2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BjMYA&#10;AADcAAAADwAAAGRycy9kb3ducmV2LnhtbESPQWvCQBSE70L/w/IKvemmLW1idJVSKBY8RYPi7ZF9&#10;Jmuzb0N21fjvu4WCx2FmvmHmy8G24kK9N44VPE8SEMSV04ZrBeX2a5yB8AFZY+uYFNzIw3LxMJpj&#10;rt2VC7psQi0ihH2OCpoQulxKXzVk0U9cRxy9o+sthij7WuoerxFuW/mSJO/SouG40GBHnw1VP5uz&#10;VZAV9nZYv5W+Pabr09QU+11pVko9PQ4fMxCBhnAP/7e/tYL0NY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1BjMYAAADcAAAADwAAAAAAAAAAAAAAAACYAgAAZHJz&#10;L2Rvd25yZXYueG1sUEsFBgAAAAAEAAQA9QAAAIsDAAAAAA==&#10;" path="m,44c133,,58,14,225,14e" filled="f" fillcolor="yellow">
              <v:path arrowok="t" o:connecttype="custom" o:connectlocs="0,44;225,14" o:connectangles="0,0"/>
            </v:shape>
            <v:line id="Line 2330" o:spid="_x0000_s3173" style="position:absolute;flip:y;visibility:visible" from="6255,8152" to="6255,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F4sQAAADcAAAADwAAAGRycy9kb3ducmV2LnhtbERPz2vCMBS+C/4P4Qm7yEx1Y3OdUUQQ&#10;PHjRjcpub81bU9q81CTT7r83h4HHj+/3YtXbVlzIh9qxgukkA0FcOl1zpeDzY/s4BxEissbWMSn4&#10;owCr5XCwwFy7Kx/ocoyVSCEcclRgYuxyKUNpyGKYuI44cT/OW4wJ+kpqj9cUbls5y7IXabHm1GCw&#10;o42hsjn+WgVyvh+f/fr7uSma0+nNFGXRfe2Vehj163cQkfp4F/+7d1rB6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IXixAAAANwAAAAPAAAAAAAAAAAA&#10;AAAAAKECAABkcnMvZG93bnJldi54bWxQSwUGAAAAAAQABAD5AAAAkgMAAAAA&#10;"/>
          </v:group>
        </w:pict>
      </w:r>
      <w:r>
        <w:rPr>
          <w:rFonts w:asciiTheme="minorHAnsi" w:hAnsiTheme="minorHAnsi" w:cstheme="minorHAnsi"/>
          <w:b w:val="0"/>
          <w:noProof/>
        </w:rPr>
        <w:pict>
          <v:line id="Line 2326" o:spid="_x0000_s3169" style="position:absolute;left:0;text-align:left;rotation:1650944fd;flip:y;z-index:251778048;visibility:visible" from="252.5pt,51.3pt" to="252.55pt,55.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orMEAAADdAAAADwAAAGRycy9kb3ducmV2LnhtbERPy4rCMBTdC/5DuII7TX0gpWOUUXwM&#10;7nzAbC/NtS2T3JQm2urXTxYDszyc93LdWSOe1PjKsYLJOAFBnDtdcaHgdt2PUhA+IGs0jknBizys&#10;V/3eEjPtWj7T8xIKEUPYZ6igDKHOpPR5SRb92NXEkbu7xmKIsCmkbrCN4dbIaZIspMWKY0OJNW1L&#10;yn8uD6ugzXdFd5zc6W02p/nVHL7D9s1KDQfd5weIQF34F/+5v7SCWTqLc+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yiswQAAAN0AAAAPAAAAAAAAAAAAAAAA&#10;AKECAABkcnMvZG93bnJldi54bWxQSwUGAAAAAAQABAD5AAAAjwMAAAAA&#10;"/>
        </w:pict>
      </w:r>
      <w:r>
        <w:rPr>
          <w:rFonts w:asciiTheme="minorHAnsi" w:hAnsiTheme="minorHAnsi" w:cstheme="minorHAnsi"/>
          <w:b w:val="0"/>
          <w:noProof/>
        </w:rPr>
        <w:pict>
          <v:rect id="Rectangle 2324" o:spid="_x0000_s3167" alt="noir)" style="position:absolute;left:0;text-align:left;margin-left:109.75pt;margin-top:34.45pt;width:18.6pt;height:2.8pt;z-index:25177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0wccA&#10;AADdAAAADwAAAGRycy9kb3ducmV2LnhtbESPQWvCQBSE70L/w/IKXkQ3VQmaZpW2IEoLlaqX3h7Z&#10;l2Qx+zZkV43/vlso9DjMzDdMvu5tI67UeeNYwdMkAUFcOG24UnA6bsYLED4ga2wck4I7eVivHgY5&#10;Ztrd+Iuuh1CJCGGfoYI6hDaT0hc1WfQT1xJHr3SdxRBlV0nd4S3CbSOnSZJKi4bjQo0tvdVUnA8X&#10;q2ApjflIt7ty9L4/f7+SHM2b/adSw8f+5RlEoD78h//aO61gtpil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8dMHHAAAA3QAAAA8AAAAAAAAAAAAAAAAAmAIAAGRy&#10;cy9kb3ducmV2LnhtbFBLBQYAAAAABAAEAPUAAACMAwAAAAA=&#10;" fillcolor="black">
            <v:fill r:id="rId35" o:title="" type="pattern"/>
          </v:rect>
        </w:pict>
      </w:r>
      <w:r>
        <w:rPr>
          <w:rFonts w:asciiTheme="minorHAnsi" w:hAnsiTheme="minorHAnsi" w:cstheme="minorHAnsi"/>
          <w:b w:val="0"/>
          <w:noProof/>
        </w:rPr>
        <w:pict>
          <v:line id="Line 2320" o:spid="_x0000_s3163" style="position:absolute;left:0;text-align:left;z-index:251771904;visibility:visible" from="65.65pt,42.95pt" to="330.7pt,42.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hjcUAAADdAAAADwAAAGRycy9kb3ducmV2LnhtbESPQYvCMBSE7wv+h/AEb2uqskupRhFB&#10;EYSFWgWPz+bZFpuX0sRa/71ZWNjjMDPfMItVb2rRUesqywom4wgEcW51xYWCU7b9jEE4j6yxtkwK&#10;XuRgtRx8LDDR9skpdUdfiABhl6CC0vsmkdLlJRl0Y9sQB+9mW4M+yLaQusVngJtaTqPoWxqsOCyU&#10;2NCmpPx+fBgFl/M2vqb7Q3yui1P2031lu1eaKTUa9us5CE+9/w//tfdawSyeTeH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6hjcUAAADdAAAADwAAAAAAAAAA&#10;AAAAAAChAgAAZHJzL2Rvd25yZXYueG1sUEsFBgAAAAAEAAQA+QAAAJMDAAAAAA==&#10;" strokeweight=".5pt">
            <v:stroke dashstyle="longDashDot"/>
          </v:line>
        </w:pict>
      </w:r>
      <w:r>
        <w:rPr>
          <w:rFonts w:asciiTheme="minorHAnsi" w:hAnsiTheme="minorHAnsi" w:cstheme="minorHAnsi"/>
          <w:b w:val="0"/>
          <w:noProof/>
        </w:rPr>
        <w:pict>
          <v:shape id="Freeform 2319" o:spid="_x0000_s3162" style="position:absolute;left:0;text-align:left;margin-left:222.4pt;margin-top:23pt;width:37.05pt;height:5.75pt;z-index:251770880;visibility:visible;mso-wrap-style:square;v-text-anchor:top" coordsize="7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dRMUA&#10;AADdAAAADwAAAGRycy9kb3ducmV2LnhtbESPUUsDMRCE34X+h7BC32yuFqR3Ni2lYhF9kLb+gOWy&#10;Xo5eNmeyvZ7/3giCj8PMfMOsNqPv1EAxtYENzGcFKOI62JYbAx+n57slqCTIFrvAZOCbEmzWk5sV&#10;VjZc+UDDURqVIZwqNOBE+krrVDvymGahJ87eZ4geJcvYaBvxmuG+0/dF8aA9tpwXHPa0c1Sfjxdv&#10;4HV46krelu7s4tu77L/2Uh68MdPbcfsISmiU//Bf+8UaWCwXc/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Z1ExQAAAN0AAAAPAAAAAAAAAAAAAAAAAJgCAABkcnMv&#10;ZG93bnJldi54bWxQSwUGAAAAAAQABAD1AAAAigMAAAAA&#10;" path="m720,c680,5,639,7,600,15v-31,7,-59,22,-90,30c490,50,470,56,450,60,335,83,390,66,285,90,194,111,70,125,,195e" filled="f">
            <v:path arrowok="t" o:connecttype="custom" o:connectlocs="763,0;635,5;540,16;477,21;302,31;0,68" o:connectangles="0,0,0,0,0,0"/>
          </v:shape>
        </w:pict>
      </w:r>
      <w:r>
        <w:rPr>
          <w:rFonts w:asciiTheme="minorHAnsi" w:hAnsiTheme="minorHAnsi" w:cstheme="minorHAnsi"/>
          <w:b w:val="0"/>
          <w:noProof/>
        </w:rPr>
        <w:pict>
          <v:line id="Line 2318" o:spid="_x0000_s3161" style="position:absolute;left:0;text-align:left;flip:y;z-index:251769856;visibility:visible" from="252.5pt,23pt" to="258.5pt,49.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sQsQAAADdAAAADwAAAGRycy9kb3ducmV2LnhtbERPz2vCMBS+D/wfwhO8jJlOx6idUUQQ&#10;dvCijspuz+atKW1euiTT7r9fDsKOH9/v5XqwnbiSD41jBc/TDARx5XTDtYKP0+4pBxEissbOMSn4&#10;pQDr1ehhiYV2Nz7Q9RhrkUI4FKjAxNgXUobKkMUwdT1x4r6ctxgT9LXUHm8p3HZylmWv0mLDqcFg&#10;T1tDVXv8sQpkvn/89pvLS1u25/PClFXZf+6VmoyHzRuISEP8F9/d71rBPJ+n/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uxCxAAAAN0AAAAPAAAAAAAAAAAA&#10;AAAAAKECAABkcnMvZG93bnJldi54bWxQSwUGAAAAAAQABAD5AAAAkgMAAAAA&#10;"/>
        </w:pict>
      </w:r>
      <w:r>
        <w:rPr>
          <w:rFonts w:asciiTheme="minorHAnsi" w:hAnsiTheme="minorHAnsi" w:cstheme="minorHAnsi"/>
          <w:b w:val="0"/>
          <w:noProof/>
        </w:rPr>
        <w:pict>
          <v:shape id="Freeform 2317" o:spid="_x0000_s3160" style="position:absolute;left:0;text-align:left;margin-left:231.4pt;margin-top:56.8pt;width:20.25pt;height:3.55pt;z-index:251768832;visibility:visible;mso-wrap-style:square;v-text-anchor:top" coordsize="4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Pb8YA&#10;AADdAAAADwAAAGRycy9kb3ducmV2LnhtbESPT2sCMRTE70K/Q3iCt5pVoaxbo5T+AQ96qIrQ22Pz&#10;utl287JNom799EYQPA4z8xtmtuhsI47kQ+1YwWiYgSAuna65UrDbfjzmIEJE1tg4JgX/FGAxf+jN&#10;sNDuxJ903MRKJAiHAhWYGNtCylAashiGriVO3rfzFmOSvpLa4ynBbSPHWfYkLdacFgy29Gqo/N0c&#10;rIKvermv1ufw/qazv2isz392dqXUoN+9PIOI1MV7+NZeagWTfDyF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3Pb8YAAADdAAAADwAAAAAAAAAAAAAAAACYAgAAZHJz&#10;L2Rvd25yZXYueG1sUEsFBgAAAAAEAAQA9QAAAIsDAAAAAA==&#10;" path="m,94c73,70,166,9,240,4v55,-4,110,,165,e" filled="f">
            <v:path arrowok="t" o:connecttype="custom" o:connectlocs="0,54;240,2;405,2" o:connectangles="0,0,0"/>
          </v:shape>
        </w:pict>
      </w:r>
      <w:r>
        <w:rPr>
          <w:rFonts w:asciiTheme="minorHAnsi" w:hAnsiTheme="minorHAnsi" w:cstheme="minorHAnsi"/>
          <w:b w:val="0"/>
          <w:noProof/>
        </w:rPr>
        <w:pict>
          <v:line id="Line 2316" o:spid="_x0000_s3159" style="position:absolute;left:0;text-align:left;flip:y;z-index:251767808;visibility:visible" from="182.65pt,51.25pt" to="251.8pt,55.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2mcQAAADdAAAADwAAAGRycy9kb3ducmV2LnhtbERPz2vCMBS+D/wfwhN2GZrODanVKDIY&#10;7OBlKhVvz+bZlDYvXZJp998vh8GOH9/v1WawnbiRD41jBc/TDARx5XTDtYLj4X2SgwgRWWPnmBT8&#10;UIDNevSwwkK7O3/SbR9rkUI4FKjAxNgXUobKkMUwdT1x4q7OW4wJ+lpqj/cUbjs5y7K5tNhwajDY&#10;05uhqt1/WwUy3z19+e3ltS3b02lhyqrszzulHsfDdgki0hD/xX/uD63gJZ+l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XaZxAAAAN0AAAAPAAAAAAAAAAAA&#10;AAAAAKECAABkcnMvZG93bnJldi54bWxQSwUGAAAAAAQABAD5AAAAkgMAAAAA&#10;"/>
        </w:pict>
      </w:r>
      <w:r>
        <w:rPr>
          <w:rFonts w:asciiTheme="minorHAnsi" w:hAnsiTheme="minorHAnsi" w:cstheme="minorHAnsi"/>
          <w:b w:val="0"/>
          <w:noProof/>
        </w:rPr>
        <w:pict>
          <v:shape id="Freeform 2315" o:spid="_x0000_s3158" style="position:absolute;left:0;text-align:left;margin-left:151.15pt;margin-top:55.25pt;width:31.5pt;height:4.55pt;z-index:251766784;visibility:visible;mso-wrap-style:square;v-text-anchor:top" coordsize="6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tYMYA&#10;AADdAAAADwAAAGRycy9kb3ducmV2LnhtbESPQWvCQBSE7wX/w/IEL0U3xlYlukopCB56aVS8PrLP&#10;JJp9G7Krrv76bqHQ4zAz3zDLdTCNuFHnassKxqMEBHFhdc2lgv1uM5yDcB5ZY2OZFDzIwXrVe1li&#10;pu2dv+mW+1JECLsMFVTet5mUrqjIoBvZljh6J9sZ9FF2pdQd3iPcNDJNkqk0WHNcqLClz4qKS341&#10;Cl6vX2+H3XvyzNOQSxe0PR8vVqlBP3wsQHgK/j/8195qBZN5O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MtYMYAAADdAAAADwAAAAAAAAAAAAAAAACYAgAAZHJz&#10;L2Rvd25yZXYueG1sUEsFBgAAAAAEAAQA9QAAAIsDAAAAAA==&#10;" path="m,120c179,,427,15,630,15e" filled="f">
            <v:path arrowok="t" o:connecttype="custom" o:connectlocs="0,69;630,8" o:connectangles="0,0"/>
          </v:shape>
        </w:pict>
      </w:r>
      <w:r>
        <w:rPr>
          <w:rFonts w:asciiTheme="minorHAnsi" w:hAnsiTheme="minorHAnsi" w:cstheme="minorHAnsi"/>
          <w:b w:val="0"/>
          <w:noProof/>
        </w:rPr>
        <w:pict>
          <v:shape id="Freeform 2314" o:spid="_x0000_s3157" style="position:absolute;left:0;text-align:left;margin-left:151.15pt;margin-top:59.8pt;width:79.5pt;height:7.1pt;z-index:251765760;visibility:visible;mso-wrap-style:square;v-text-anchor:top" coordsize="159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y4sQA&#10;AADdAAAADwAAAGRycy9kb3ducmV2LnhtbESP0YrCMBRE3xf8h3CFfVtTq4hUo4jsgj4tq37Atbmm&#10;xeamNNmm/r0RFvZxmJkzzHo72Eb01PnasYLpJANBXDpds1FwOX99LEH4gKyxcUwKHuRhuxm9rbHQ&#10;LvIP9adgRIKwL1BBFUJbSOnLiiz6iWuJk3dzncWQZGek7jAmuG1knmULabHmtFBhS/uKyvvp1ypo&#10;5p/59+PO5jCbx2vZx2M0x1ap9/GwW4EINIT/8F/7oBXMlvkCXm/S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8uLEAAAA3QAAAA8AAAAAAAAAAAAAAAAAmAIAAGRycy9k&#10;b3ducmV2LnhtbFBLBQYAAAAABAAEAPUAAACJAwAAAAA=&#10;" path="m,c45,15,96,19,135,45v129,86,-34,-17,90,45c241,98,254,113,270,120v29,13,60,20,90,30c375,155,405,165,405,165v272,-6,522,22,780,-30c1265,119,1345,106,1425,90v30,-6,60,-10,90,-15c1540,70,1590,60,1590,60e" filled="f">
            <v:path arrowok="t" o:connecttype="custom" o:connectlocs="0,0;135,26;225,52;270,69;360,87;405,95;1185,78;1425,52;1515,43;1590,35" o:connectangles="0,0,0,0,0,0,0,0,0,0"/>
          </v:shape>
        </w:pict>
      </w:r>
      <w:r>
        <w:rPr>
          <w:rFonts w:asciiTheme="minorHAnsi" w:hAnsiTheme="minorHAnsi" w:cstheme="minorHAnsi"/>
          <w:b w:val="0"/>
          <w:noProof/>
        </w:rPr>
        <w:pict>
          <v:line id="Line 2313" o:spid="_x0000_s3156" style="position:absolute;left:0;text-align:left;z-index:251764736;visibility:visible" from="122.65pt,60.65pt" to="151.15pt,6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Op+McAAADdAAAADwAAAGRycy9kb3ducmV2LnhtbESPQWvCQBSE74X+h+UVequbKg0SXUVa&#10;CtqDqBX0+Mw+k9js27C7TdJ/7wpCj8PMfMNM572pRUvOV5YVvA4SEMS51RUXCvbfny9jED4ga6wt&#10;k4I/8jCfPT5MMdO24y21u1CICGGfoYIyhCaT0uclGfQD2xBH72ydwRClK6R22EW4qeUwSVJpsOK4&#10;UGJD7yXlP7tfo2A92qTtYvW17A+r9JR/bE/HS+eUen7qFxMQgfrwH763l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6n4xwAAAN0AAAAPAAAAAAAA&#10;AAAAAAAAAKECAABkcnMvZG93bnJldi54bWxQSwUGAAAAAAQABAD5AAAAlQMAAAAA&#10;"/>
        </w:pict>
      </w:r>
      <w:r>
        <w:rPr>
          <w:rFonts w:asciiTheme="minorHAnsi" w:hAnsiTheme="minorHAnsi" w:cstheme="minorHAnsi"/>
          <w:b w:val="0"/>
          <w:noProof/>
        </w:rPr>
        <w:pict>
          <v:line id="Line 2312" o:spid="_x0000_s3155" style="position:absolute;left:0;text-align:left;flip:y;z-index:251763712;visibility:visible" from="97.25pt,48.65pt" to="97.25pt,54.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nMcAAADdAAAADwAAAGRycy9kb3ducmV2LnhtbESPQUvDQBSE74L/YXlCL2I31iIxdhNK&#10;oeChF1tJ8fbMPrMh2bdxd9vGf+8KgsdhZr5hVtVkB3EmHzrHCu7nGQjixumOWwVvh+1dDiJEZI2D&#10;Y1LwTQGq8vpqhYV2F36l8z62IkE4FKjAxDgWUobGkMUwdyNx8j6dtxiT9K3UHi8Jbge5yLJHabHj&#10;tGBwpI2hpt+frAKZ726//Ppj2df98fhk6qYe33dKzW6m9TOISFP8D/+1X7SCh3yx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ZHycxwAAAN0AAAAPAAAAAAAA&#10;AAAAAAAAAKECAABkcnMvZG93bnJldi54bWxQSwUGAAAAAAQABAD5AAAAlQMAAAAA&#10;"/>
        </w:pict>
      </w:r>
      <w:r>
        <w:rPr>
          <w:rFonts w:asciiTheme="minorHAnsi" w:hAnsiTheme="minorHAnsi" w:cstheme="minorHAnsi"/>
          <w:b w:val="0"/>
          <w:noProof/>
        </w:rPr>
        <w:pict>
          <v:line id="Line 2311" o:spid="_x0000_s3154" style="position:absolute;left:0;text-align:left;flip:x;z-index:251762688;visibility:visible" from="97.5pt,54.35pt" to="122.65pt,54.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3k6MgAAADdAAAADwAAAGRycy9kb3ducmV2LnhtbESPQUvDQBSE74L/YXmCF2k3tkXS2G0p&#10;guChF1tJ6O01+8yGZN/G3bWN/94tCB6HmfmGWW1G24sz+dA6VvA4zUAQ10633Cj4OLxOchAhImvs&#10;HZOCHwqwWd/erLDQ7sLvdN7HRiQIhwIVmBiHQspQG7IYpm4gTt6n8xZjkr6R2uMlwW0vZ1n2JC22&#10;nBYMDvRiqO7231aBzHcPX357WnRlV1VLU9blcNwpdX83bp9BRBrjf/iv/aYVzPPZ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3k6MgAAADdAAAADwAAAAAA&#10;AAAAAAAAAAChAgAAZHJzL2Rvd25yZXYueG1sUEsFBgAAAAAEAAQA+QAAAJYDAAAAAA==&#10;"/>
        </w:pict>
      </w:r>
      <w:r>
        <w:rPr>
          <w:rFonts w:asciiTheme="minorHAnsi" w:hAnsiTheme="minorHAnsi" w:cstheme="minorHAnsi"/>
          <w:b w:val="0"/>
          <w:noProof/>
        </w:rPr>
        <w:pict>
          <v:line id="Line 2310" o:spid="_x0000_s3153" style="position:absolute;left:0;text-align:left;flip:y;z-index:251761664;visibility:visible" from="122.65pt,54.35pt" to="122.65pt,6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Bc8gAAADdAAAADwAAAGRycy9kb3ducmV2LnhtbESPQUvDQBSE74L/YXlCL8VujCIxdluK&#10;UOihF9uS4u2ZfWZDsm/j7raN/94VCh6HmfmGmS9H24sz+dA6VvAwy0AQ10633Cg47Nf3BYgQkTX2&#10;jknBDwVYLm5v5lhqd+F3Ou9iIxKEQ4kKTIxDKWWoDVkMMzcQJ+/LeYsxSd9I7fGS4LaXeZY9S4st&#10;pwWDA70ZqrvdySqQxXb67VefT13VHY8vpqqr4WOr1ORuXL2CiDTG//C1vdEKHos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FBc8gAAADdAAAADwAAAAAA&#10;AAAAAAAAAAChAgAAZHJzL2Rvd25yZXYueG1sUEsFBgAAAAAEAAQA+QAAAJYDAAAAAA==&#10;"/>
        </w:pict>
      </w:r>
      <w:r>
        <w:rPr>
          <w:rFonts w:asciiTheme="minorHAnsi" w:hAnsiTheme="minorHAnsi" w:cstheme="minorHAnsi"/>
          <w:b w:val="0"/>
          <w:noProof/>
        </w:rPr>
        <w:pict>
          <v:line id="Line 2309" o:spid="_x0000_s3152" style="position:absolute;left:0;text-align:left;z-index:251760640;visibility:visible" from="91pt,60.65pt" to="122.65pt,6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v+8cAAADdAAAADwAAAGRycy9kb3ducmV2LnhtbESPQWvCQBSE74X+h+UVvNWNCkGiq0iL&#10;oD0UtQU9PrPPJJp9G3a3Sfrv3ULB4zAz3zDzZW9q0ZLzlWUFo2ECgji3uuJCwffX+nUKwgdkjbVl&#10;UvBLHpaL56c5Ztp2vKf2EAoRIewzVFCG0GRS+rwkg35oG+LoXawzGKJ0hdQOuwg3tRwnSSoNVhwX&#10;SmzoraT8dvgxCj4nu7RdbT82/XGbnvP3/fl07ZxSg5d+NQMRqA+P8H97oxVMpu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K/7xwAAAN0AAAAPAAAAAAAA&#10;AAAAAAAAAKECAABkcnMvZG93bnJldi54bWxQSwUGAAAAAAQABAD5AAAAlQMAAAAA&#10;"/>
        </w:pict>
      </w:r>
      <w:r>
        <w:rPr>
          <w:rFonts w:asciiTheme="minorHAnsi" w:hAnsiTheme="minorHAnsi" w:cstheme="minorHAnsi"/>
          <w:b w:val="0"/>
          <w:noProof/>
        </w:rPr>
        <w:pict>
          <v:shape id="Freeform 2308" o:spid="_x0000_s3151" style="position:absolute;left:0;text-align:left;margin-left:84.25pt;margin-top:49.4pt;width:6.75pt;height:11.25pt;z-index:251759616;visibility:visible;mso-wrap-style:square;v-text-anchor:top" coordsize="13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hMQA&#10;AADdAAAADwAAAGRycy9kb3ducmV2LnhtbERPy2rCQBTdC/2H4Qrd1YlpsSE6SrEtihbxhetL5poE&#10;M3dCZkzSv+8sCi4P5z1b9KYSLTWutKxgPIpAEGdWl5wrOJ++XxIQziNrrCyTgl9ysJg/DWaYatvx&#10;gdqjz0UIYZeigsL7OpXSZQUZdCNbEwfuahuDPsAml7rBLoSbSsZRNJEGSw4NBda0LCi7He9GwXJX&#10;rfbtffN5iVfd9vbF6/fk502p52H/MQXhqfcP8b97rRW8JnHYH96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bITEAAAA3QAAAA8AAAAAAAAAAAAAAAAAmAIAAGRycy9k&#10;b3ducmV2LnhtbFBLBQYAAAAABAAEAPUAAACJAwAAAAA=&#10;" path="m120,c95,8,45,21,30,45,13,72,,135,,135v23,69,63,90,135,90e" filled="f">
            <v:path arrowok="t" o:connecttype="custom" o:connectlocs="120,0;30,45;0,135;135,225" o:connectangles="0,0,0,0"/>
          </v:shape>
        </w:pict>
      </w:r>
      <w:r>
        <w:rPr>
          <w:rFonts w:asciiTheme="minorHAnsi" w:hAnsiTheme="minorHAnsi" w:cstheme="minorHAnsi"/>
          <w:b w:val="0"/>
          <w:noProof/>
        </w:rPr>
        <w:pict>
          <v:line id="Line 2307" o:spid="_x0000_s3150" style="position:absolute;left:0;text-align:left;flip:x;z-index:251758592;visibility:visible" from="91.3pt,37.25pt" to="109.75pt,48.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Zv8gAAADdAAAADwAAAGRycy9kb3ducmV2LnhtbESPQWsCMRSE74X+h/AKXqRmtaWsW6OI&#10;IHjwUi0rvb1uXjfLbl62SdTtv28KQo/DzHzDLFaD7cSFfGgcK5hOMhDEldMN1wrej9vHHESIyBo7&#10;x6TghwKslvd3Cyy0u/IbXQ6xFgnCoUAFJsa+kDJUhiyGieuJk/flvMWYpK+l9nhNcNvJWZa9SIsN&#10;pwWDPW0MVe3hbBXIfD/+9uvP57ZsT6e5Kauy/9grNXoY1q8gIg3xP3xr77SCp3w6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kZv8gAAADdAAAADwAAAAAA&#10;AAAAAAAAAAChAgAAZHJzL2Rvd25yZXYueG1sUEsFBgAAAAAEAAQA+QAAAJYDAAAAAA==&#10;"/>
        </w:pict>
      </w:r>
      <w:r>
        <w:rPr>
          <w:rFonts w:asciiTheme="minorHAnsi" w:hAnsiTheme="minorHAnsi" w:cstheme="minorHAnsi"/>
          <w:b w:val="0"/>
          <w:noProof/>
        </w:rPr>
        <w:pict>
          <v:shape id="Freeform 2306" o:spid="_x0000_s3149" style="position:absolute;left:0;text-align:left;margin-left:109.75pt;margin-top:28.4pt;width:9pt;height:8.85pt;z-index:251757568;visibility:visible;mso-wrap-style:square;v-text-anchor:top" coordsize="1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9lMcEA&#10;AADdAAAADwAAAGRycy9kb3ducmV2LnhtbERPS2vCQBC+C/6HZQq96UYrNaSuIkJBpBcfeJ5mxyQ1&#10;Oxt2pxr/ffcg9PjxvRer3rXqRiE2ng1Mxhko4tLbhisDp+PnKAcVBdli65kMPCjCajkcLLCw/s57&#10;uh2kUimEY4EGapGu0DqWNTmMY98RJ+7ig0NJMFTaBryncNfqaZa9a4cNp4YaO9rUVF4Pv87ArmvE&#10;lbmc7Y9sr+F7P/+6zObGvL706w9QQr38i5/urTXwlk/S3PQmPQ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THBAAAA3QAAAA8AAAAAAAAAAAAAAAAAmAIAAGRycy9kb3du&#10;cmV2LnhtbFBLBQYAAAAABAAEAPUAAACGAwAAAAA=&#10;" path="m180,c102,10,,1,,105e" filled="f">
            <v:path arrowok="t" o:connecttype="custom" o:connectlocs="180,0;0,298" o:connectangles="0,0"/>
          </v:shape>
        </w:pict>
      </w:r>
      <w:r>
        <w:rPr>
          <w:rFonts w:asciiTheme="minorHAnsi" w:hAnsiTheme="minorHAnsi" w:cstheme="minorHAnsi"/>
          <w:b w:val="0"/>
          <w:noProof/>
        </w:rPr>
        <w:pict>
          <v:line id="Line 2305" o:spid="_x0000_s3148" style="position:absolute;left:0;text-align:left;flip:x;z-index:251756544;visibility:visible" from="119.8pt,28.7pt" to="136.9pt,28.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oVsgAAADdAAAADwAAAGRycy9kb3ducmV2LnhtbESPQUsDMRSE74L/ITzBi7TZqtTt2rQU&#10;oeChF1vZ0tvr5rlZdvOyJmm7/nsjFDwOM/MNM18OthNn8qFxrGAyzkAQV043XCv43K1HOYgQkTV2&#10;jknBDwVYLm5v5lhod+EPOm9jLRKEQ4EKTIx9IWWoDFkMY9cTJ+/LeYsxSV9L7fGS4LaTj1k2lRYb&#10;TgsGe3ozVLXbk1Ug883Dt18dn9uy3e9npqzK/rBR6v5uWL2CiDTE//C1/a4VPOWT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ooVsgAAADdAAAADwAAAAAA&#10;AAAAAAAAAAChAgAAZHJzL2Rvd25yZXYueG1sUEsFBgAAAAAEAAQA+QAAAJYDAAAAAA==&#10;"/>
        </w:pict>
      </w:r>
      <w:r>
        <w:rPr>
          <w:rFonts w:asciiTheme="minorHAnsi" w:hAnsiTheme="minorHAnsi" w:cstheme="minorHAnsi"/>
          <w:b w:val="0"/>
          <w:noProof/>
        </w:rPr>
        <w:pict>
          <v:rect id="Rectangle 2304" o:spid="_x0000_s3147" style="position:absolute;left:0;text-align:left;margin-left:136.9pt;margin-top:28.4pt;width:85.5pt;height:8.55pt;z-index:25175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itMYA&#10;AADdAAAADwAAAGRycy9kb3ducmV2LnhtbESPQWvCQBSE74X+h+UVvDWbKIimrqFUFD1qcuntNfua&#10;pM2+DdlVt/31bqHgcZiZb5hVEUwvLjS6zrKCLElBENdWd9woqMrt8wKE88gae8uk4IccFOvHhxXm&#10;2l75SJeTb0SEsMtRQev9kEvp6pYMusQOxNH7tKNBH+XYSD3iNcJNL6dpOpcGO44LLQ701lL9fTob&#10;BR/dtMLfY7lLzXI784dQfp3fN0pNnsLrCwhPwd/D/+29VjBbZHP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BitMYAAADdAAAADwAAAAAAAAAAAAAAAACYAgAAZHJz&#10;L2Rvd25yZXYueG1sUEsFBgAAAAAEAAQA9QAAAIsDAAAAAA==&#10;"/>
        </w:pict>
      </w:r>
      <w:r w:rsidR="0023479D" w:rsidRPr="0023479D">
        <w:rPr>
          <w:rFonts w:asciiTheme="minorHAnsi" w:hAnsiTheme="minorHAnsi" w:cstheme="minorHAnsi"/>
          <w:b w:val="0"/>
        </w:rPr>
        <w:t xml:space="preserve">La navette est animée d'un </w:t>
      </w:r>
      <w:r w:rsidR="0023479D" w:rsidRPr="0023479D">
        <w:rPr>
          <w:rFonts w:asciiTheme="minorHAnsi" w:hAnsiTheme="minorHAnsi" w:cstheme="minorHAnsi"/>
        </w:rPr>
        <w:t>mouvement de translation</w:t>
      </w:r>
      <w:r w:rsidR="0023479D" w:rsidRPr="0023479D">
        <w:rPr>
          <w:rFonts w:asciiTheme="minorHAnsi" w:hAnsiTheme="minorHAnsi" w:cstheme="minorHAnsi"/>
          <w:b w:val="0"/>
        </w:rPr>
        <w:t xml:space="preserve"> et d'un </w:t>
      </w:r>
      <w:r w:rsidR="0023479D" w:rsidRPr="0023479D">
        <w:rPr>
          <w:rFonts w:asciiTheme="minorHAnsi" w:hAnsiTheme="minorHAnsi" w:cstheme="minorHAnsi"/>
        </w:rPr>
        <w:t>mouvement de rotation</w:t>
      </w:r>
      <w:r w:rsidR="0023479D" w:rsidRPr="0023479D">
        <w:rPr>
          <w:rFonts w:asciiTheme="minorHAnsi" w:hAnsiTheme="minorHAnsi" w:cstheme="minorHAnsi"/>
          <w:b w:val="0"/>
        </w:rPr>
        <w:t xml:space="preserve">. </w:t>
      </w:r>
    </w:p>
    <w:p w:rsidR="0023479D" w:rsidRPr="0023479D" w:rsidRDefault="009020FF" w:rsidP="0023479D">
      <w:pPr>
        <w:pStyle w:val="Titre2"/>
        <w:spacing w:before="0" w:after="0"/>
        <w:ind w:left="6379" w:hanging="4961"/>
        <w:rPr>
          <w:rFonts w:asciiTheme="minorHAnsi" w:hAnsiTheme="minorHAnsi" w:cstheme="minorHAnsi"/>
          <w:b w:val="0"/>
          <w:bCs w:val="0"/>
          <w:sz w:val="24"/>
          <w:szCs w:val="24"/>
        </w:rPr>
      </w:pPr>
      <w:r>
        <w:rPr>
          <w:rFonts w:asciiTheme="minorHAnsi" w:hAnsiTheme="minorHAnsi" w:cstheme="minorHAnsi"/>
          <w:b w:val="0"/>
          <w:bCs w:val="0"/>
          <w:noProof/>
          <w:sz w:val="24"/>
          <w:szCs w:val="24"/>
        </w:rPr>
        <w:pict>
          <v:shape id="Arc 2345" o:spid="_x0000_s3188" style="position:absolute;left:0;text-align:left;margin-left:-2.9pt;margin-top:12.25pt;width:41.75pt;height:18.6pt;rotation:6114726fd;flip:x;z-index:2517923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NisYA&#10;AADcAAAADwAAAGRycy9kb3ducmV2LnhtbESPW2vCQBSE34X+h+UU+tZsar2E1FVsURChBW198O2Q&#10;PU1Cs2dDdnPx37tCwcdhZr5hFqvBVKKjxpWWFbxEMQjizOqScwU/39vnBITzyBory6TgQg5Wy4fR&#10;AlNtez5Qd/S5CBB2KSoovK9TKV1WkEEX2Zo4eL+2MeiDbHKpG+wD3FRyHMczabDksFBgTR8FZX/H&#10;1iiYsEzK969ze9octnvcV/S5aUmpp8dh/QbC0+Dv4f/2TiuYT1/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xNisYAAADcAAAADwAAAAAAAAAAAAAAAACYAgAAZHJz&#10;L2Rvd25yZXYueG1sUEsFBgAAAAAEAAQA9QAAAIsDAAAAAA==&#10;" adj="0,,0" path="m-1,8220nfc4095,3029,10344,-1,16957,,28886,,38557,9670,38557,21600em-1,8220nsc4095,3029,10344,-1,16957,,28886,,38557,9670,38557,21600r-21600,l-1,8220xe" filled="f" strokecolor="blue" strokeweight="1.5pt">
            <v:stroke startarrow="classic" startarrowwidth="narrow" startarrowlength="short" endarrowwidth="narrow" endarrowlength="short" joinstyle="round"/>
            <v:formulas/>
            <v:path arrowok="t" o:extrusionok="f" o:connecttype="custom" o:connectlocs="0,2;32,6;14,6" o:connectangles="0,0,0"/>
          </v:shape>
        </w:pict>
      </w:r>
      <w:r>
        <w:rPr>
          <w:rFonts w:asciiTheme="minorHAnsi" w:hAnsiTheme="minorHAnsi" w:cstheme="minorHAnsi"/>
          <w:b w:val="0"/>
          <w:bCs w:val="0"/>
          <w:noProof/>
          <w:sz w:val="24"/>
          <w:szCs w:val="24"/>
        </w:rPr>
        <w:pict>
          <v:shape id="Text Box 2343" o:spid="_x0000_s3186" type="#_x0000_t202" style="position:absolute;left:0;text-align:left;margin-left:68.5pt;margin-top:.65pt;width:23.05pt;height:19.95pt;z-index:251790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Hb8MA&#10;AADcAAAADwAAAGRycy9kb3ducmV2LnhtbESP3YrCMBSE74V9h3AWvJE1VdSutVHWBcVbfx7g2Jz+&#10;sM1JaaKtb78RBC+HmfmGSTe9qcWdWldZVjAZRyCIM6srLhRczruvbxDOI2usLZOCBznYrD8GKSba&#10;dnyk+8kXIkDYJaig9L5JpHRZSQbd2DbEwctta9AH2RZSt9gFuKnlNIoW0mDFYaHEhn5Lyv5ON6Mg&#10;P3Sj+bK77v0lPs4WW6ziq30oNfzsf1YgPPX+HX61D1pBPJ/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Hb8MAAADcAAAADwAAAAAAAAAAAAAAAACYAgAAZHJzL2Rv&#10;d25yZXYueG1sUEsFBgAAAAAEAAQA9QAAAIgDAAAAAA==&#10;" stroked="f">
            <v:textbox>
              <w:txbxContent>
                <w:p w:rsidR="00153448" w:rsidRDefault="00153448" w:rsidP="0023479D">
                  <w:r>
                    <w:t>d</w:t>
                  </w:r>
                </w:p>
              </w:txbxContent>
            </v:textbox>
          </v:shape>
        </w:pict>
      </w:r>
      <w:r>
        <w:rPr>
          <w:rFonts w:asciiTheme="minorHAnsi" w:hAnsiTheme="minorHAnsi" w:cstheme="minorHAnsi"/>
          <w:b w:val="0"/>
          <w:bCs w:val="0"/>
          <w:noProof/>
          <w:sz w:val="24"/>
          <w:szCs w:val="24"/>
        </w:rPr>
        <w:pict>
          <v:line id="Line 2342" o:spid="_x0000_s3185" style="position:absolute;left:0;text-align:left;z-index:251789312;visibility:visible" from="65.65pt,5.3pt" to="68.5pt,22.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KqGcEAAADcAAAADwAAAGRycy9kb3ducmV2LnhtbERPy4rCMBTdD/gP4QruNFXxQTWKCJYR&#10;Fz4/4NJc22pzU5poO/P1k4Uwy8N5L9etKcWbaldYVjAcRCCIU6sLzhTcrrv+HITzyBpLy6Tghxys&#10;V52vJcbaNnym98VnIoSwi1FB7n0VS+nSnAy6ga2IA3e3tUEfYJ1JXWMTwk0pR1E0lQYLDg05VrTN&#10;KX1eXkZBkxwn+51L5HSWjJP9YfiImtOvUr1uu1mA8NT6f/HH/a0VzCZhfjg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sqoZwQAAANwAAAAPAAAAAAAAAAAAAAAA&#10;AKECAABkcnMvZG93bnJldi54bWxQSwUGAAAAAAQABAD5AAAAjwMAAAAA&#10;">
            <v:stroke startarrow="open" startarrowwidth="narrow" startarrowlength="short" endarrow="open" endarrowwidth="narrow" endarrowlength="short"/>
          </v:line>
        </w:pict>
      </w:r>
    </w:p>
    <w:p w:rsidR="0023479D" w:rsidRPr="0087418F" w:rsidRDefault="0023479D" w:rsidP="0023479D">
      <w:pPr>
        <w:rPr>
          <w:rFonts w:asciiTheme="minorHAnsi" w:hAnsiTheme="minorHAnsi" w:cstheme="minorHAnsi"/>
        </w:rPr>
      </w:pPr>
    </w:p>
    <w:p w:rsidR="0023479D" w:rsidRDefault="0023479D" w:rsidP="0023479D">
      <w:pPr>
        <w:pStyle w:val="Titre2"/>
        <w:spacing w:before="0" w:after="0"/>
        <w:ind w:left="6379" w:hanging="4961"/>
        <w:rPr>
          <w:rFonts w:asciiTheme="minorHAnsi" w:hAnsiTheme="minorHAnsi" w:cstheme="minorHAnsi"/>
          <w:b w:val="0"/>
          <w:bCs w:val="0"/>
          <w:color w:val="FF0000"/>
          <w:sz w:val="24"/>
          <w:szCs w:val="24"/>
        </w:rPr>
      </w:pPr>
    </w:p>
    <w:p w:rsidR="0023479D" w:rsidRPr="0023479D" w:rsidRDefault="0023479D" w:rsidP="0023479D">
      <w:pPr>
        <w:pStyle w:val="Titre2"/>
        <w:spacing w:before="0" w:after="0"/>
        <w:ind w:left="6379" w:hanging="4961"/>
        <w:rPr>
          <w:rFonts w:asciiTheme="minorHAnsi" w:hAnsiTheme="minorHAnsi" w:cstheme="minorHAnsi"/>
          <w:b w:val="0"/>
          <w:bCs w:val="0"/>
          <w:sz w:val="24"/>
          <w:szCs w:val="24"/>
        </w:rPr>
      </w:pPr>
      <w:r w:rsidRPr="0023479D">
        <w:rPr>
          <w:rFonts w:asciiTheme="minorHAnsi" w:hAnsiTheme="minorHAnsi" w:cstheme="minorHAnsi"/>
          <w:b w:val="0"/>
          <w:bCs w:val="0"/>
          <w:sz w:val="24"/>
          <w:szCs w:val="24"/>
        </w:rPr>
        <w:t xml:space="preserve">Ces mouvements sont fonction de </w:t>
      </w:r>
      <w:r w:rsidRPr="0023479D">
        <w:rPr>
          <w:rFonts w:asciiTheme="minorHAnsi" w:hAnsiTheme="minorHAnsi" w:cstheme="minorHAnsi"/>
          <w:bCs w:val="0"/>
          <w:sz w:val="24"/>
          <w:szCs w:val="24"/>
        </w:rPr>
        <w:t>l'inclinaison du réacteur</w:t>
      </w:r>
      <w:r w:rsidRPr="0023479D">
        <w:rPr>
          <w:rFonts w:asciiTheme="minorHAnsi" w:hAnsiTheme="minorHAnsi" w:cstheme="minorHAnsi"/>
          <w:b w:val="0"/>
          <w:bCs w:val="0"/>
          <w:sz w:val="24"/>
          <w:szCs w:val="24"/>
        </w:rPr>
        <w:t xml:space="preserve"> donc de la </w:t>
      </w:r>
      <w:r w:rsidRPr="0023479D">
        <w:rPr>
          <w:rFonts w:asciiTheme="minorHAnsi" w:hAnsiTheme="minorHAnsi" w:cstheme="minorHAnsi"/>
          <w:bCs w:val="0"/>
          <w:sz w:val="24"/>
          <w:szCs w:val="24"/>
        </w:rPr>
        <w:t>distance d</w:t>
      </w:r>
      <w:r>
        <w:rPr>
          <w:rFonts w:asciiTheme="minorHAnsi" w:hAnsiTheme="minorHAnsi" w:cstheme="minorHAnsi"/>
          <w:bCs w:val="0"/>
          <w:sz w:val="24"/>
          <w:szCs w:val="24"/>
        </w:rPr>
        <w:t>.</w:t>
      </w:r>
    </w:p>
    <w:p w:rsidR="0023479D" w:rsidRPr="0087418F" w:rsidRDefault="0023479D" w:rsidP="0023479D">
      <w:pPr>
        <w:rPr>
          <w:rFonts w:asciiTheme="minorHAnsi" w:hAnsiTheme="minorHAnsi" w:cstheme="minorHAnsi"/>
          <w:sz w:val="24"/>
          <w:szCs w:val="24"/>
        </w:rPr>
      </w:pPr>
    </w:p>
    <w:p w:rsidR="00021A92" w:rsidRDefault="00021A92" w:rsidP="00021A92">
      <w:pPr>
        <w:rPr>
          <w:rFonts w:asciiTheme="minorHAnsi" w:hAnsiTheme="minorHAnsi" w:cstheme="minorHAnsi"/>
          <w:sz w:val="24"/>
          <w:szCs w:val="24"/>
        </w:rPr>
      </w:pPr>
    </w:p>
    <w:p w:rsidR="00021A92" w:rsidRPr="0087418F" w:rsidRDefault="00021A92" w:rsidP="00021A92">
      <w:pPr>
        <w:ind w:firstLine="6379"/>
        <w:rPr>
          <w:rFonts w:asciiTheme="minorHAnsi" w:hAnsiTheme="minorHAnsi" w:cstheme="minorHAnsi"/>
        </w:rPr>
      </w:pPr>
    </w:p>
    <w:p w:rsidR="00021A92" w:rsidRPr="0087418F" w:rsidRDefault="00021A92" w:rsidP="00021A92">
      <w:pPr>
        <w:ind w:firstLine="1276"/>
        <w:rPr>
          <w:rFonts w:asciiTheme="minorHAnsi" w:hAnsiTheme="minorHAnsi" w:cstheme="minorHAnsi"/>
          <w:b/>
        </w:rPr>
      </w:pPr>
      <w:r w:rsidRPr="0087418F">
        <w:rPr>
          <w:rFonts w:asciiTheme="minorHAnsi" w:hAnsiTheme="minorHAnsi" w:cstheme="minorHAnsi"/>
          <w:b/>
          <w:sz w:val="24"/>
          <w:szCs w:val="24"/>
        </w:rPr>
        <w:sym w:font="Wingdings" w:char="F026"/>
      </w:r>
      <w:r w:rsidRPr="0087418F">
        <w:rPr>
          <w:rFonts w:asciiTheme="minorHAnsi" w:hAnsiTheme="minorHAnsi" w:cstheme="minorHAnsi"/>
          <w:b/>
          <w:sz w:val="24"/>
          <w:szCs w:val="24"/>
        </w:rPr>
        <w:t xml:space="preserve"> Exemple 2 :</w:t>
      </w:r>
      <w:r w:rsidRPr="0087418F">
        <w:rPr>
          <w:rFonts w:asciiTheme="minorHAnsi" w:hAnsiTheme="minorHAnsi" w:cstheme="minorHAnsi"/>
          <w:sz w:val="24"/>
          <w:szCs w:val="24"/>
        </w:rPr>
        <w:t xml:space="preserve"> </w:t>
      </w:r>
      <w:r w:rsidRPr="0087418F">
        <w:rPr>
          <w:rFonts w:asciiTheme="minorHAnsi" w:hAnsiTheme="minorHAnsi" w:cstheme="minorHAnsi"/>
          <w:b/>
          <w:i/>
          <w:iCs/>
          <w:sz w:val="24"/>
          <w:szCs w:val="24"/>
        </w:rPr>
        <w:t>la clé de serrage</w:t>
      </w:r>
    </w:p>
    <w:p w:rsidR="00021A92" w:rsidRPr="0087418F" w:rsidRDefault="00804590" w:rsidP="00021A92">
      <w:pPr>
        <w:ind w:firstLine="1134"/>
        <w:rPr>
          <w:rFonts w:asciiTheme="minorHAnsi" w:hAnsiTheme="minorHAnsi" w:cstheme="minorHAnsi"/>
        </w:rPr>
      </w:pPr>
      <w:r>
        <w:rPr>
          <w:rFonts w:asciiTheme="minorHAnsi" w:hAnsiTheme="minorHAnsi" w:cstheme="minorHAnsi"/>
          <w:noProof/>
        </w:rPr>
        <w:drawing>
          <wp:anchor distT="0" distB="0" distL="114300" distR="114300" simplePos="0" relativeHeight="251679744" behindDoc="1" locked="0" layoutInCell="1" allowOverlap="1">
            <wp:simplePos x="0" y="0"/>
            <wp:positionH relativeFrom="column">
              <wp:posOffset>4996180</wp:posOffset>
            </wp:positionH>
            <wp:positionV relativeFrom="paragraph">
              <wp:posOffset>128270</wp:posOffset>
            </wp:positionV>
            <wp:extent cx="2054860" cy="739140"/>
            <wp:effectExtent l="19050" t="0" r="2540" b="0"/>
            <wp:wrapTight wrapText="bothSides">
              <wp:wrapPolygon edited="0">
                <wp:start x="-200" y="0"/>
                <wp:lineTo x="-200" y="21155"/>
                <wp:lineTo x="21627" y="21155"/>
                <wp:lineTo x="21627" y="0"/>
                <wp:lineTo x="-200" y="0"/>
              </wp:wrapPolygon>
            </wp:wrapTight>
            <wp:docPr id="3277" name="Image 3277" descr="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clé"/>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860" cy="739140"/>
                    </a:xfrm>
                    <a:prstGeom prst="rect">
                      <a:avLst/>
                    </a:prstGeom>
                    <a:noFill/>
                    <a:ln>
                      <a:noFill/>
                    </a:ln>
                  </pic:spPr>
                </pic:pic>
              </a:graphicData>
            </a:graphic>
          </wp:anchor>
        </w:drawing>
      </w:r>
    </w:p>
    <w:p w:rsidR="00021A92" w:rsidRPr="0087418F" w:rsidRDefault="00021A92" w:rsidP="00021A92">
      <w:pPr>
        <w:pStyle w:val="1"/>
        <w:spacing w:before="0"/>
        <w:ind w:left="1418" w:firstLine="283"/>
        <w:rPr>
          <w:rFonts w:asciiTheme="minorHAnsi" w:hAnsiTheme="minorHAnsi" w:cstheme="minorHAnsi"/>
          <w:color w:val="000000"/>
        </w:rPr>
      </w:pPr>
      <w:r w:rsidRPr="0087418F">
        <w:rPr>
          <w:rFonts w:asciiTheme="minorHAnsi" w:hAnsiTheme="minorHAnsi" w:cstheme="minorHAnsi"/>
          <w:color w:val="000000"/>
        </w:rPr>
        <w:t xml:space="preserve">L'utilisateur exerce, au point </w:t>
      </w:r>
      <w:r w:rsidRPr="0087418F">
        <w:rPr>
          <w:rFonts w:asciiTheme="minorHAnsi" w:hAnsiTheme="minorHAnsi" w:cstheme="minorHAnsi"/>
          <w:bCs/>
          <w:color w:val="000000"/>
        </w:rPr>
        <w:t>B</w:t>
      </w:r>
      <w:r w:rsidRPr="0087418F">
        <w:rPr>
          <w:rFonts w:asciiTheme="minorHAnsi" w:hAnsiTheme="minorHAnsi" w:cstheme="minorHAnsi"/>
          <w:color w:val="000000"/>
        </w:rPr>
        <w:t>, une force sur la clé qui peut entraîner la rotation de l'écrou autour de la vis (</w:t>
      </w:r>
      <w:r w:rsidRPr="0087418F">
        <w:rPr>
          <w:rFonts w:asciiTheme="minorHAnsi" w:hAnsiTheme="minorHAnsi" w:cstheme="minorHAnsi"/>
        </w:rPr>
        <w:t>moment de la force par rapport au point A</w:t>
      </w:r>
      <w:r w:rsidRPr="0087418F">
        <w:rPr>
          <w:rFonts w:asciiTheme="minorHAnsi" w:hAnsiTheme="minorHAnsi" w:cstheme="minorHAnsi"/>
          <w:color w:val="000000"/>
        </w:rPr>
        <w:t>).</w:t>
      </w:r>
    </w:p>
    <w:p w:rsidR="00021A92" w:rsidRPr="0087418F" w:rsidRDefault="00021A92" w:rsidP="00021A92">
      <w:pPr>
        <w:ind w:left="2552"/>
        <w:rPr>
          <w:rFonts w:asciiTheme="minorHAnsi" w:hAnsiTheme="minorHAnsi" w:cstheme="minorHAnsi"/>
          <w:color w:val="000000"/>
        </w:rPr>
      </w:pPr>
    </w:p>
    <w:p w:rsidR="00021A92" w:rsidRPr="0087418F" w:rsidRDefault="009020FF" w:rsidP="00804590">
      <w:pPr>
        <w:ind w:left="567" w:firstLine="851"/>
        <w:rPr>
          <w:rFonts w:asciiTheme="minorHAnsi" w:hAnsiTheme="minorHAnsi" w:cstheme="minorHAnsi"/>
          <w:color w:val="000000"/>
        </w:rPr>
      </w:pPr>
      <w:r>
        <w:rPr>
          <w:rFonts w:asciiTheme="minorHAnsi" w:hAnsiTheme="minorHAnsi" w:cstheme="minorHAnsi"/>
          <w:b/>
          <w:bCs/>
          <w:i/>
          <w:noProof/>
          <w:color w:val="000000"/>
        </w:rPr>
        <w:pict>
          <v:group id="Group 3283" o:spid="_x0000_s1107" style="position:absolute;left:0;text-align:left;margin-left:67.45pt;margin-top:-.05pt;width:333.8pt;height:79.35pt;z-index:251682816" coordorigin="2180,10389" coordsize="6676,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">
            <v:group id="Group 3281" o:spid="_x0000_s1108" style="position:absolute;left:2180;top:10474;width:2987;height:1502" coordorigin="2180,10474" coordsize="298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roundrect id="AutoShape 2349" o:spid="_x0000_s1109" style="position:absolute;left:4303;top:10935;width:145;height:18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jvsMA&#10;AADcAAAADwAAAGRycy9kb3ducmV2LnhtbESPQWvCQBSE74L/YXlCb7pRipboKlVb6EWksYceH9ln&#10;Epp9G7OvGv+9Kwgeh5n5hlmsOlerM7Wh8mxgPEpAEefeVlwY+Dl8Dt9ABUG2WHsmA1cKsFr2ewtM&#10;rb/wN50zKVSEcEjRQCnSpFqHvCSHYeQb4ugdfetQomwLbVu8RLir9SRJptphxXGhxIY2JeV/2b8z&#10;4E579+HXNcvv6foqB7vj9VaMeRl073NQQp08w4/2lzUwm87gfiYeAb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7jvsMAAADcAAAADwAAAAAAAAAAAAAAAACYAgAAZHJzL2Rv&#10;d25yZXYueG1sUEsFBgAAAAAEAAQA9QAAAIgDAAAAAA==&#10;" filled="f" stroked="f" strokeweight="1pt">
                <v:textbox inset="0,0,0,0">
                  <w:txbxContent>
                    <w:p w:rsidR="00153448" w:rsidRPr="00184FA1" w:rsidRDefault="00153448" w:rsidP="00021A92">
                      <w:pPr>
                        <w:rPr>
                          <w:sz w:val="16"/>
                        </w:rPr>
                      </w:pPr>
                      <w:r w:rsidRPr="00184FA1">
                        <w:rPr>
                          <w:rFonts w:ascii="Arial" w:hAnsi="Arial"/>
                          <w:sz w:val="16"/>
                        </w:rPr>
                        <w:t>B</w:t>
                      </w:r>
                    </w:p>
                  </w:txbxContent>
                </v:textbox>
              </v:roundrect>
              <v:shape id="Freeform 2350" o:spid="_x0000_s1110" style="position:absolute;left:4140;top:10490;width:164;height:6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J68AA&#10;AADcAAAADwAAAGRycy9kb3ducmV2LnhtbERPy4rCMBTdC/MP4Q64s+nMwkc1yqA4uBKsDrO9NNe2&#10;tLkpSdT2781CcHk479WmN624k/O1ZQVfSQqCuLC65lLB5byfzEH4gKyxtUwKBvKwWX+MVphp++AT&#10;3fNQihjCPkMFVQhdJqUvKjLoE9sRR+5qncEQoSuldviI4aaV32k6lQZrjg0VdrStqGjym1FwC81J&#10;7o9/zaLw6Hb/v8PQ9LlS48/+ZwkiUB/e4pf7oBXMp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xJ68AAAADcAAAADwAAAAAAAAAAAAAAAACYAgAAZHJzL2Rvd25y&#10;ZXYueG1sUEsFBgAAAAAEAAQA9QAAAIUDAAAAAA==&#10;" path="m19897,r,142l19385,142r,767l18974,909r,540l18359,1449r-308,142l18051,4602r-513,114l17538,9460r-512,l17026,9972r-923,l16103,10114r-513,l15590,10483r-411,l15179,10653r-512,l14154,10881r,170l13641,11051r,512l13333,11563r,113l12718,11676r-410,142l12308,12102r-411,l11897,12358r-512,114l11385,12585r-513,l10359,12756r,255l10051,13011r,256l9436,13267r,398l8615,13665r,284l8000,14034r,313l7590,14347r,227l7179,14688r-615,l6564,15085r-410,171l6154,15653r-410,114l5744,15909r-513,l4718,16165r,113l4205,16278r,654l3795,16932r,398l2872,17330r,142l2359,17585r,398l1846,17983r,256l1436,18239r,142l923,18381r,170l513,18551r,483l,19034r,938e" filled="f" strokecolor="blue" strokeweight="1pt">
                <v:stroke startarrowwidth="narrow" startarrowlength="long" endarrowwidth="narrow" endarrowlength="long"/>
                <v:path arrowok="t" o:connecttype="custom" o:connectlocs="163,4;159,29;156,46;148,50;144,148;140,298;132,314;128,318;124,330;120,335;116,348;112,364;109,367;101,372;98,381;93,392;89,396;85,409;82,417;77,430;71,439;66,451;62,458;54,462;50,480;47,496;43,500;39,512;34,533;31,545;24,549;19,566;15,574;12,578;8,583;4,599;0,628" o:connectangles="0,0,0,0,0,0,0,0,0,0,0,0,0,0,0,0,0,0,0,0,0,0,0,0,0,0,0,0,0,0,0,0,0,0,0,0,0"/>
              </v:shape>
              <v:shape id="Freeform 2351" o:spid="_x0000_s1111" style="position:absolute;left:4194;top:11114;width:160;height:5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sxcMA&#10;AADcAAAADwAAAGRycy9kb3ducmV2LnhtbESPX2vCQBDE3wt+h2MFX4peKsVq9JQqFXxs/fO+5NYk&#10;mNuNudOk374nCH0cZn4zzGLVuUrdqfGlsIG3UQKKOBNbcm7geNgOp6B8QLZYCZOBX/KwWvZeFpha&#10;afmH7vuQq1jCPkUDRQh1qrXPCnLoR1ITR+8sjcMQZZNr22Aby12lx0ky0Q5LjgsF1rQpKLvsb87A&#10;x070+nX7fT2cWnnfnL8yObqpMYN+9zkHFagL/+EnvbORm8zgcSYe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rsxcMAAADcAAAADwAAAAAAAAAAAAAAAACYAgAAZHJzL2Rv&#10;d25yZXYueG1sUEsFBgAAAAAEAAQA9QAAAIgDAAAAAA==&#10;" path="m,l,173r524,l524,484r523,138l1047,794r838,l1885,967r523,l2408,1416r524,l2932,1762r419,172l3979,1934r,6218l3351,8463r,794l2932,9603r,794l2408,10397r,138l1885,10535r,1002l1466,11641r,4974l1885,16753r,173l2408,16926r,483l2932,17409r,449l3351,17858r628,173l3979,18238r314,l4293,18687r524,l4817,18998r1047,173l5864,19344r419,l6283,19447r523,l6806,19793r838,l7644,19965r4921,l12565,19793r943,l13508,19655r1152,l14660,19171r837,l15497,18998r524,l16021,18342r419,l16440,18238r523,l17487,18031r,-311l18010,17720r,-656l18325,17064r,-622l19372,16442r,-1105l19895,15337r,-1451e" filled="f" strokeweight="1pt">
                <v:stroke startarrowwidth="narrow" startarrowlength="long" endarrowwidth="narrow" endarrowlength="long"/>
                <v:path arrowok="t" o:connecttype="custom" o:connectlocs="0,4;4,13;8,21;15,25;19,37;23,46;32,50;27,219;23,248;19,269;15,272;12,301;15,433;19,438;23,450;27,462;32,471;34,483;39,491;47,500;50,503;54,512;61,516;101,512;108,508;117,496;124,491;128,474;132,471;140,466;144,458;147,441;155,425;159,396" o:connectangles="0,0,0,0,0,0,0,0,0,0,0,0,0,0,0,0,0,0,0,0,0,0,0,0,0,0,0,0,0,0,0,0,0,0"/>
              </v:shape>
              <v:shape id="Freeform 2352" o:spid="_x0000_s1112" style="position:absolute;left:4350;top:10474;width:350;height:11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TMMEA&#10;AADcAAAADwAAAGRycy9kb3ducmV2LnhtbERPz2uDMBS+F/Y/hDfYrcbtsHa2qYwNx06F2o1dH+ZV&#10;RfMiSbT63y+HQo8f3+99PpteTOR8a1nBc5KCIK6sbrlW8HMu1lsQPiBr7C2TgoU85IeH1R4zba98&#10;oqkMtYgh7DNU0IQwZFL6qiGDPrEDceQu1hkMEbpaaofXGG56+ZKmr9Jgy7GhwYE+Gqq6cjQKxtCd&#10;ZHH87d4qj+7z72tZurlU6ulxft+BCDSHu/jm/tYKNps4P56JR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j0zDBAAAA3AAAAA8AAAAAAAAAAAAAAAAAmAIAAGRycy9kb3du&#10;cmV2LnhtbFBLBQYAAAAABAAEAPUAAACGAwAAAAA=&#10;" path="m,17511r,779l240,18290r240,137l480,18565r191,l671,18916r192,76l863,19130r480,l1343,19344r192,l1535,19634r240,l1775,19710r431,l2206,19847r240,l2446,19908r911,l3357,19985r2590,l5947,19847r288,l6235,19420r192,l6427,19267r240,l6667,18855r192,l6859,18076r239,l7098,17802r432,-153l7530,17160r,1405l7770,18565r,214l7962,18779r,213l8249,18992r144,61l8633,19053r,214l8873,19267r,77l9784,19344r,76l11990,19420r,-153l12182,19267r,-137l12422,19130r,-428l12662,18702r,-198l12806,18427r,-702l13094,17725r,-427l13285,17298r,-138l13285,17298r240,76l13717,17374r,275l13957,17649r,214l14197,17939r191,l14628,18000r,76l14868,18153r1967,l16835,18076r719,l17554,17863r144,l17698,17649r479,-138l18177,17450r240,l18417,17160r192,-76l18609,16794r240,-46l18849,16656r240,-61l19089,16443r144,-61l19233,15679r287,-152l19520,15099r192,-61l19712,14977r240,l19952,12718r-240,l19712,12214r-192,l19520,11863r-431,l19089,11573r-240,l18849,10794r-240,l18609,10168r-192,l18417,10092r-240,l18177,9878r-239,l17938,9527r-240,l17698,9313r-432,l17266,9176r-240,-61l17026,8824r-191,l16835,8611r-240,-77l16595,8473r-192,l16403,8260r-240,l16163,7832r-240,l15923,7053r-192,l15731,5649r-239,l15492,3176r-192,l15300,2748r-240,l15060,1832r-192,l14868,1695r-240,l14628,1191r-240,l14388,275r-191,l14197,76r-480,l13717,e" filled="f" strokecolor="blue" strokeweight="1pt">
                <v:stroke startarrowwidth="narrow" startarrowlength="long" endarrowwidth="narrow" endarrowlength="long"/>
                <v:path arrowok="t" o:connecttype="custom" o:connectlocs="4,1070;12,1086;15,1119;27,1132;31,1153;43,1161;59,1169;109,1161;112,1127;120,1103;124,1041;132,1086;139,1099;147,1115;155,1127;171,1136;213,1127;217,1094;224,1078;229,1012;232,1012;240,1032;248,1049;256,1057;295,1057;310,1045;318,1021;326,999;330,974;337,958;342,883;349,876;345,715;334,694;330,631;322,595;318,578;310,557;302,537;295,516;290,496;283,483;279,413;271,330;268,161;260,107;256,70;248,16;240,0" o:connectangles="0,0,0,0,0,0,0,0,0,0,0,0,0,0,0,0,0,0,0,0,0,0,0,0,0,0,0,0,0,0,0,0,0,0,0,0,0,0,0,0,0,0,0,0,0,0,0,0,0"/>
              </v:shape>
              <v:shape id="Freeform 2353" o:spid="_x0000_s1113" style="position:absolute;left:4128;top:11436;width:87;height: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2HsIA&#10;AADcAAAADwAAAGRycy9kb3ducmV2LnhtbESPQWvCQBSE7wX/w/KEXkrdKFIluooVBY9W7f2RfSbB&#10;7HsxuzXpv3cFweMw880w82XnKnWjxpfCBoaDBBRxJrbk3MDpuP2cgvIB2WIlTAb+ycNy0XubY2ql&#10;5R+6HUKuYgn7FA0UIdSp1j4ryKEfSE0cvbM0DkOUTa5tg20sd5UeJcmXdlhyXCiwpnVB2eXw5wxM&#10;dqK/P7b76/G3lfH6vMnk5KbGvPe71QxUoC68wk96ZyM3GcLjTDwC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XYewgAAANwAAAAPAAAAAAAAAAAAAAAAAJgCAABkcnMvZG93&#10;bnJldi54bWxQSwUGAAAAAAQABAD1AAAAhwMAAAAA&#10;" path="m,l,1020r971,l971,5510r777,l1748,9388r970,l2718,12245r1748,l4466,13061r971,l5437,16122r1942,l7961,16735r971,l8932,18980r1165,l10097,19796r9709,l19806,18980e" filled="f" strokeweight="1pt">
                <v:stroke startarrowwidth="narrow" startarrowlength="long" endarrowwidth="narrow" endarrowlength="long"/>
                <v:path arrowok="t" o:connecttype="custom" o:connectlocs="0,0;0,4;4,4;4,24;8,24;8,41;12,41;12,53;19,53;19,57;24,57;24,70;32,70;35,73;39,73;39,83;44,83;44,86;86,86;86,83" o:connectangles="0,0,0,0,0,0,0,0,0,0,0,0,0,0,0,0,0,0,0,0"/>
              </v:shape>
              <v:line id="Line 2354" o:spid="_x0000_s1114" style="position:absolute;visibility:visible" from="4460,10949" to="4461,1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WGsQAAADcAAAADwAAAGRycy9kb3ducmV2LnhtbESPQWsCMRSE74L/ITyht5pVStXVKLZg&#10;kZ7qKoi3R/LcLG5elk3U9d83hYLHYWa+YRarztXiRm2oPCsYDTMQxNqbiksFh/3mdQoiRGSDtWdS&#10;8KAAq2W/t8Dc+Dvv6FbEUiQIhxwV2BibXMqgLTkMQ98QJ+/sW4cxybaUpsV7grtajrPsXTqsOC1Y&#10;bOjTkr4UV6eAjH58z77OR1u8fRxP8aDr7U9Q6mXQrecgInXxGf5vb42CyWQMf2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PdYaxAAAANwAAAAPAAAAAAAAAAAA&#10;AAAAAKECAABkcnMvZG93bnJldi54bWxQSwUGAAAAAAQABAD5AAAAkgMAAAAA&#10;" strokeweight=".25pt">
                <v:stroke dashstyle="3 1 1 1" startarrowwidth="narrow" startarrowlength="long" endarrowwidth="narrow" endarrowlength="long"/>
              </v:line>
              <v:shape id="Freeform 2355" o:spid="_x0000_s1115" style="position:absolute;left:2535;top:11405;width:154;height: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ugcQA&#10;AADcAAAADwAAAGRycy9kb3ducmV2LnhtbESPQWvCQBSE7wX/w/KE3urGCirRVVQQcpOqIN4e2Wey&#10;JPs2Zrcx9dd3CwWPw8x8wyzXva1FR603jhWMRwkI4txpw4WC82n/MQfhA7LG2jEp+CEP69XgbYmp&#10;dg/+ou4YChEh7FNUUIbQpFL6vCSLfuQa4ujdXGsxRNkWUrf4iHBby88kmUqLhuNCiQ3tSsqr47dV&#10;MD3cTfbMuvE2a/h+vZjqcguVUu/DfrMAEagPr/B/O9MKZr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boHEAAAA3AAAAA8AAAAAAAAAAAAAAAAAmAIAAGRycy9k&#10;b3ducmV2LnhtbFBLBQYAAAAABAAEAPUAAACJAwAAAAA=&#10;" path="m19891,l,19608e" filled="f" strokeweight=".15pt">
                <v:path arrowok="t" o:connecttype="custom" o:connectlocs="153,0;0,45" o:connectangles="0,0"/>
              </v:shape>
              <v:shape id="Freeform 2356" o:spid="_x0000_s1116" style="position:absolute;left:2466;top:11133;width:153;height: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29cQA&#10;AADcAAAADwAAAGRycy9kb3ducmV2LnhtbESPQWvCQBSE7wX/w/KE3urGIirRVVQQcpOqIN4e2Wey&#10;JPs2Zrcx9dd3CwWPw8x8wyzXva1FR603jhWMRwkI4txpw4WC82n/MQfhA7LG2jEp+CEP69XgbYmp&#10;dg/+ou4YChEh7FNUUIbQpFL6vCSLfuQa4ujdXGsxRNkWUrf4iHBby88kmUqLhuNCiQ3tSsqr47dV&#10;MD3cTfbMuvE2a/h+vZjqcguVUu/DfrMAEagPr/B/O9MKZr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9vXEAAAA3AAAAA8AAAAAAAAAAAAAAAAAmAIAAGRycy9k&#10;b3ducmV2LnhtbFBLBQYAAAAABAAEAPUAAACJAwAAAAA=&#10;" path="m19891,l,19608e" filled="f" strokeweight=".15pt">
                <v:path arrowok="t" o:connecttype="custom" o:connectlocs="152,0;0,44" o:connectangles="0,0"/>
              </v:shape>
              <v:shape id="Freeform 2357" o:spid="_x0000_s1117" style="position:absolute;left:2438;top:11065;width:29;height:1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TbsQA&#10;AADcAAAADwAAAGRycy9kb3ducmV2LnhtbESPT4vCMBTE7wt+h/CEva2pC/6hGkUFoTdZFcTbo3m2&#10;oc1LbbK166ffLCx4HGbmN8xy3dtadNR641jBeJSAIM6dNlwoOJ/2H3MQPiBrrB2Tgh/ysF4N3paY&#10;avfgL+qOoRARwj5FBWUITSqlz0uy6EeuIY7ezbUWQ5RtIXWLjwi3tfxMkqm0aDgulNjQrqS8On5b&#10;BdPD3WTPrBtvs4bv14upLrdQKfU+7DcLEIH68Ar/tzOtYDab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U27EAAAA3AAAAA8AAAAAAAAAAAAAAAAAmAIAAGRycy9k&#10;b3ducmV2LnhtbFBLBQYAAAAABAAEAPUAAACJAwAAAAA=&#10;" path="m19412,19843l,e" filled="f" strokeweight=".15pt">
                <v:path arrowok="t" o:connecttype="custom" o:connectlocs="28,112;0,0" o:connectangles="0,0"/>
              </v:shape>
              <v:shape id="Freeform 2358" o:spid="_x0000_s1118" style="position:absolute;left:2535;top:11450;width:29;height:1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NGcQA&#10;AADcAAAADwAAAGRycy9kb3ducmV2LnhtbESPQWvCQBSE7wX/w/IEb3Wjh1hSV1FByE2qBentkX0m&#10;S7JvY3aN0V/fLRQ8DjPzDbNcD7YRPXXeOFYwmyYgiAunDZcKvk/79w8QPiBrbByTggd5WK9Gb0vM&#10;tLvzF/XHUIoIYZ+hgiqENpPSFxVZ9FPXEkfv4jqLIcqulLrDe4TbRs6TJJUWDceFClvaVVTUx5tV&#10;kB6uJn/m/Wybt3z9OZv6fAm1UpPxsPkEEWgIr/B/O9cKFos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zRnEAAAA3AAAAA8AAAAAAAAAAAAAAAAAmAIAAGRycy9k&#10;b3ducmV2LnhtbFBLBQYAAAAABAAEAPUAAACJAwAAAAA=&#10;" path="m,l19412,19841e" filled="f" strokeweight=".15pt">
                <v:path arrowok="t" o:connecttype="custom" o:connectlocs="0,0;28,111" o:connectangles="0,0"/>
              </v:shape>
              <v:shape id="Freeform 2359" o:spid="_x0000_s1119" style="position:absolute;left:2688;top:11386;width:20;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ogsQA&#10;AADcAAAADwAAAGRycy9kb3ducmV2LnhtbESPQWvCQBSE7wX/w/IEb3WjB1Oiq6gg5CbVgnh7ZJ/J&#10;kuzbmF1j2l/fLRQ8DjPzDbPaDLYRPXXeOFYwmyYgiAunDZcKvs6H9w8QPiBrbByTgm/ysFmP3laY&#10;affkT+pPoRQRwj5DBVUIbSalLyqy6KeuJY7ezXUWQ5RdKXWHzwi3jZwnyUJaNBwXKmxpX1FRnx5W&#10;weJ4N/lP3s92ecv368XUl1uolZqMh+0SRKAhvML/7VwrSNM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aILEAAAA3AAAAA8AAAAAAAAAAAAAAAAAmAIAAGRycy9k&#10;b3ducmV2LnhtbFBLBQYAAAAABAAEAPUAAACJAwAAAAA=&#10;" path="m,19130l19130,e" filled="f" strokeweight=".15pt">
                <v:path arrowok="t" o:connecttype="custom" o:connectlocs="0,19;19,0" o:connectangles="0,0"/>
              </v:shape>
              <v:shape id="Freeform 2360" o:spid="_x0000_s1120" style="position:absolute;left:2707;top:11361;width:15;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88MIA&#10;AADcAAAADwAAAGRycy9kb3ducmV2LnhtbERPz2uDMBS+D/Y/hFfYrY3dwRbbtLSDgbcxN5DeHuZV&#10;g+ZFTaZuf/1yGOz48f0+nhfbiYlGbxwr2G4SEMSV04ZrBZ8fr+s9CB+QNXaOScE3eTifHh+OmGk3&#10;8ztNRahFDGGfoYImhD6T0lcNWfQb1xNH7u5GiyHCsZZ6xDmG204+J0kqLRqODQ329NJQ1RZfVkH6&#10;Npj8J5+217zn4VaatryHVqmn1XI5gAi0hH/xnzvXCna7uDaeiUd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fzwwgAAANwAAAAPAAAAAAAAAAAAAAAAAJgCAABkcnMvZG93&#10;bnJldi54bWxQSwUGAAAAAAQABAD1AAAAhwMAAAAA&#10;" path="m,19310l18889,e" filled="f" strokeweight=".15pt">
                <v:path arrowok="t" o:connecttype="custom" o:connectlocs="0,24;14,0" o:connectangles="0,0"/>
              </v:shape>
              <v:shape id="Freeform 2361" o:spid="_x0000_s1121" style="position:absolute;left:2721;top:11334;width:10;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Za8QA&#10;AADcAAAADwAAAGRycy9kb3ducmV2LnhtbESPQWvCQBSE7wX/w/IEb3VjD1qjq6gg5Fa0gnh7ZJ/J&#10;kuzbmN3GtL++Kwgeh5n5hlmue1uLjlpvHCuYjBMQxLnThgsFp+/9+ycIH5A11o5JwS95WK8Gb0tM&#10;tbvzgbpjKESEsE9RQRlCk0rp85Is+rFriKN3da3FEGVbSN3iPcJtLT+SZCotGo4LJTa0Kymvjj9W&#10;wfTrZrK/rJtss4Zvl7OpztdQKTUa9psFiEB9eIWf7UwrmM3m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WWvEAAAA3AAAAA8AAAAAAAAAAAAAAAAAmAIAAGRycy9k&#10;b3ducmV2LnhtbFBLBQYAAAAABAAEAPUAAACJAwAAAAA=&#10;" path="m,19355l18333,e" filled="f" strokeweight=".15pt">
                <v:path arrowok="t" o:connecttype="custom" o:connectlocs="0,27;9,0" o:connectangles="0,0"/>
              </v:shape>
              <v:shape id="Freeform 2362" o:spid="_x0000_s1122" style="position:absolute;left:2730;top:11303;width:6;height: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A0cIA&#10;AADcAAAADwAAAGRycy9kb3ducmV2LnhtbERPz2vCMBS+D/Y/hCfsNlM9VKlG0YHQ21g3EG+P5tmG&#10;Ni9tk7Xd/npzGOz48f3eH2fbipEGbxwrWC0TEMSl04YrBV+fl9ctCB+QNbaOScEPeTgenp/2mGk3&#10;8QeNRahEDGGfoYI6hC6T0pc1WfRL1xFH7u4GiyHCoZJ6wCmG21aukySVFg3Hhho7equpbIpvqyB9&#10;703+m4+rc95xf7ua5noPjVIvi/m0AxFoDv/iP3euFWy2cX4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oDRwgAAANwAAAAPAAAAAAAAAAAAAAAAAJgCAABkcnMvZG93&#10;bnJldi54bWxQSwUGAAAAAAQABAD1AAAAhwMAAAAA&#10;" path="m,19429l17143,e" filled="f" strokeweight=".15pt">
                <v:path arrowok="t" o:connecttype="custom" o:connectlocs="0,31;5,0" o:connectangles="0,0"/>
              </v:shape>
              <v:shape id="Freeform 2363" o:spid="_x0000_s1123" style="position:absolute;left:2735;top:11277;width:1;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SsQA&#10;AADcAAAADwAAAGRycy9kb3ducmV2LnhtbESPQWvCQBSE7wX/w/IEb3UTDyqpq6gg5CbVgvT2yD6T&#10;Jdm3MbvGtL++Kwg9DjPzDbPaDLYRPXXeOFaQThMQxIXThksFX+fD+xKED8gaG8ek4Ic8bNajtxVm&#10;2j34k/pTKEWEsM9QQRVCm0npi4os+qlriaN3dZ3FEGVXSt3hI8JtI2dJMpcWDceFClvaV1TUp7tV&#10;MD/eTP6b9+kub/n2fTH15RpqpSbjYfsBItAQ/sOvdq4VLJYp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JUrEAAAA3AAAAA8AAAAAAAAAAAAAAAAAmAIAAGRycy9k&#10;b3ducmV2LnhtbFBLBQYAAAAABAAEAPUAAACJAwAAAAA=&#10;" path="m,19355l,e" filled="f" strokeweight=".15pt">
                <v:path arrowok="t" o:connecttype="custom" o:connectlocs="0,26;0,0" o:connectangles="0,0"/>
              </v:shape>
              <v:shape id="Freeform 2364" o:spid="_x0000_s1124" style="position:absolute;left:2730;top:11246;width:6;height: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7PcMA&#10;AADcAAAADwAAAGRycy9kb3ducmV2LnhtbESPQYvCMBSE7wv+h/AEb2uqB5VqFBUWepPVBfH2aJ5t&#10;aPNSm2yt/vqNIOxxmJlvmNWmt7XoqPXGsYLJOAFBnDttuFDwc/r6XIDwAVlj7ZgUPMjDZj34WGGq&#10;3Z2/qTuGQkQI+xQVlCE0qZQ+L8miH7uGOHpX11oMUbaF1C3eI9zWcpokM2nRcFwosaF9SXl1/LUK&#10;ZoebyZ5ZN9llDd8uZ1Odr6FSajTst0sQgfrwH363M61gvpjC6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7PcMAAADcAAAADwAAAAAAAAAAAAAAAACYAgAAZHJzL2Rv&#10;d25yZXYueG1sUEsFBgAAAAAEAAQA9QAAAIgDAAAAAA==&#10;" path="m17143,19429l,e" filled="f" strokeweight=".15pt">
                <v:path arrowok="t" o:connecttype="custom" o:connectlocs="5,31;0,0" o:connectangles="0,0"/>
              </v:shape>
              <v:shape id="Freeform 2365" o:spid="_x0000_s1125" style="position:absolute;left:2721;top:11220;width:10;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epsQA&#10;AADcAAAADwAAAGRycy9kb3ducmV2LnhtbESPQWvCQBSE7wX/w/IEb3WjgpXoKioIuZVaQbw9ss9k&#10;SfZtzK4x7a/vFgSPw8x8w6w2va1FR603jhVMxgkI4txpw4WC0/fhfQHCB2SNtWNS8EMeNuvB2wpT&#10;7R78Rd0xFCJC2KeooAyhSaX0eUkW/dg1xNG7utZiiLItpG7xEeG2ltMkmUuLhuNCiQ3tS8qr490q&#10;mH/eTPabdZNd1vDtcjbV+RoqpUbDfrsEEagPr/CznWkFH4s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HqbEAAAA3AAAAA8AAAAAAAAAAAAAAAAAmAIAAGRycy9k&#10;b3ducmV2LnhtbFBLBQYAAAAABAAEAPUAAACJAwAAAAA=&#10;" path="m18333,19355l,e" filled="f" strokeweight=".15pt">
                <v:path arrowok="t" o:connecttype="custom" o:connectlocs="9,26;0,0" o:connectangles="0,0"/>
              </v:shape>
              <v:shape id="Freeform 2366" o:spid="_x0000_s1126" style="position:absolute;left:2707;top:11195;width:15;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G0sQA&#10;AADcAAAADwAAAGRycy9kb3ducmV2LnhtbESPQWvCQBSE7wX/w/IEb3WjiJXoKioIuZVaQbw9ss9k&#10;SfZtzK4x7a/vFgSPw8x8w6w2va1FR603jhVMxgkI4txpw4WC0/fhfQHCB2SNtWNS8EMeNuvB2wpT&#10;7R78Rd0xFCJC2KeooAyhSaX0eUkW/dg1xNG7utZiiLItpG7xEeG2ltMkmUuLhuNCiQ3tS8qr490q&#10;mH/eTPabdZNd1vDtcjbV+RoqpUbDfrsEEagPr/CznWkFH4s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htLEAAAA3AAAAA8AAAAAAAAAAAAAAAAAmAIAAGRycy9k&#10;b3ducmV2LnhtbFBLBQYAAAAABAAEAPUAAACJAwAAAAA=&#10;" path="m18889,19310l,e" filled="f" strokeweight=".15pt">
                <v:path arrowok="t" o:connecttype="custom" o:connectlocs="14,24;0,0" o:connectangles="0,0"/>
              </v:shape>
              <v:shape id="Freeform 2367" o:spid="_x0000_s1127" style="position:absolute;left:2691;top:11172;width:19;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jScQA&#10;AADcAAAADwAAAGRycy9kb3ducmV2LnhtbESPQWvCQBSE7wX/w/IEb3WjoJXoKioIuZVaQbw9ss9k&#10;SfZtzK4x7a/vFgSPw8x8w6w2va1FR603jhVMxgkI4txpw4WC0/fhfQHCB2SNtWNS8EMeNuvB2wpT&#10;7R78Rd0xFCJC2KeooAyhSaX0eUkW/dg1xNG7utZiiLItpG7xEeG2ltMkmUuLhuNCiQ3tS8qr490q&#10;mH/eTPabdZNd1vDtcjbV+RoqpUbDfrsEEagPr/CznWkFH4s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I0nEAAAA3AAAAA8AAAAAAAAAAAAAAAAAmAIAAGRycy9k&#10;b3ducmV2LnhtbFBLBQYAAAAABAAEAPUAAACJAwAAAAA=&#10;" path="m19130,19231l,e" filled="f" strokeweight=".15pt">
                <v:path arrowok="t" o:connecttype="custom" o:connectlocs="18,22;0,0" o:connectangles="0,0"/>
              </v:shape>
              <v:shape id="Freeform 2368" o:spid="_x0000_s1128" style="position:absolute;left:2670;top:11155;width:22;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sQA&#10;AADcAAAADwAAAGRycy9kb3ducmV2LnhtbESPQWvCQBSE7wX/w/IEb3Wjh1RSV1FByE2qBentkX0m&#10;S7JvY3aN0V/fLQg9DjPzDbNcD7YRPXXeOFYwmyYgiAunDZcKvk/79wUIH5A1No5JwYM8rFejtyVm&#10;2t35i/pjKEWEsM9QQRVCm0npi4os+qlriaN3cZ3FEGVXSt3hPcJtI+dJkkqLhuNChS3tKirq480q&#10;SA9Xkz/zfrbNW77+nE19voRaqcl42HyCCDSE//CrnWsFH4s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vT7EAAAA3AAAAA8AAAAAAAAAAAAAAAAAmAIAAGRycy9k&#10;b3ducmV2LnhtbFBLBQYAAAAABAAEAPUAAACJAwAAAAA=&#10;" path="m19231,19000l,e" filled="f" strokeweight=".15pt">
                <v:path arrowok="t" o:connecttype="custom" o:connectlocs="21,17;0,0" o:connectangles="0,0"/>
              </v:shape>
              <v:shape id="Freeform 2369" o:spid="_x0000_s1129" style="position:absolute;left:2647;top:11140;width:24;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YpcQA&#10;AADcAAAADwAAAGRycy9kb3ducmV2LnhtbESPT4vCMBTE7wt+h/CEva2pe1CpRlFhobfFPyDeHs2z&#10;DW1eapOtXT+9EQSPw8z8hlmseluLjlpvHCsYjxIQxLnThgsFx8PP1wyED8gaa8ek4J88rJaDjwWm&#10;2t14R90+FCJC2KeooAyhSaX0eUkW/cg1xNG7uNZiiLItpG7xFuG2lt9JMpEWDceFEhvalpRX+z+r&#10;YPJ7Ndk968abrOHr+WSq0yVUSn0O+/UcRKA+vMOvdqYVTGd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GKXEAAAA3AAAAA8AAAAAAAAAAAAAAAAAmAIAAGRycy9k&#10;b3ducmV2LnhtbFBLBQYAAAAABAAEAPUAAACJAwAAAAA=&#10;" path="m19286,18889l,e" filled="f" strokeweight=".15pt">
                <v:path arrowok="t" o:connecttype="custom" o:connectlocs="23,15;0,0" o:connectangles="0,0"/>
              </v:shape>
              <v:shape id="Freeform 2370" o:spid="_x0000_s1130" style="position:absolute;left:2621;top:11133;width:27;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M18IA&#10;AADcAAAADwAAAGRycy9kb3ducmV2LnhtbERPz2vCMBS+D/Y/hCfsNlM9VKlG0YHQ21g3EG+P5tmG&#10;Ni9tk7Xd/npzGOz48f3eH2fbipEGbxwrWC0TEMSl04YrBV+fl9ctCB+QNbaOScEPeTgenp/2mGk3&#10;8QeNRahEDGGfoYI6hC6T0pc1WfRL1xFH7u4GiyHCoZJ6wCmG21aukySVFg3Hhho7equpbIpvqyB9&#10;703+m4+rc95xf7ua5noPjVIvi/m0AxFoDv/iP3euFWy2cW0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IzXwgAAANwAAAAPAAAAAAAAAAAAAAAAAJgCAABkcnMvZG93&#10;bnJldi54bWxQSwUGAAAAAAQABAD1AAAAhwMAAAAA&#10;" path="m19375,17778l,e" filled="f" strokeweight=".15pt">
                <v:path arrowok="t" o:connecttype="custom" o:connectlocs="26,7;0,0" o:connectangles="0,0"/>
              </v:shape>
              <v:shape id="Freeform 2371" o:spid="_x0000_s1131" style="position:absolute;left:3311;top:11147;width:1633;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pTMQA&#10;AADcAAAADwAAAGRycy9kb3ducmV2LnhtbESPQWvCQBSE74L/YXmCN93owWp0FRWE3EqtIN4e2Wey&#10;JPs2ZteY9td3C4Ueh5n5htnseluLjlpvHCuYTRMQxLnThgsFl8/TZAnCB2SNtWNS8EUedtvhYIOp&#10;di/+oO4cChEh7FNUUIbQpFL6vCSLfuoa4ujdXWsxRNkWUrf4inBby3mSLKRFw3GhxIaOJeXV+WkV&#10;LN4fJvvOutkha/hxu5rqeg+VUuNRv1+DCNSH//BfO9MK3pYr+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KUzEAAAA3AAAAA8AAAAAAAAAAAAAAAAAmAIAAGRycy9k&#10;b3ducmV2LnhtbFBLBQYAAAAABAAEAPUAAACJAwAAAAA=&#10;" path="m,l19990,e" filled="f" strokeweight=".15pt">
                <v:path arrowok="t" o:connecttype="custom" o:connectlocs="0,0;1632,0" o:connectangles="0,0"/>
              </v:shape>
              <v:shape id="Freeform 2372" o:spid="_x0000_s1132" style="position:absolute;left:2770;top:10994;width:57;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WDMEA&#10;AADcAAAADwAAAGRycy9kb3ducmV2LnhtbERPTYvCMBC9C/6HMMLeNNWD7lajuAsLvYmuIHsbmrEN&#10;bSa1ibX6681B8Ph436tNb2vRUeuNYwXTSQKCOHfacKHg+Pc7/gThA7LG2jEpuJOHzXo4WGGq3Y33&#10;1B1CIWII+xQVlCE0qZQ+L8min7iGOHJn11oMEbaF1C3eYrit5SxJ5tKi4dhQYkM/JeXV4WoVzHcX&#10;kz2ybvqdNXz5P5nqdA6VUh+jfrsEEagPb/HLnWkFi68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zFgzBAAAA3AAAAA8AAAAAAAAAAAAAAAAAmAIAAGRycy9kb3du&#10;cmV2LnhtbFBLBQYAAAAABAAEAPUAAACGAwAAAAA=&#10;" path="m,l19706,19459e" filled="f" strokeweight=".15pt">
                <v:path arrowok="t" o:connecttype="custom" o:connectlocs="0,0;56,32" o:connectangles="0,0"/>
              </v:shape>
              <v:shape id="Freeform 2373" o:spid="_x0000_s1133" style="position:absolute;left:2826;top:11026;width:59;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l8QA&#10;AADcAAAADwAAAGRycy9kb3ducmV2LnhtbESPQWvCQBSE70L/w/IEb7qJB1tTV7GCkJvUCtLbI/tM&#10;lmTfxuwao7++Wyj0OMzMN8xqM9hG9NR541hBOktAEBdOGy4VnL720zcQPiBrbByTggd52KxfRivM&#10;tLvzJ/XHUIoIYZ+hgiqENpPSFxVZ9DPXEkfv4jqLIcqulLrDe4TbRs6TZCEtGo4LFba0q6iojzer&#10;YHG4mvyZ9+lH3vL1+2zq8yXUSk3Gw/YdRKAh/If/2rlW8Lp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5fEAAAA3AAAAA8AAAAAAAAAAAAAAAAAmAIAAGRycy9k&#10;b3ducmV2LnhtbFBLBQYAAAAABAAEAPUAAACJAwAAAAA=&#10;" path="m,l19714,19375e" filled="f" strokeweight=".15pt">
                <v:path arrowok="t" o:connecttype="custom" o:connectlocs="0,0;58,27" o:connectangles="0,0"/>
              </v:shape>
              <v:shape id="Freeform 2374" o:spid="_x0000_s1134" style="position:absolute;left:2884;top:11053;width:59;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t4MQA&#10;AADcAAAADwAAAGRycy9kb3ducmV2LnhtbESPQWvCQBSE7wX/w/IEb3WjB1ujq6gg5Ca1gnh7ZJ/J&#10;kuzbmF1j9Nd3C4Ueh5n5hlmue1uLjlpvHCuYjBMQxLnThgsFp+/9+ycIH5A11o5JwZM8rFeDtyWm&#10;2j34i7pjKESEsE9RQRlCk0rp85Is+rFriKN3da3FEGVbSN3iI8JtLadJMpMWDceFEhvalZRXx7tV&#10;MDvcTPbKusk2a/h2OZvqfA2VUqNhv1mACNSH//BfO9MKPuZ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LeDEAAAA3AAAAA8AAAAAAAAAAAAAAAAAmAIAAGRycy9k&#10;b3ducmV2LnhtbFBLBQYAAAAABAAEAPUAAACJAwAAAAA=&#10;" path="m,l19714,19286e" filled="f" strokeweight=".15pt">
                <v:path arrowok="t" o:connecttype="custom" o:connectlocs="0,0;58,25" o:connectangles="0,0"/>
              </v:shape>
              <v:shape id="Freeform 2375" o:spid="_x0000_s1135" style="position:absolute;left:2942;top:11078;width:58;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Ie8UA&#10;AADcAAAADwAAAGRycy9kb3ducmV2LnhtbESPT2vCQBTE74V+h+UJ3upGBWujq1RByK34B6S3R/aZ&#10;LMm+jdk1xn56t1DocZiZ3zDLdW9r0VHrjWMF41ECgjh32nCh4HTcvc1B+ICssXZMCh7kYb16fVli&#10;qt2d99QdQiEihH2KCsoQmlRKn5dk0Y9cQxy9i2sthijbQuoW7xFuazlJkpm0aDgulNjQtqS8Otys&#10;gtnX1WQ/WTfeZA1fv8+mOl9CpdRw0H8uQATqw3/4r51pBe8f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Yh7xQAAANwAAAAPAAAAAAAAAAAAAAAAAJgCAABkcnMv&#10;ZG93bnJldi54bWxQSwUGAAAAAAQABAD1AAAAigMAAAAA&#10;" path="m,l19714,19231e" filled="f" strokeweight=".15pt">
                <v:path arrowok="t" o:connecttype="custom" o:connectlocs="0,0;57,22" o:connectangles="0,0"/>
              </v:shape>
              <v:shape id="Freeform 2376" o:spid="_x0000_s1136" style="position:absolute;left:3002;top:11100;width:62;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QD8UA&#10;AADcAAAADwAAAGRycy9kb3ducmV2LnhtbESPT2vCQBTE74V+h+UJ3upGEWujq1RByK34B6S3R/aZ&#10;LMm+jdk1xn56t1DocZiZ3zDLdW9r0VHrjWMF41ECgjh32nCh4HTcvc1B+ICssXZMCh7kYb16fVli&#10;qt2d99QdQiEihH2KCsoQmlRKn5dk0Y9cQxy9i2sthijbQuoW7xFuazlJkpm0aDgulNjQtqS8Otys&#10;gtnX1WQ/WTfeZA1fv8+mOl9CpdRw0H8uQATqw3/4r51pBe8f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BAPxQAAANwAAAAPAAAAAAAAAAAAAAAAAJgCAABkcnMv&#10;ZG93bnJldi54bWxQSwUGAAAAAAQABAD1AAAAigMAAAAA&#10;" path="m,l19726,19048e" filled="f" strokeweight=".15pt">
                <v:path arrowok="t" o:connecttype="custom" o:connectlocs="0,0;61,18" o:connectangles="0,0"/>
              </v:shape>
              <v:shape id="Freeform 2377" o:spid="_x0000_s1137" style="position:absolute;left:3063;top:11118;width:60;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1lMUA&#10;AADcAAAADwAAAGRycy9kb3ducmV2LnhtbESPT2vCQBTE74V+h+UJ3upGQWujq1RByK34B6S3R/aZ&#10;LMm+jdk1xn56t1DocZiZ3zDLdW9r0VHrjWMF41ECgjh32nCh4HTcvc1B+ICssXZMCh7kYb16fVli&#10;qt2d99QdQiEihH2KCsoQmlRKn5dk0Y9cQxy9i2sthijbQuoW7xFuazlJkpm0aDgulNjQtqS8Otys&#10;gtnX1WQ/WTfeZA1fv8+mOl9CpdRw0H8uQATqw3/4r51pBe8f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LWUxQAAANwAAAAPAAAAAAAAAAAAAAAAAJgCAABkcnMv&#10;ZG93bnJldi54bWxQSwUGAAAAAAQABAD1AAAAigMAAAAA&#10;" path="m,l19722,18667e" filled="f" strokeweight=".15pt">
                <v:path arrowok="t" o:connecttype="custom" o:connectlocs="0,0;59,12" o:connectangles="0,0"/>
              </v:shape>
              <v:shape id="Freeform 2378" o:spid="_x0000_s1138" style="position:absolute;left:3123;top:11130;width:63;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r48QA&#10;AADcAAAADwAAAGRycy9kb3ducmV2LnhtbESPQWvCQBSE7wX/w/IEb3VjD7GNrqIFIbdSWxBvj+wz&#10;WZJ9G7NrjP31XUHwOMzMN8xyPdhG9NR541jBbJqAIC6cNlwq+P3Zvb6D8AFZY+OYFNzIw3o1elli&#10;pt2Vv6nfh1JECPsMFVQhtJmUvqjIop+6ljh6J9dZDFF2pdQdXiPcNvItSVJp0XBcqLClz4qKen+x&#10;CtKvs8n/8n62zVs+Hw+mPpxCrdRkPGwWIAIN4Rl+tHOtYP6R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WK+PEAAAA3AAAAA8AAAAAAAAAAAAAAAAAmAIAAGRycy9k&#10;b3ducmV2LnhtbFBLBQYAAAAABAAEAPUAAACJAwAAAAA=&#10;" path="m,l19737,18333e" filled="f" strokeweight=".15pt">
                <v:path arrowok="t" o:connecttype="custom" o:connectlocs="0,0;62,10" o:connectangles="0,0"/>
              </v:shape>
              <v:shape id="Freeform 2379" o:spid="_x0000_s1139" style="position:absolute;left:3186;top:11140;width:61;height: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OeMQA&#10;AADcAAAADwAAAGRycy9kb3ducmV2LnhtbESPQWvCQBSE7wX/w/IEb3VjD1qjq6gg5Fa0gnh7ZJ/J&#10;kuzbmN3GtL++Kwgeh5n5hlmue1uLjlpvHCuYjBMQxLnThgsFp+/9+ycIH5A11o5JwS95WK8Gb0tM&#10;tbvzgbpjKESEsE9RQRlCk0rp85Is+rFriKN3da3FEGVbSN3iPcJtLT+SZCotGo4LJTa0Kymvjj9W&#10;wfTrZrK/rJtss4Zvl7OpztdQKTUa9psFiEB9eIWf7UwrmM1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jnjEAAAA3AAAAA8AAAAAAAAAAAAAAAAAmAIAAGRycy9k&#10;b3ducmV2LnhtbFBLBQYAAAAABAAEAPUAAACJAwAAAAA=&#10;" path="m,l19726,16667e" filled="f" strokeweight=".15pt">
                <v:path arrowok="t" o:connecttype="custom" o:connectlocs="0,0;60,4" o:connectangles="0,0"/>
              </v:shape>
              <v:shape id="Freeform 2380" o:spid="_x0000_s1140" style="position:absolute;left:3248;top:11145;width:63;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aCsEA&#10;AADcAAAADwAAAGRycy9kb3ducmV2LnhtbERPTYvCMBC9C/6HMMLeNNWD7lajuAsLvYmuIHsbmrEN&#10;bSa1ibX6681B8Ph436tNb2vRUeuNYwXTSQKCOHfacKHg+Pc7/gThA7LG2jEpuJOHzXo4WGGq3Y33&#10;1B1CIWII+xQVlCE0qZQ+L8min7iGOHJn11oMEbaF1C3eYrit5SxJ5tKi4dhQYkM/JeXV4WoVzHcX&#10;kz2ybvqdNXz5P5nqdA6VUh+jfrsEEagPb/HLnWkFi6+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GgrBAAAA3AAAAA8AAAAAAAAAAAAAAAAAmAIAAGRycy9kb3du&#10;cmV2LnhtbFBLBQYAAAAABAAEAPUAAACGAwAAAAA=&#10;" path="m,l19733,15000e" filled="f" strokeweight=".15pt">
                <v:path arrowok="t" o:connecttype="custom" o:connectlocs="0,0;62,2" o:connectangles="0,0"/>
              </v:shape>
              <v:shape id="Freeform 2381" o:spid="_x0000_s1141" style="position:absolute;left:3079;top:11430;width:1865;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kcUA&#10;AADcAAAADwAAAGRycy9kb3ducmV2LnhtbESPT4vCMBTE74LfITxhb5q6B/9Uo+jCQm+yKoi3R/Ns&#10;Q5uX2mRr10+/ERb2OMzMb5j1tre16Kj1xrGC6SQBQZw7bbhQcD59jhcgfEDWWDsmBT/kYbsZDtaY&#10;avfgL+qOoRARwj5FBWUITSqlz0uy6CeuIY7ezbUWQ5RtIXWLjwi3tXxPkpm0aDgulNjQR0l5dfy2&#10;CmaHu8meWTfdZw3frxdTXW6hUupt1O9WIAL14T/81860gvlyCa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b+RxQAAANwAAAAPAAAAAAAAAAAAAAAAAJgCAABkcnMv&#10;ZG93bnJldi54bWxQSwUGAAAAAAQABAD1AAAAigMAAAAA&#10;" path="m,l19991,e" filled="f" strokeweight=".15pt">
                <v:path arrowok="t" o:connecttype="custom" o:connectlocs="0,0;1864,0" o:connectangles="0,0"/>
              </v:shape>
              <v:shape id="Freeform 2382" o:spid="_x0000_s1142" style="position:absolute;left:3037;top:11430;width:43;height: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X3cEA&#10;AADcAAAADwAAAGRycy9kb3ducmV2LnhtbERPz2vCMBS+D/wfwhO8zdQdSumMooLQ27ATym6P5tmG&#10;Ni+1yWq3v345DDx+fL+3+9n2YqLRG8cKNusEBHHttOFGwfXz/JqB8AFZY++YFPyQh/1u8bLFXLsH&#10;X2gqQyNiCPscFbQhDLmUvm7Jol+7gThyNzdaDBGOjdQjPmK47eVbkqTSouHY0OJAp5bqrvy2CtKP&#10;uyl+i2lzLAa+f1Wmq26hU2q1nA/vIALN4Sn+dxdaQZbE+fF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F93BAAAA3AAAAA8AAAAAAAAAAAAAAAAAmAIAAGRycy9kb3du&#10;cmV2LnhtbFBLBQYAAAAABAAEAPUAAACGAwAAAAA=&#10;" path="m19608,l,15000e" filled="f" strokeweight=".15pt">
                <v:path arrowok="t" o:connecttype="custom" o:connectlocs="42,0;0,3" o:connectangles="0,0"/>
              </v:shape>
              <v:shape id="Freeform 2383" o:spid="_x0000_s1143" style="position:absolute;left:2993;top:11433;width:44;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yRsMA&#10;AADcAAAADwAAAGRycy9kb3ducmV2LnhtbESPQYvCMBSE74L/ITxhb5p2DyLVKCoIvS3qgnh7NM82&#10;tHmpTax1f/1mQdjjMDPfMKvNYBvRU+eNYwXpLAFBXDhtuFTwfT5MFyB8QNbYOCYFL/KwWY9HK8y0&#10;e/KR+lMoRYSwz1BBFUKbSemLiiz6mWuJo3dzncUQZVdK3eEzwm0jP5NkLi0ajgsVtrSvqKhPD6tg&#10;/nU3+U/ep7u85fv1YurLLdRKfUyG7RJEoCH8h9/tXCtYJC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GyRsMAAADcAAAADwAAAAAAAAAAAAAAAACYAgAAZHJzL2Rv&#10;d25yZXYueG1sUEsFBgAAAAAEAAQA9QAAAIgDAAAAAA==&#10;" path="m19623,l,17778e" filled="f" strokeweight=".15pt">
                <v:path arrowok="t" o:connecttype="custom" o:connectlocs="43,0;0,7" o:connectangles="0,0"/>
              </v:shape>
              <v:shape id="Freeform 2384" o:spid="_x0000_s1144" style="position:absolute;left:2953;top:11440;width:41;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McQA&#10;AADcAAAADwAAAGRycy9kb3ducmV2LnhtbESPwWrDMBBE74H+g9hCb7EcH0JwrIS2UPCtNCmE3BZr&#10;bQtbK8dSbbdfXxUCPQ4z84YpjovtxUSjN44VbJIUBHHltOFGwef5bb0D4QOyxt4xKfgmD8fDw6rA&#10;XLuZP2g6hUZECPscFbQhDLmUvmrJok/cQBy92o0WQ5RjI/WIc4TbXmZpupUWDceFFgd6banqTl9W&#10;wfb9Zsqfctq8lAPfrhfTXerQKfX0uDzvQQRawn/43i61gl2awd+Ze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DHEAAAA3AAAAA8AAAAAAAAAAAAAAAAAmAIAAGRycy9k&#10;b3ducmV2LnhtbFBLBQYAAAAABAAEAPUAAACJAwAAAAA=&#10;" path="m19583,l,18667e" filled="f" strokeweight=".15pt">
                <v:path arrowok="t" o:connecttype="custom" o:connectlocs="40,0;0,13" o:connectangles="0,0"/>
              </v:shape>
              <v:shape id="Freeform 2385" o:spid="_x0000_s1145" style="position:absolute;left:2914;top:11453;width:41;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qsUA&#10;AADcAAAADwAAAGRycy9kb3ducmV2LnhtbESPwWrDMBBE74H+g9hCb4nsFoxxooS2UPCtNA2E3BZr&#10;YwtbK9tSHbdfHwUKOQ4z84bZ7GbbiYlGbxwrSFcJCOLKacO1gsP3xzIH4QOyxs4xKfglD7vtw2KD&#10;hXYX/qJpH2oRIewLVNCE0BdS+qohi37leuLond1oMUQ51lKPeIlw28nnJMmkRcNxocGe3huq2v2P&#10;VZB9Dqb8K6f0rex5OB1NezyHVqmnx/l1DSLQHO7h/3apFeTJC9zO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4mqxQAAANwAAAAPAAAAAAAAAAAAAAAAAJgCAABkcnMv&#10;ZG93bnJldi54bWxQSwUGAAAAAAQABAD1AAAAigMAAAAA&#10;" path="m19583,l,19048e" filled="f" strokeweight=".15pt">
                <v:path arrowok="t" o:connecttype="custom" o:connectlocs="40,0;0,17" o:connectangles="0,0"/>
              </v:shape>
              <v:shape id="Freeform 2386" o:spid="_x0000_s1146" style="position:absolute;left:2876;top:11470;width:39;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3sUA&#10;AADcAAAADwAAAGRycy9kb3ducmV2LnhtbESPwWrDMBBE74H+g9hCb4nsUoxxooS2UPCtNA2E3BZr&#10;YwtbK9tSHbdfHwUKOQ4z84bZ7GbbiYlGbxwrSFcJCOLKacO1gsP3xzIH4QOyxs4xKfglD7vtw2KD&#10;hXYX/qJpH2oRIewLVNCE0BdS+qohi37leuLond1oMUQ51lKPeIlw28nnJMmkRcNxocGe3huq2v2P&#10;VZB9Dqb8K6f0rex5OB1NezyHVqmnx/l1DSLQHO7h/3apFeTJC9zO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hHexQAAANwAAAAPAAAAAAAAAAAAAAAAAJgCAABkcnMv&#10;ZG93bnJldi54bWxQSwUGAAAAAAQABAD1AAAAigMAAAAA&#10;" path="m19565,l,19231e" filled="f" strokeweight=".15pt">
                <v:path arrowok="t" o:connecttype="custom" o:connectlocs="38,0;0,23" o:connectangles="0,0"/>
              </v:shape>
              <v:shape id="Freeform 2387" o:spid="_x0000_s1147" style="position:absolute;left:2842;top:11493;width:35;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0RcUA&#10;AADcAAAADwAAAGRycy9kb3ducmV2LnhtbESPwWrDMBBE74H+g9hCb4nsQo1xooS2UPCtNA2E3BZr&#10;YwtbK9tSHbdfHwUKOQ4z84bZ7GbbiYlGbxwrSFcJCOLKacO1gsP3xzIH4QOyxs4xKfglD7vtw2KD&#10;hXYX/qJpH2oRIewLVNCE0BdS+qohi37leuLond1oMUQ51lKPeIlw28nnJMmkRcNxocGe3huq2v2P&#10;VZB9Dqb8K6f0rex5OB1NezyHVqmnx/l1DSLQHO7h/3apFeTJC9zO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rRFxQAAANwAAAAPAAAAAAAAAAAAAAAAAJgCAABkcnMv&#10;ZG93bnJldi54bWxQSwUGAAAAAAQABAD1AAAAigMAAAAA&#10;" path="m19524,l,19286e" filled="f" strokeweight=".15pt">
                <v:path arrowok="t" o:connecttype="custom" o:connectlocs="34,0;0,24" o:connectangles="0,0"/>
              </v:shape>
              <v:shape id="Freeform 2388" o:spid="_x0000_s1148" style="position:absolute;left:2563;top:11562;width:29;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qMsMA&#10;AADcAAAADwAAAGRycy9kb3ducmV2LnhtbESPQYvCMBSE7wv+h/CEva2pHopUo6gg9Ca6C+Lt0Tzb&#10;0OalNrHW/fVGWNjjMDPfMMv1YBvRU+eNYwXTSQKCuHDacKng53v/NQfhA7LGxjEpeJKH9Wr0scRM&#10;uwcfqT+FUkQI+wwVVCG0mZS+qMiin7iWOHpX11kMUXal1B0+Itw2cpYkqbRoOC5U2NKuoqI+3a2C&#10;9HAz+W/eT7d5y7fL2dTna6iV+hwPmwWIQEP4D/+1c61gnqT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gqMsMAAADcAAAADwAAAAAAAAAAAAAAAACYAgAAZHJzL2Rv&#10;d25yZXYueG1sUEsFBgAAAAAEAAQA9QAAAIgDAAAAAA==&#10;" path="m,l19412,18889e" filled="f" strokeweight=".15pt">
                <v:path arrowok="t" o:connecttype="custom" o:connectlocs="0,0;28,15" o:connectangles="0,0"/>
              </v:shape>
              <v:shape id="Freeform 2389" o:spid="_x0000_s1149" style="position:absolute;left:2591;top:11577;width:31;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PqcUA&#10;AADcAAAADwAAAGRycy9kb3ducmV2LnhtbESPwWrDMBBE74X+g9hCb43sHFLjRAltoeBbiVMIuS3W&#10;xha2VralOG6/PioEehxm5g2z2c22ExON3jhWkC4SEMSV04ZrBd+Hz5cMhA/IGjvHpOCHPOy2jw8b&#10;zLW78p6mMtQiQtjnqKAJoc+l9FVDFv3C9cTRO7vRYohyrKUe8RrhtpPLJFlJi4bjQoM9fTRUteXF&#10;Klh9Dab4Lab0veh5OB1NezyHVqnnp/ltDSLQHP7D93ahFWTJK/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I+pxQAAANwAAAAPAAAAAAAAAAAAAAAAAJgCAABkcnMv&#10;ZG93bnJldi54bWxQSwUGAAAAAAQABAD1AAAAigMAAAAA&#10;" path="m,l19459,18667e" filled="f" strokeweight=".15pt">
                <v:path arrowok="t" o:connecttype="custom" o:connectlocs="0,0;30,12" o:connectangles="0,0"/>
              </v:shape>
              <v:shape id="Freeform 2390" o:spid="_x0000_s1150" style="position:absolute;left:2621;top:11589;width:31;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b28EA&#10;AADcAAAADwAAAGRycy9kb3ducmV2LnhtbERPz2vCMBS+D/wfwhO8zdQdSumMooLQ27ATym6P5tmG&#10;Ni+1yWq3v345DDx+fL+3+9n2YqLRG8cKNusEBHHttOFGwfXz/JqB8AFZY++YFPyQh/1u8bLFXLsH&#10;X2gqQyNiCPscFbQhDLmUvm7Jol+7gThyNzdaDBGOjdQjPmK47eVbkqTSouHY0OJAp5bqrvy2CtKP&#10;uyl+i2lzLAa+f1Wmq26hU2q1nA/vIALN4Sn+dxdaQZbEtfF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7G9vBAAAA3AAAAA8AAAAAAAAAAAAAAAAAmAIAAGRycy9kb3du&#10;cmV2LnhtbFBLBQYAAAAABAAEAPUAAACGAwAAAAA=&#10;" path="m,l19459,17778e" filled="f" strokeweight=".15pt">
                <v:path arrowok="t" o:connecttype="custom" o:connectlocs="0,0;30,7" o:connectangles="0,0"/>
              </v:shape>
              <v:shape id="Freeform 2391" o:spid="_x0000_s1151" style="position:absolute;left:2651;top:11596;width:31;height: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QMUA&#10;AADcAAAADwAAAGRycy9kb3ducmV2LnhtbESPwWrDMBBE74X8g9hAbo3sHoLrRgltoeBbiFsIvS3W&#10;xha2VralOm6/PgoEehxm5g2z3c+2ExON3jhWkK4TEMSV04ZrBV+fH48ZCB+QNXaOScEvedjvFg9b&#10;zLW78JGmMtQiQtjnqKAJoc+l9FVDFv3a9cTRO7vRYohyrKUe8RLhtpNPSbKRFg3HhQZ7em+oassf&#10;q2BzGEzxV0zpW9Hz8H0y7ekcWqVWy/n1BUSgOfyH7+1CK8iSZ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75AxQAAANwAAAAPAAAAAAAAAAAAAAAAAJgCAABkcnMv&#10;ZG93bnJldi54bWxQSwUGAAAAAAQABAD1AAAAigMAAAAA&#10;" path="m,l19459,15000e" filled="f" strokeweight=".15pt">
                <v:path arrowok="t" o:connecttype="custom" o:connectlocs="0,0;30,3" o:connectangles="0,0"/>
              </v:shape>
              <v:shape id="Freeform 2392" o:spid="_x0000_s1152" style="position:absolute;left:2682;top:11596;width:31;height: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AMEA&#10;AADcAAAADwAAAGRycy9kb3ducmV2LnhtbERPy4rCMBTdD8w/hCu4m6Z1IVKNMiMMdCc+QNxdmmsb&#10;2tzUJtY6Xz9ZCC4P573ajLYVA/XeOFaQJSkI4tJpw5WC0/H3awHCB2SNrWNS8CQPm/Xnxwpz7R68&#10;p+EQKhFD2OeooA6hy6X0ZU0WfeI64shdXW8xRNhXUvf4iOG2lbM0nUuLhmNDjR1tayqbw90qmO9u&#10;pvgrhuyn6Ph2OZvmfA2NUtPJ+L0EEWgMb/HLXWgFiyz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UgQDBAAAA3AAAAA8AAAAAAAAAAAAAAAAAmAIAAGRycy9kb3du&#10;cmV2LnhtbFBLBQYAAAAABAAEAPUAAACGAwAAAAA=&#10;" path="m,15000l19459,e" filled="f" strokeweight=".15pt">
                <v:path arrowok="t" o:connecttype="custom" o:connectlocs="0,3;30,0" o:connectangles="0,0"/>
              </v:shape>
              <v:shape id="Freeform 2393" o:spid="_x0000_s1153" style="position:absolute;left:2712;top:11589;width:31;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km8MA&#10;AADcAAAADwAAAGRycy9kb3ducmV2LnhtbESPQYvCMBSE74L/ITxhb5p2DyLVKCoIvS3qgnh7NM82&#10;tHmpTax1f/1mQdjjMDPfMKvNYBvRU+eNYwXpLAFBXDhtuFTwfT5MFyB8QNbYOCYFL/KwWY9HK8y0&#10;e/KR+lMoRYSwz1BBFUKbSemLiiz6mWuJo3dzncUQZVdK3eEzwm0jP5NkLi0ajgsVtrSvqKhPD6tg&#10;/nU3+U/ep7u85fv1YurLLdRKfUyG7RJEoCH8h9/tXCtYpC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gkm8MAAADcAAAADwAAAAAAAAAAAAAAAACYAgAAZHJzL2Rv&#10;d25yZXYueG1sUEsFBgAAAAAEAAQA9QAAAIgDAAAAAA==&#10;" path="m,17778l19459,e" filled="f" strokeweight=".15pt">
                <v:path arrowok="t" o:connecttype="custom" o:connectlocs="0,7;30,0" o:connectangles="0,0"/>
              </v:shape>
              <v:shape id="Freeform 2394" o:spid="_x0000_s1154" style="position:absolute;left:2740;top:11577;width:31;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67MQA&#10;AADcAAAADwAAAGRycy9kb3ducmV2LnhtbESPT4vCMBTE7wt+h/CEva1pPYh0jaKC0Jv4B2Rvj+bZ&#10;hjYvtYm17qffLAgeh5n5DbNYDbYRPXXeOFaQThIQxIXThksF59Puaw7CB2SNjWNS8CQPq+XoY4GZ&#10;dg8+UH8MpYgQ9hkqqEJoMyl9UZFFP3EtcfSurrMYouxKqTt8RLht5DRJZtKi4bhQYUvbior6eLcK&#10;ZvubyX/zPt3kLd9+Lqa+XEOt1Od4WH+DCDSEd/jVzrWCeTqF/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uuzEAAAA3AAAAA8AAAAAAAAAAAAAAAAAmAIAAGRycy9k&#10;b3ducmV2LnhtbFBLBQYAAAAABAAEAPUAAACJAwAAAAA=&#10;" path="m,18667l19459,e" filled="f" strokeweight=".15pt">
                <v:path arrowok="t" o:connecttype="custom" o:connectlocs="0,12;30,0" o:connectangles="0,0"/>
              </v:shape>
              <v:shape id="Freeform 2395" o:spid="_x0000_s1155" style="position:absolute;left:2770;top:11562;width:27;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fd8QA&#10;AADcAAAADwAAAGRycy9kb3ducmV2LnhtbESPQWvCQBSE7wX/w/KE3uomFkRSV1FByK1UC6G3R/aZ&#10;LMm+jdk1pv31riD0OMzMN8xqM9pWDNR741hBOktAEJdOG64UfJ8Ob0sQPiBrbB2Tgl/ysFlPXlaY&#10;aXfjLxqOoRIRwj5DBXUIXSalL2uy6GeuI47e2fUWQ5R9JXWPtwi3rZwnyUJaNBwXauxoX1PZHK9W&#10;weLzYvK/fEh3eceXn8I0xTk0Sr1Ox+0HiEBj+A8/27lWsEzf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H3fEAAAA3AAAAA8AAAAAAAAAAAAAAAAAmAIAAGRycy9k&#10;b3ducmV2LnhtbFBLBQYAAAAABAAEAPUAAACJAwAAAAA=&#10;" path="m,18889l19375,e" filled="f" strokeweight=".15pt">
                <v:path arrowok="t" o:connecttype="custom" o:connectlocs="0,15;26,0" o:connectangles="0,0"/>
              </v:shape>
              <v:shape id="Freeform 2396" o:spid="_x0000_s1156" style="position:absolute;left:2796;top:11542;width:23;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A8QA&#10;AADcAAAADwAAAGRycy9kb3ducmV2LnhtbESPQWvCQBSE7wX/w/KE3uomUkRSV1FByK1UC6G3R/aZ&#10;LMm+jdk1pv31riD0OMzMN8xqM9pWDNR741hBOktAEJdOG64UfJ8Ob0sQPiBrbB2Tgl/ysFlPXlaY&#10;aXfjLxqOoRIRwj5DBXUIXSalL2uy6GeuI47e2fUWQ5R9JXWPtwi3rZwnyUJaNBwXauxoX1PZHK9W&#10;weLzYvK/fEh3eceXn8I0xTk0Sr1Ox+0HiEBj+A8/27lWsEzf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hwPEAAAA3AAAAA8AAAAAAAAAAAAAAAAAmAIAAGRycy9k&#10;b3ducmV2LnhtbFBLBQYAAAAABAAEAPUAAACJAwAAAAA=&#10;" path="m,19130l19286,e" filled="f" strokeweight=".15pt">
                <v:path arrowok="t" o:connecttype="custom" o:connectlocs="0,19;22,0" o:connectangles="0,0"/>
              </v:shape>
              <v:shape id="Freeform 2397" o:spid="_x0000_s1157" style="position:absolute;left:2818;top:11520;width:25;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imMQA&#10;AADcAAAADwAAAGRycy9kb3ducmV2LnhtbESPQWvCQBSE7wX/w/KE3uomQkVSV1FByK1UC6G3R/aZ&#10;LMm+jdk1pv31riD0OMzMN8xqM9pWDNR741hBOktAEJdOG64UfJ8Ob0sQPiBrbB2Tgl/ysFlPXlaY&#10;aXfjLxqOoRIRwj5DBXUIXSalL2uy6GeuI47e2fUWQ5R9JXWPtwi3rZwnyUJaNBwXauxoX1PZHK9W&#10;weLzYvK/fEh3eceXn8I0xTk0Sr1Ox+0HiEBj+A8/27lWsEzf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IpjEAAAA3AAAAA8AAAAAAAAAAAAAAAAAmAIAAGRycy9k&#10;b3ducmV2LnhtbFBLBQYAAAAABAAEAPUAAACJAwAAAAA=&#10;" path="m,19231l19310,e" filled="f" strokeweight=".15pt">
                <v:path arrowok="t" o:connecttype="custom" o:connectlocs="0,22;24,0" o:connectangles="0,0"/>
              </v:shape>
              <v:shape id="Freeform 2398" o:spid="_x0000_s1158" style="position:absolute;left:2842;top:11493;width:19;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878QA&#10;AADcAAAADwAAAGRycy9kb3ducmV2LnhtbESPT4vCMBTE7wv7HcJb8Lam9VCka5TdhYXexD8g3h7N&#10;sw1tXmqTrdVPbwTB4zAzv2EWq9G2YqDeG8cK0mkCgrh02nClYL/7+5yD8AFZY+uYFFzJw2r5/rbA&#10;XLsLb2jYhkpECPscFdQhdLmUvqzJop+6jjh6J9dbDFH2ldQ9XiLctnKWJJm0aDgu1NjRb01ls/23&#10;CrL12RS3Ykh/io7Px4NpDqfQKDX5GL+/QAQawyv8bBdawTzN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vO/EAAAA3AAAAA8AAAAAAAAAAAAAAAAAmAIAAGRycy9k&#10;b3ducmV2LnhtbFBLBQYAAAAABAAEAPUAAACJAwAAAAA=&#10;" path="m,19355l19130,e" filled="f" strokeweight=".15pt">
                <v:path arrowok="t" o:connecttype="custom" o:connectlocs="0,26;18,0" o:connectangles="0,0"/>
              </v:shape>
              <v:shape id="Freeform 2399" o:spid="_x0000_s1159" style="position:absolute;left:2860;top:11460;width:17;height:3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ZdMQA&#10;AADcAAAADwAAAGRycy9kb3ducmV2LnhtbESPQWvCQBSE7wX/w/IEb3UTDyqpq6gg5CbVgvT2yD6T&#10;Jdm3MbvGtL++Kwg9DjPzDbPaDLYRPXXeOFaQThMQxIXThksFX+fD+xKED8gaG8ek4Ic8bNajtxVm&#10;2j34k/pTKEWEsM9QQRVCm0npi4os+qlriaN3dZ3FEGVXSt3hI8JtI2dJMpcWDceFClvaV1TUp7tV&#10;MD/eTP6b9+kub/n2fTH15RpqpSbjYfsBItAQ/sOvdq4VLNMF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GXTEAAAA3AAAAA8AAAAAAAAAAAAAAAAAmAIAAGRycy9k&#10;b3ducmV2LnhtbFBLBQYAAAAABAAEAPUAAACJAwAAAAA=&#10;" path="m,19474l19000,e" filled="f" strokeweight=".15pt">
                <v:path arrowok="t" o:connecttype="custom" o:connectlocs="0,33;16,0" o:connectangles="0,0"/>
              </v:shape>
              <v:shape id="Freeform 2400" o:spid="_x0000_s1160" style="position:absolute;left:2876;top:11428;width:16;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BsEA&#10;AADcAAAADwAAAGRycy9kb3ducmV2LnhtbERPy4rCMBTdD8w/hCu4m6Z1IVKNMiMMdCc+QNxdmmsb&#10;2tzUJtY6Xz9ZCC4P573ajLYVA/XeOFaQJSkI4tJpw5WC0/H3awHCB2SNrWNS8CQPm/Xnxwpz7R68&#10;p+EQKhFD2OeooA6hy6X0ZU0WfeI64shdXW8xRNhXUvf4iOG2lbM0nUuLhmNDjR1tayqbw90qmO9u&#10;pvgrhuyn6Ph2OZvmfA2NUtPJ+L0EEWgMb/HLXWgFiyy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ijQbBAAAA3AAAAA8AAAAAAAAAAAAAAAAAmAIAAGRycy9kb3du&#10;cmV2LnhtbFBLBQYAAAAABAAEAPUAAACGAwAAAAA=&#10;" path="m,19459l18889,e" filled="f" strokeweight=".15pt">
                <v:path arrowok="t" o:connecttype="custom" o:connectlocs="0,32;15,0" o:connectangles="0,0"/>
              </v:shape>
              <v:shape id="Freeform 2401" o:spid="_x0000_s1161" style="position:absolute;left:2891;top:11393;width:10;height:3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oncQA&#10;AADcAAAADwAAAGRycy9kb3ducmV2LnhtbESPQWvCQBSE7wX/w/IEb3UTD2JTV1FByE2qBentkX0m&#10;S7JvY3aNaX99VxA8DjPzDbNcD7YRPXXeOFaQThMQxIXThksF36f9+wKED8gaG8ek4Jc8rFejtyVm&#10;2t35i/pjKEWEsM9QQRVCm0npi4os+qlriaN3cZ3FEGVXSt3hPcJtI2dJMpcWDceFClvaVVTUx5tV&#10;MD9cTf6X9+k2b/n6czb1+RJqpSbjYfMJItAQXuFnO9cKFukH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KJ3EAAAA3AAAAA8AAAAAAAAAAAAAAAAAmAIAAGRycy9k&#10;b3ducmV2LnhtbFBLBQYAAAAABAAEAPUAAACJAwAAAAA=&#10;" path="m,19500l18333,e" filled="f" strokeweight=".15pt">
                <v:path arrowok="t" o:connecttype="custom" o:connectlocs="0,34;9,0" o:connectangles="0,0"/>
              </v:shape>
              <v:shape id="Freeform 2402" o:spid="_x0000_s1162" style="position:absolute;left:2900;top:11356;width:8;height: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vcEA&#10;AADcAAAADwAAAGRycy9kb3ducmV2LnhtbERPz2vCMBS+D/Y/hDfwtqZ6kFIbxQ2E3obdQLw9mmcb&#10;2rzUJtbOv94cBjt+fL+L3Wx7MdHojWMFyyQFQVw7bbhR8PN9eM9A+ICssXdMCn7Jw277+lJgrt2d&#10;jzRVoRExhH2OCtoQhlxKX7dk0SduII7cxY0WQ4RjI/WI9xhue7lK07W0aDg2tDjQZ0t1V92sgvXX&#10;1ZSPclp+lANfzyfTnS6hU2rxNu83IALN4V/85y61gmwV58cz8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4S73BAAAA3AAAAA8AAAAAAAAAAAAAAAAAmAIAAGRycy9kb3du&#10;cmV2LnhtbFBLBQYAAAAABAAEAPUAAACGAwAAAAA=&#10;" path="m,19524l17778,e" filled="f" strokeweight=".15pt">
                <v:path arrowok="t" o:connecttype="custom" o:connectlocs="0,37;7,0" o:connectangles="0,0"/>
              </v:shape>
              <v:shape id="Freeform 2403" o:spid="_x0000_s1163" style="position:absolute;left:2905;top:11316;width:5;height: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uJsQA&#10;AADcAAAADwAAAGRycy9kb3ducmV2LnhtbESPT4vCMBTE7wt+h/CEva1pPYh0jaKC0Jv4B2Rvj+bZ&#10;hjYvtYm17qffLAgeh5n5DbNYDbYRPXXeOFaQThIQxIXThksF59Puaw7CB2SNjWNS8CQPq+XoY4GZ&#10;dg8+UH8MpYgQ9hkqqEJoMyl9UZFFP3EtcfSurrMYouxKqTt8RLht5DRJZtKi4bhQYUvbior6eLcK&#10;ZvubyX/zPt3kLd9+Lqa+XEOt1Od4WH+DCDSEd/jVzrWC+TSF/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07ibEAAAA3AAAAA8AAAAAAAAAAAAAAAAAmAIAAGRycy9k&#10;b3ducmV2LnhtbFBLBQYAAAAABAAEAPUAAACJAwAAAAA=&#10;" path="m,19565l16667,e" filled="f" strokeweight=".15pt">
                <v:path arrowok="t" o:connecttype="custom" o:connectlocs="0,40;4,0" o:connectangles="0,0"/>
              </v:shape>
              <v:shape id="Freeform 2404" o:spid="_x0000_s1164" style="position:absolute;left:2909;top:11279;width:1;height: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UcQA&#10;AADcAAAADwAAAGRycy9kb3ducmV2LnhtbESPT4vCMBTE7wt+h/CEva2pPYh0jaKC0Jv4B2Rvj+bZ&#10;hjYvtYm17qffLAgeh5n5DbNYDbYRPXXeOFYwnSQgiAunDZcKzqfd1xyED8gaG8ek4EkeVsvRxwIz&#10;7R58oP4YShEh7DNUUIXQZlL6oiKLfuJa4uhdXWcxRNmVUnf4iHDbyDRJZtKi4bhQYUvbior6eLcK&#10;ZvubyX/zfrrJW779XEx9uYZaqc/xsP4GEWgI7/CrnWsF8zSF/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cFHEAAAA3AAAAA8AAAAAAAAAAAAAAAAAmAIAAGRycy9k&#10;b3ducmV2LnhtbFBLBQYAAAAABAAEAPUAAACJAwAAAAA=&#10;" path="m,19524l,e" filled="f" strokeweight=".15pt">
                <v:path arrowok="t" o:connecttype="custom" o:connectlocs="0,37;0,0" o:connectangles="0,0"/>
              </v:shape>
              <v:shape id="Freeform 2405" o:spid="_x0000_s1165" style="position:absolute;left:2902;top:11239;width:8;height: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VysMA&#10;AADcAAAADwAAAGRycy9kb3ducmV2LnhtbESPQYvCMBSE74L/ITxhb5qqIFKNooLQm+guiLdH82xD&#10;m5faxNr1128WFvY4zMw3zHrb21p01HrjWMF0koAgzp02XCj4+jyOlyB8QNZYOyYF3+RhuxkO1phq&#10;9+IzdZdQiAhhn6KCMoQmldLnJVn0E9cQR+/uWoshyraQusVXhNtazpJkIS0ajgslNnQoKa8uT6tg&#10;cXqY7J11033W8ON2NdX1HiqlPkb9bgUiUB/+w3/tTCtYzu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VysMAAADcAAAADwAAAAAAAAAAAAAAAACYAgAAZHJzL2Rv&#10;d25yZXYueG1sUEsFBgAAAAAEAAQA9QAAAIgDAAAAAA==&#10;" path="m17778,19565l,e" filled="f" strokeweight=".15pt">
                <v:path arrowok="t" o:connecttype="custom" o:connectlocs="7,40;0,0" o:connectangles="0,0"/>
              </v:shape>
              <v:shape id="Freeform 2406" o:spid="_x0000_s1166" style="position:absolute;left:2895;top:11200;width:8;height: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NvsMA&#10;AADcAAAADwAAAGRycy9kb3ducmV2LnhtbESPQYvCMBSE74L/ITxhb5oqIlKNooLQm+guiLdH82xD&#10;m5faxNr1128WFvY4zMw3zHrb21p01HrjWMF0koAgzp02XCj4+jyOlyB8QNZYOyYF3+RhuxkO1phq&#10;9+IzdZdQiAhhn6KCMoQmldLnJVn0E9cQR+/uWoshyraQusVXhNtazpJkIS0ajgslNnQoKa8uT6tg&#10;cXqY7J11033W8ON2NdX1HiqlPkb9bgUiUB/+w3/tTCtYzu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NNvsMAAADcAAAADwAAAAAAAAAAAAAAAACYAgAAZHJzL2Rv&#10;d25yZXYueG1sUEsFBgAAAAAEAAQA9QAAAIgDAAAAAA==&#10;" path="m18000,19556l,e" filled="f" strokeweight=".15pt">
                <v:path arrowok="t" o:connecttype="custom" o:connectlocs="7,39;0,0" o:connectangles="0,0"/>
              </v:shape>
              <v:shape id="Freeform 2407" o:spid="_x0000_s1167" style="position:absolute;left:2884;top:11162;width:12;height: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JcMA&#10;AADcAAAADwAAAGRycy9kb3ducmV2LnhtbESPQYvCMBSE74L/ITxhb5oqKFKNooLQm+guiLdH82xD&#10;m5faxNr1128WFvY4zMw3zHrb21p01HrjWMF0koAgzp02XCj4+jyOlyB8QNZYOyYF3+RhuxkO1phq&#10;9+IzdZdQiAhhn6KCMoQmldLnJVn0E9cQR+/uWoshyraQusVXhNtazpJkIS0ajgslNnQoKa8uT6tg&#10;cXqY7J11033W8ON2NdX1HiqlPkb9bgUiUB/+w3/tTCtYzu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oJcMAAADcAAAADwAAAAAAAAAAAAAAAACYAgAAZHJzL2Rv&#10;d25yZXYueG1sUEsFBgAAAAAEAAQA9QAAAIgDAAAAAA==&#10;" path="m18571,19535l,e" filled="f" strokeweight=".15pt">
                <v:path arrowok="t" o:connecttype="custom" o:connectlocs="11,38;0,0" o:connectangles="0,0"/>
              </v:shape>
              <v:shape id="Freeform 2408" o:spid="_x0000_s1168" style="position:absolute;left:2870;top:11125;width:15;height: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2UsQA&#10;AADcAAAADwAAAGRycy9kb3ducmV2LnhtbESPT4vCMBTE7wt+h/CEva2pHop0jaKC0Jv4B2Rvj+bZ&#10;hjYvtYm17qffLAgeh5n5DbNYDbYRPXXeOFYwnSQgiAunDZcKzqfd1xyED8gaG8ek4EkeVsvRxwIz&#10;7R58oP4YShEh7DNUUIXQZlL6oiKLfuJa4uhdXWcxRNmVUnf4iHDbyFmSpNKi4bhQYUvbior6eLcK&#10;0v3N5L95P93kLd9+Lqa+XEOt1Od4WH+DCDSEd/jVzrWC+SyF/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dlLEAAAA3AAAAA8AAAAAAAAAAAAAAAAAmAIAAGRycy9k&#10;b3ducmV2LnhtbFBLBQYAAAAABAAEAPUAAACJAwAAAAA=&#10;" path="m18889,19535l,e" filled="f" strokeweight=".15pt">
                <v:path arrowok="t" o:connecttype="custom" o:connectlocs="14,37;0,0" o:connectangles="0,0"/>
              </v:shape>
              <v:shape id="Freeform 2409" o:spid="_x0000_s1169" style="position:absolute;left:2854;top:11093;width:17;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TycMA&#10;AADcAAAADwAAAGRycy9kb3ducmV2LnhtbESPQYvCMBSE7wv+h/AEb2uqB5VqFBUWepPVBfH2aJ5t&#10;aPNSm2yt/vqNIOxxmJlvmNWmt7XoqPXGsYLJOAFBnDttuFDwc/r6XIDwAVlj7ZgUPMjDZj34WGGq&#10;3Z2/qTuGQkQI+xQVlCE0qZQ+L8miH7uGOHpX11oMUbaF1C3eI9zWcpokM2nRcFwosaF9SXl1/LUK&#10;ZoebyZ5ZN9llDd8uZ1Odr6FSajTst0sQgfrwH363M61gMZ3D6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TycMAAADcAAAADwAAAAAAAAAAAAAAAACYAgAAZHJzL2Rv&#10;d25yZXYueG1sUEsFBgAAAAAEAAQA9QAAAIgDAAAAAA==&#10;" path="m19000,19459l,e" filled="f" strokeweight=".15pt">
                <v:path arrowok="t" o:connecttype="custom" o:connectlocs="16,32;0,0" o:connectangles="0,0"/>
              </v:shape>
              <v:shape id="Freeform 2410" o:spid="_x0000_s1170" style="position:absolute;left:2833;top:11061;width:22;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Hu8EA&#10;AADcAAAADwAAAGRycy9kb3ducmV2LnhtbERPz2vCMBS+D/Y/hDfwtqZ6kFIbxQ2E3obdQLw9mmcb&#10;2rzUJtbOv94cBjt+fL+L3Wx7MdHojWMFyyQFQVw7bbhR8PN9eM9A+ICssXdMCn7Jw277+lJgrt2d&#10;jzRVoRExhH2OCtoQhlxKX7dk0SduII7cxY0WQ4RjI/WI9xhue7lK07W0aDg2tDjQZ0t1V92sgvXX&#10;1ZSPclp+lANfzyfTnS6hU2rxNu83IALN4V/85y61gmwV18Yz8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OR7vBAAAA3AAAAA8AAAAAAAAAAAAAAAAAmAIAAGRycy9kb3du&#10;cmV2LnhtbFBLBQYAAAAABAAEAPUAAACGAwAAAAA=&#10;" path="m19231,19459l,e" filled="f" strokeweight=".15pt">
                <v:path arrowok="t" o:connecttype="custom" o:connectlocs="21,32;0,0" o:connectangles="0,0"/>
              </v:shape>
              <v:shape id="Freeform 2411" o:spid="_x0000_s1171" style="position:absolute;left:2809;top:11031;width:25;height: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iIMMA&#10;AADcAAAADwAAAGRycy9kb3ducmV2LnhtbESPQYvCMBSE7wv+h/AEb2uqB3GrUVRY6E1WF8Tbo3m2&#10;oc1LbbK1+us3guBxmJlvmOW6t7XoqPXGsYLJOAFBnDttuFDwe/z+nIPwAVlj7ZgU3MnDejX4WGKq&#10;3Y1/qDuEQkQI+xQVlCE0qZQ+L8miH7uGOHoX11oMUbaF1C3eItzWcpokM2nRcFwosaFdSXl1+LMK&#10;ZvuryR5ZN9lmDV/PJ1OdLqFSajTsNwsQgfrwDr/amVYwn3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LiIMMAAADcAAAADwAAAAAAAAAAAAAAAACYAgAAZHJzL2Rv&#10;d25yZXYueG1sUEsFBgAAAAAEAAQA9QAAAIgDAAAAAA==&#10;" path="m19310,19412l,e" filled="f" strokeweight=".15pt">
                <v:path arrowok="t" o:connecttype="custom" o:connectlocs="24,29;0,0" o:connectangles="0,0"/>
              </v:shape>
              <v:shape id="Freeform 2412" o:spid="_x0000_s1172" style="position:absolute;left:2784;top:11006;width:26;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dYMEA&#10;AADcAAAADwAAAGRycy9kb3ducmV2LnhtbERPy4rCMBTdD/gP4Q64G1NHEOkYZUYY6E58QHF3aa5t&#10;aHNTm1irX28WgsvDeS/Xg21ET503jhVMJwkI4sJpw6WC4+H/awHCB2SNjWNScCcP69XoY4mpdjfe&#10;Ub8PpYgh7FNUUIXQplL6oiKLfuJa4sidXWcxRNiVUnd4i+G2kd9JMpcWDceGClvaVFTU+6tVMN9e&#10;TPbI+ulf1vLllJs6P4daqfHn8PsDItAQ3uKXO9MKFr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h3WDBAAAA3AAAAA8AAAAAAAAAAAAAAAAAmAIAAGRycy9kb3du&#10;cmV2LnhtbFBLBQYAAAAABAAEAPUAAACGAwAAAAA=&#10;" path="m19355,19310l,e" filled="f" strokeweight=".15pt">
                <v:path arrowok="t" o:connecttype="custom" o:connectlocs="25,25;0,0" o:connectangles="0,0"/>
              </v:shape>
              <v:shape id="Freeform 2413" o:spid="_x0000_s1173" style="position:absolute;left:2756;top:10984;width:29;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4+8QA&#10;AADcAAAADwAAAGRycy9kb3ducmV2LnhtbESPQWvCQBSE7wX/w/KE3uomFkRSV1FByK1UC6G3R/aZ&#10;LMm+jdk1pv31riD0OMzMN8xqM9pWDNR741hBOktAEJdOG64UfJ8Ob0sQPiBrbB2Tgl/ysFlPXlaY&#10;aXfjLxqOoRIRwj5DBXUIXSalL2uy6GeuI47e2fUWQ5R9JXWPtwi3rZwnyUJaNBwXauxoX1PZHK9W&#10;weLzYvK/fEh3eceXn8I0xTk0Sr1Ox+0HiEBj+A8/27lWsHxP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ePvEAAAA3AAAAA8AAAAAAAAAAAAAAAAAmAIAAGRycy9k&#10;b3ducmV2LnhtbFBLBQYAAAAABAAEAPUAAACJAwAAAAA=&#10;" path="m19412,19231l,e" filled="f" strokeweight=".15pt">
                <v:path arrowok="t" o:connecttype="custom" o:connectlocs="28,22;0,0" o:connectangles="0,0"/>
              </v:shape>
              <v:shape id="Freeform 2414" o:spid="_x0000_s1174" style="position:absolute;left:2728;top:10966;width:29;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jMMA&#10;AADcAAAADwAAAGRycy9kb3ducmV2LnhtbESPQYvCMBSE74L/ITxhb5qqIFKNooLQm+guiLdH82xD&#10;m5faxNr1128WFvY4zMw3zHrb21p01HrjWMF0koAgzp02XCj4+jyOlyB8QNZYOyYF3+RhuxkO1phq&#10;9+IzdZdQiAhhn6KCMoQmldLnJVn0E9cQR+/uWoshyraQusVXhNtazpJkIS0ajgslNnQoKa8uT6tg&#10;cXqY7J11033W8ON2NdX1HiqlPkb9bgUiUB/+w3/tTCtYzm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mjMMAAADcAAAADwAAAAAAAAAAAAAAAACYAgAAZHJzL2Rv&#10;d25yZXYueG1sUEsFBgAAAAAEAAQA9QAAAIgDAAAAAA==&#10;" path="m19429,19048l,e" filled="f" strokeweight=".15pt">
                <v:path arrowok="t" o:connecttype="custom" o:connectlocs="28,18;0,0" o:connectangles="0,0"/>
              </v:shape>
              <v:shape id="Freeform 2415" o:spid="_x0000_s1175" style="position:absolute;left:2700;top:10953;width:29;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DF8QA&#10;AADcAAAADwAAAGRycy9kb3ducmV2LnhtbESPT4vCMBTE7wt+h/CEva2pK4hUo6iw0NviHxBvj+bZ&#10;hjYvtcnWrp/eCILHYWZ+wyxWva1FR603jhWMRwkI4txpw4WC4+HnawbCB2SNtWNS8E8eVsvBxwJT&#10;7W68o24fChEh7FNUUIbQpFL6vCSLfuQa4uhdXGsxRNkWUrd4i3Bby+8kmUqLhuNCiQ1tS8qr/Z9V&#10;MP29muyedeNN1vD1fDLV6RIqpT6H/XoOIlAf3uFXO9MKZp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zQxfEAAAA3AAAAA8AAAAAAAAAAAAAAAAAmAIAAGRycy9k&#10;b3ducmV2LnhtbFBLBQYAAAAABAAEAPUAAACJAwAAAAA=&#10;" path="m19412,18667l,e" filled="f" strokeweight=".15pt">
                <v:path arrowok="t" o:connecttype="custom" o:connectlocs="28,13;0,0" o:connectangles="0,0"/>
              </v:shape>
              <v:shape id="Freeform 2416" o:spid="_x0000_s1176" style="position:absolute;left:2670;top:10944;width:31;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Y8QA&#10;AADcAAAADwAAAGRycy9kb3ducmV2LnhtbESPQWvCQBSE7wX/w/IEb3VjFZHoKloQcitaQbw9ss9k&#10;SfZtzK4x7a/vCkKPw8x8w6w2va1FR603jhVMxgkI4txpw4WC0/f+fQHCB2SNtWNS8EMeNuvB2wpT&#10;7R58oO4YChEh7FNUUIbQpFL6vCSLfuwa4uhdXWsxRNkWUrf4iHBby48kmUuLhuNCiQ19lpRXx7tV&#10;MP+6mew36ya7rOHb5Wyq8zVUSo2G/XYJIlAf/sOvdqYVLKYz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22PEAAAA3AAAAA8AAAAAAAAAAAAAAAAAmAIAAGRycy9k&#10;b3ducmV2LnhtbFBLBQYAAAAABAAEAPUAAACJAwAAAAA=&#10;" path="m19459,18333l,e" filled="f" strokeweight=".15pt">
                <v:path arrowok="t" o:connecttype="custom" o:connectlocs="30,9;0,0" o:connectangles="0,0"/>
              </v:shape>
              <v:shape id="Freeform 2417" o:spid="_x0000_s1177" style="position:absolute;left:2640;top:10942;width:31;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MQA&#10;AADcAAAADwAAAGRycy9kb3ducmV2LnhtbESPQWvCQBSE7wX/w/IEb3VjRZHoKloQcitaQbw9ss9k&#10;SfZtzK4x7a/vCkKPw8x8w6w2va1FR603jhVMxgkI4txpw4WC0/f+fQHCB2SNtWNS8EMeNuvB2wpT&#10;7R58oO4YChEh7FNUUIbQpFL6vCSLfuwa4uhdXWsxRNkWUrf4iHBby48kmUuLhuNCiQ19lpRXx7tV&#10;MP+6mew36ya7rOHb5Wyq8zVUSo2G/XYJIlAf/sOvdqYVLKYz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WfvjEAAAA3AAAAA8AAAAAAAAAAAAAAAAAmAIAAGRycy9k&#10;b3ducmV2LnhtbFBLBQYAAAAABAAEAPUAAACJAwAAAAA=&#10;" path="m19459,13333l,e" filled="f" strokeweight=".15pt">
                <v:path arrowok="t" o:connecttype="custom" o:connectlocs="30,2;0,0" o:connectangles="0,0"/>
              </v:shape>
              <v:shape id="Freeform 2418" o:spid="_x0000_s1178" style="position:absolute;left:2609;top:10942;width:31;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gj8QA&#10;AADcAAAADwAAAGRycy9kb3ducmV2LnhtbESPQWvCQBSE7wX/w/IEb3VjhSCpq6gg5CbagvT2yD6T&#10;Jdm3MbuN0V/vCoUeh5n5hlmuB9uInjpvHCuYTRMQxIXThksF31/79wUIH5A1No5JwZ08rFejtyVm&#10;2t34SP0plCJC2GeooAqhzaT0RUUW/dS1xNG7uM5iiLIrpe7wFuG2kR9JkkqLhuNChS3tKirq069V&#10;kB6uJn/k/Wybt3z9OZv6fAm1UpPxsPkEEWgI/+G/dq4VLOYp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E4I/EAAAA3AAAAA8AAAAAAAAAAAAAAAAAmAIAAGRycy9k&#10;b3ducmV2LnhtbFBLBQYAAAAABAAEAPUAAACJAwAAAAA=&#10;" path="m19459,l,e" filled="f" strokeweight=".15pt">
                <v:path arrowok="t" o:connecttype="custom" o:connectlocs="30,0;0,0" o:connectangles="0,0"/>
              </v:shape>
              <v:shape id="Freeform 2419" o:spid="_x0000_s1179" style="position:absolute;left:2579;top:10942;width:31;height: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FFMQA&#10;AADcAAAADwAAAGRycy9kb3ducmV2LnhtbESPQWvCQBSE7wX/w/IEb3WjgpXoKioIuZVaQbw9ss9k&#10;SfZtzK4x7a/vFgSPw8x8w6w2va1FR603jhVMxgkI4txpw4WC0/fhfQHCB2SNtWNS8EMeNuvB2wpT&#10;7R78Rd0xFCJC2KeooAyhSaX0eUkW/dg1xNG7utZiiLItpG7xEeG2ltMkmUuLhuNCiQ3tS8qr490q&#10;mH/eTPabdZNd1vDtcjbV+RoqpUbDfrsEEagPr/CznWkFi9kH/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RRTEAAAA3AAAAA8AAAAAAAAAAAAAAAAAmAIAAGRycy9k&#10;b3ducmV2LnhtbFBLBQYAAAAABAAEAPUAAACJAwAAAAA=&#10;" path="m19459,l,16667e" filled="f" strokeweight=".15pt">
                <v:path arrowok="t" o:connecttype="custom" o:connectlocs="30,0;0,4" o:connectangles="0,0"/>
              </v:shape>
              <v:shape id="Freeform 2420" o:spid="_x0000_s1180" style="position:absolute;left:2551;top:10946;width:29;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RZsEA&#10;AADcAAAADwAAAGRycy9kb3ducmV2LnhtbERPy4rCMBTdD/gP4Q64G1NHEOkYZUYY6E58QHF3aa5t&#10;aHNTm1irX28WgsvDeS/Xg21ET503jhVMJwkI4sJpw6WC4+H/awHCB2SNjWNScCcP69XoY4mpdjfe&#10;Ub8PpYgh7FNUUIXQplL6oiKLfuJa4sidXWcxRNiVUnd4i+G2kd9JMpcWDceGClvaVFTU+6tVMN9e&#10;TPbI+ulf1vLllJs6P4daqfHn8PsDItAQ3uKXO9MKFr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X0WbBAAAA3AAAAA8AAAAAAAAAAAAAAAAAmAIAAGRycy9kb3du&#10;cmV2LnhtbFBLBQYAAAAABAAEAPUAAACGAwAAAAA=&#10;" path="m19412,l,18333e" filled="f" strokeweight=".15pt">
                <v:path arrowok="t" o:connecttype="custom" o:connectlocs="28,0;0,10" o:connectangles="0,0"/>
              </v:shape>
              <v:shape id="Freeform 2421" o:spid="_x0000_s1181" style="position:absolute;left:2524;top:10956;width:28;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0/cQA&#10;AADcAAAADwAAAGRycy9kb3ducmV2LnhtbESPQWvCQBSE7wX/w/KE3urGCqLRVVQQcpOqIN4e2Wey&#10;JPs2Zrcx9dd3CwWPw8x8wyzXva1FR603jhWMRwkI4txpw4WC82n/MQPhA7LG2jEp+CEP69XgbYmp&#10;dg/+ou4YChEh7FNUUIbQpFL6vCSLfuQa4ujdXGsxRNkWUrf4iHBby88kmUqLhuNCiQ3tSsqr47dV&#10;MD3cTfbMuvE2a/h+vZjqcguVUu/DfrMAEagPr/B/O9MKZpM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dP3EAAAA3AAAAA8AAAAAAAAAAAAAAAAAmAIAAGRycy9k&#10;b3ducmV2LnhtbFBLBQYAAAAABAAEAPUAAACJAwAAAAA=&#10;" path="m19412,l,18667e" filled="f" strokeweight=".15pt">
                <v:path arrowok="t" o:connecttype="custom" o:connectlocs="27,0;0,13" o:connectangles="0,0"/>
              </v:shape>
              <v:shape id="Freeform 2422" o:spid="_x0000_s1182" style="position:absolute;left:2498;top:10969;width:27;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uHcEA&#10;AADcAAAADwAAAGRycy9kb3ducmV2LnhtbERPy4rCMBTdD/gP4Q64G1MHEekYZUYY6E58QHF3aa5t&#10;aHNTm1irX28WgsvDeS/Xg21ET503jhVMJwkI4sJpw6WC4+H/awHCB2SNjWNScCcP69XoY4mpdjfe&#10;Ub8PpYgh7FNUUIXQplL6oiKLfuJa4sidXWcxRNiVUnd4i+G2kd9JMpcWDceGClvaVFTU+6tVMN9e&#10;TPbI+ulf1vLllJs6P4daqfHn8PsDItAQ3uKXO9MKFr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rh3BAAAA3AAAAA8AAAAAAAAAAAAAAAAAmAIAAGRycy9kb3du&#10;cmV2LnhtbFBLBQYAAAAABAAEAPUAAACGAwAAAAA=&#10;" path="m19355,l,19130e" filled="f" strokeweight=".15pt">
                <v:path arrowok="t" o:connecttype="custom" o:connectlocs="26,0;0,19" o:connectangles="0,0"/>
              </v:shape>
              <v:shape id="Freeform 2423" o:spid="_x0000_s1183" style="position:absolute;left:2475;top:10988;width:24;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LhsQA&#10;AADcAAAADwAAAGRycy9kb3ducmV2LnhtbESPQWvCQBSE7wX/w/KE3uomUkRSV1FByK1UC6G3R/aZ&#10;LMm+jdk1pv31riD0OMzMN8xqM9pWDNR741hBOktAEJdOG64UfJ8Ob0sQPiBrbB2Tgl/ysFlPXlaY&#10;aXfjLxqOoRIRwj5DBXUIXSalL2uy6GeuI47e2fUWQ5R9JXWPtwi3rZwnyUJaNBwXauxoX1PZHK9W&#10;weLzYvK/fEh3eceXn8I0xTk0Sr1Ox+0HiEBj+A8/27lWsHxP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C4bEAAAA3AAAAA8AAAAAAAAAAAAAAAAAmAIAAGRycy9k&#10;b3ducmV2LnhtbFBLBQYAAAAABAAEAPUAAACJAwAAAAA=&#10;" path="m19310,l,19231e" filled="f" strokeweight=".15pt">
                <v:path arrowok="t" o:connecttype="custom" o:connectlocs="23,0;0,23" o:connectangles="0,0"/>
              </v:shape>
              <v:shape id="Freeform 2424" o:spid="_x0000_s1184" style="position:absolute;left:2456;top:11011;width:22;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V8cMA&#10;AADcAAAADwAAAGRycy9kb3ducmV2LnhtbESPQYvCMBSE74L/ITxhb5oqIlKNooLQm+guiLdH82xD&#10;m5faxNr1128WFvY4zMw3zHrb21p01HrjWMF0koAgzp02XCj4+jyOlyB8QNZYOyYF3+RhuxkO1phq&#10;9+IzdZdQiAhhn6KCMoQmldLnJVn0E9cQR+/uWoshyraQusVXhNtazpJkIS0ajgslNnQoKa8uT6tg&#10;cXqY7J11033W8ON2NdX1HiqlPkb9bgUiUB/+w3/tTCtYzm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V8cMAAADcAAAADwAAAAAAAAAAAAAAAACYAgAAZHJzL2Rv&#10;d25yZXYueG1sUEsFBgAAAAAEAAQA9QAAAIgDAAAAAA==&#10;" path="m19231,l,19310e" filled="f" strokeweight=".15pt">
                <v:path arrowok="t" o:connecttype="custom" o:connectlocs="21,0;0,25" o:connectangles="0,0"/>
              </v:shape>
              <v:shape id="Freeform 2425" o:spid="_x0000_s1185" style="position:absolute;left:2438;top:11036;width:19;height: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asQA&#10;AADcAAAADwAAAGRycy9kb3ducmV2LnhtbESPQWvCQBSE7wX/w/IEb3VjFZHoKloQcitaQbw9ss9k&#10;SfZtzK4x7a/vCkKPw8x8w6w2va1FR603jhVMxgkI4txpw4WC0/f+fQHCB2SNtWNS8EMeNuvB2wpT&#10;7R58oO4YChEh7FNUUIbQpFL6vCSLfuwa4uhdXWsxRNkWUrf4iHBby48kmUuLhuNCiQ19lpRXx7tV&#10;MP+6mew36ya7rOHb5Wyq8zVUSo2G/XYJIlAf/sOvdqYVLGZT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1MGrEAAAA3AAAAA8AAAAAAAAAAAAAAAAAmAIAAGRycy9k&#10;b3ducmV2LnhtbFBLBQYAAAAABAAEAPUAAACJAwAAAAA=&#10;" path="m19130,l,19412e" filled="f" strokeweight=".15pt">
                <v:path arrowok="t" o:connecttype="custom" o:connectlocs="18,0;0,29" o:connectangles="0,0"/>
              </v:shape>
              <v:shape id="Freeform 2426" o:spid="_x0000_s1186" style="position:absolute;left:4943;top:11428;width:27;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HsQA&#10;AADcAAAADwAAAGRycy9kb3ducmV2LnhtbESPT4vCMBTE7wt+h/CEva2pi4hUo6iw0NviHxBvj+bZ&#10;hjYvtcnWrp/eCILHYWZ+wyxWva1FR603jhWMRwkI4txpw4WC4+HnawbCB2SNtWNS8E8eVsvBxwJT&#10;7W68o24fChEh7FNUUIbQpFL6vCSLfuQa4uhdXGsxRNkWUrd4i3Bby+8kmUqLhuNCiQ1tS8qr/Z9V&#10;MP29muyedeNN1vD1fDLV6RIqpT6H/XoOIlAf3uFXO9MKZp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qB7EAAAA3AAAAA8AAAAAAAAAAAAAAAAAmAIAAGRycy9k&#10;b3ducmV2LnhtbFBLBQYAAAAABAAEAPUAAACJAwAAAAA=&#10;" path="m,15000l19375,e" filled="f" strokeweight=".15pt">
                <v:path arrowok="t" o:connecttype="custom" o:connectlocs="0,2;26,0" o:connectangles="0,0"/>
              </v:shape>
              <v:shape id="Freeform 2427" o:spid="_x0000_s1187" style="position:absolute;left:4969;top:11420;width:26;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NhcQA&#10;AADcAAAADwAAAGRycy9kb3ducmV2LnhtbESPQWvCQBSE7wX/w/IEb3VjUZHoKloQcitaQbw9ss9k&#10;SfZtzK4x7a/vCkKPw8x8w6w2va1FR603jhVMxgkI4txpw4WC0/f+fQHCB2SNtWNS8EMeNuvB2wpT&#10;7R58oO4YChEh7FNUUIbQpFL6vCSLfuwa4uhdXWsxRNkWUrf4iHBby48kmUuLhuNCiQ19lpRXx7tV&#10;MP+6mew36ya7rOHb5Wyq8zVUSo2G/XYJIlAf/sOvdqYVLKYz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DYXEAAAA3AAAAA8AAAAAAAAAAAAAAAAAmAIAAGRycy9k&#10;b3ducmV2LnhtbFBLBQYAAAAABAAEAPUAAACJAwAAAAA=&#10;" path="m,17778l19355,e" filled="f" strokeweight=".15pt">
                <v:path arrowok="t" o:connecttype="custom" o:connectlocs="0,7;25,0" o:connectangles="0,0"/>
              </v:shape>
              <v:shape id="Freeform 2428" o:spid="_x0000_s1188" style="position:absolute;left:4994;top:11408;width:25;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T8sQA&#10;AADcAAAADwAAAGRycy9kb3ducmV2LnhtbESPQWvCQBSE7wX/w/IEb3VjkSCpq6gg5CbagvT2yD6T&#10;Jdm3MbuN0V/vCoUeh5n5hlmuB9uInjpvHCuYTRMQxIXThksF31/79wUIH5A1No5JwZ08rFejtyVm&#10;2t34SP0plCJC2GeooAqhzaT0RUUW/dS1xNG7uM5iiLIrpe7wFuG2kR9JkkqLhuNChS3tKirq069V&#10;kB6uJn/k/Wybt3z9OZv6fAm1UpPxsPkEEWgI/+G/dq4VLOYp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k/LEAAAA3AAAAA8AAAAAAAAAAAAAAAAAmAIAAGRycy9k&#10;b3ducmV2LnhtbFBLBQYAAAAABAAEAPUAAACJAwAAAAA=&#10;" path="m,18667l19310,e" filled="f" strokeweight=".15pt">
                <v:path arrowok="t" o:connecttype="custom" o:connectlocs="0,12;24,0" o:connectangles="0,0"/>
              </v:shape>
              <v:shape id="Freeform 2429" o:spid="_x0000_s1189" style="position:absolute;left:5018;top:11388;width:22;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2acQA&#10;AADcAAAADwAAAGRycy9kb3ducmV2LnhtbESPQWvCQBSE7wX/w/IEb3WjiJXoKioIuZVaQbw9ss9k&#10;SfZtzK4x7a/vFgSPw8x8w6w2va1FR603jhVMxgkI4txpw4WC0/fhfQHCB2SNtWNS8EMeNuvB2wpT&#10;7R78Rd0xFCJC2KeooAyhSaX0eUkW/dg1xNG7utZiiLItpG7xEeG2ltMkmUuLhuNCiQ3tS8qr490q&#10;mH/eTPabdZNd1vDtcjbV+RoqpUbDfrsEEagPr/CznWkFi9kH/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NmnEAAAA3AAAAA8AAAAAAAAAAAAAAAAAmAIAAGRycy9k&#10;b3ducmV2LnhtbFBLBQYAAAAABAAEAPUAAACJAwAAAAA=&#10;" path="m,19130l19231,e" filled="f" strokeweight=".15pt">
                <v:path arrowok="t" o:connecttype="custom" o:connectlocs="0,20;21,0" o:connectangles="0,0"/>
              </v:shape>
              <v:shape id="Freeform 2430" o:spid="_x0000_s1190" style="position:absolute;left:5039;top:11369;width:17;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GiG8EA&#10;AADcAAAADwAAAGRycy9kb3ducmV2LnhtbERPy4rCMBTdD/gP4Q64G1MHEekYZUYY6E58QHF3aa5t&#10;aHNTm1irX28WgsvDeS/Xg21ET503jhVMJwkI4sJpw6WC4+H/awHCB2SNjWNScCcP69XoY4mpdjfe&#10;Ub8PpYgh7FNUUIXQplL6oiKLfuJa4sidXWcxRNiVUnd4i+G2kd9JMpcWDceGClvaVFTU+6tVMN9e&#10;TPbI+ulf1vLllJs6P4daqfHn8PsDItAQ3uKXO9MKFr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ohvBAAAA3AAAAA8AAAAAAAAAAAAAAAAAmAIAAGRycy9kb3du&#10;cmV2LnhtbFBLBQYAAAAABAAEAPUAAACGAwAAAAA=&#10;" path="m,19130l19000,e" filled="f" strokeweight=".15pt">
                <v:path arrowok="t" o:connecttype="custom" o:connectlocs="0,19;16,0" o:connectangles="0,0"/>
              </v:shape>
              <v:shape id="Freeform 2431" o:spid="_x0000_s1191" style="position:absolute;left:5055;top:11344;width:13;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HgMQA&#10;AADcAAAADwAAAGRycy9kb3ducmV2LnhtbESPQWvCQBSE7wX/w/KE3urGIqLRVVQQcpOqIN4e2Wey&#10;JPs2Zrcx9dd3CwWPw8x8wyzXva1FR603jhWMRwkI4txpw4WC82n/MQPhA7LG2jEp+CEP69XgbYmp&#10;dg/+ou4YChEh7FNUUIbQpFL6vCSLfuQa4ujdXGsxRNkWUrf4iHBby88kmUqLhuNCiQ3tSsqr47dV&#10;MD3cTfbMuvE2a/h+vZjqcguVUu/DfrMAEagPr/B/O9MKZpM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B4DEAAAA3AAAAA8AAAAAAAAAAAAAAAAAmAIAAGRycy9k&#10;b3ducmV2LnhtbFBLBQYAAAAABAAEAPUAAACJAwAAAAA=&#10;" path="m,19310l18667,e" filled="f" strokeweight=".15pt">
                <v:path arrowok="t" o:connecttype="custom" o:connectlocs="0,25;12,0" o:connectangles="0,0"/>
              </v:shape>
              <v:shape id="Freeform 2432" o:spid="_x0000_s1192" style="position:absolute;left:5067;top:11316;width:7;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4wMEA&#10;AADcAAAADwAAAGRycy9kb3ducmV2LnhtbERPy4rCMBTdD/gP4Q64G1MHFOkYZUYY6E58QHF3aa5t&#10;aHNTm1irX28WgsvDeS/Xg21ET503jhVMJwkI4sJpw6WC4+H/awHCB2SNjWNScCcP69XoY4mpdjfe&#10;Ub8PpYgh7FNUUIXQplL6oiKLfuJa4sidXWcxRNiVUnd4i+G2kd9JMpcWDceGClvaVFTU+6tVMN9e&#10;TPbI+ulf1vLllJs6P4daqfHn8PsDItAQ3uKXO9MKFr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OMDBAAAA3AAAAA8AAAAAAAAAAAAAAAAAmAIAAGRycy9kb3du&#10;cmV2LnhtbFBLBQYAAAAABAAEAPUAAACGAwAAAAA=&#10;" path="m,19375l17778,e" filled="f" strokeweight=".15pt">
                <v:path arrowok="t" o:connecttype="custom" o:connectlocs="0,28;6,0" o:connectangles="0,0"/>
              </v:shape>
              <v:shape id="Freeform 2433" o:spid="_x0000_s1193" style="position:absolute;left:5073;top:11289;width:4;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W8QA&#10;AADcAAAADwAAAGRycy9kb3ducmV2LnhtbESPQWvCQBSE7wX/w/KE3uomQkVSV1FByK1UC6G3R/aZ&#10;LMm+jdk1pv31riD0OMzMN8xqM9pWDNR741hBOktAEJdOG64UfJ8Ob0sQPiBrbB2Tgl/ysFlPXlaY&#10;aXfjLxqOoRIRwj5DBXUIXSalL2uy6GeuI47e2fUWQ5R9JXWPtwi3rZwnyUJaNBwXauxoX1PZHK9W&#10;weLzYvK/fEh3eceXn8I0xTk0Sr1Ox+0HiEBj+A8/27lWsHxP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nVvEAAAA3AAAAA8AAAAAAAAAAAAAAAAAmAIAAGRycy9k&#10;b3ducmV2LnhtbFBLBQYAAAAABAAEAPUAAACJAwAAAAA=&#10;" path="m,19355l15000,e" filled="f" strokeweight=".15pt">
                <v:path arrowok="t" o:connecttype="custom" o:connectlocs="0,27;3,0" o:connectangles="0,0"/>
              </v:shape>
              <v:shape id="Freeform 2434" o:spid="_x0000_s1194" style="position:absolute;left:5074;top:11262;width:3;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LMMA&#10;AADcAAAADwAAAGRycy9kb3ducmV2LnhtbESPQYvCMBSE74L/ITxhb5oqKFKNooLQm+guiLdH82xD&#10;m5faxNr1128WFvY4zMw3zHrb21p01HrjWMF0koAgzp02XCj4+jyOlyB8QNZYOyYF3+RhuxkO1phq&#10;9+IzdZdQiAhhn6KCMoQmldLnJVn0E9cQR+/uWoshyraQusVXhNtazpJkIS0ajgslNnQoKa8uT6tg&#10;cXqY7J11033W8ON2NdX1HiqlPkb9bgUiUB/+w3/tTCtYzm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DLMMAAADcAAAADwAAAAAAAAAAAAAAAACYAgAAZHJzL2Rv&#10;d25yZXYueG1sUEsFBgAAAAAEAAQA9QAAAIgDAAAAAA==&#10;" path="m15000,19375l,e" filled="f" strokeweight=".15pt">
                <v:path arrowok="t" o:connecttype="custom" o:connectlocs="2,27;0,0" o:connectangles="0,0"/>
              </v:shape>
              <v:shape id="Freeform 2435" o:spid="_x0000_s1195" style="position:absolute;left:5067;top:11234;width:7;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mt8QA&#10;AADcAAAADwAAAGRycy9kb3ducmV2LnhtbESPQWvCQBSE7wX/w/IEb3VjRZHoKloQcitaQbw9ss9k&#10;SfZtzK4x7a/vCkKPw8x8w6w2va1FR603jhVMxgkI4txpw4WC0/f+fQHCB2SNtWNS8EMeNuvB2wpT&#10;7R58oO4YChEh7FNUUIbQpFL6vCSLfuwa4uhdXWsxRNkWUrf4iHBby48kmUuLhuNCiQ19lpRXx7tV&#10;MP+6mew36ya7rOHb5Wyq8zVUSo2G/XYJIlAf/sOvdqYVLGZT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prfEAAAA3AAAAA8AAAAAAAAAAAAAAAAAmAIAAGRycy9k&#10;b3ducmV2LnhtbFBLBQYAAAAABAAEAPUAAACJAwAAAAA=&#10;" path="m17778,19375l,e" filled="f" strokeweight=".15pt">
                <v:path arrowok="t" o:connecttype="custom" o:connectlocs="6,27;0,0" o:connectangles="0,0"/>
              </v:shape>
              <v:shape id="Freeform 2436" o:spid="_x0000_s1196" style="position:absolute;left:5055;top:11210;width:13;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w8QA&#10;AADcAAAADwAAAGRycy9kb3ducmV2LnhtbESPQWvCQBSE7wX/w/IEb3VjUZHoKloQcitaQbw9ss9k&#10;SfZtzK4x7a/vCkKPw8x8w6w2va1FR603jhVMxgkI4txpw4WC0/f+fQHCB2SNtWNS8EMeNuvB2wpT&#10;7R58oO4YChEh7FNUUIbQpFL6vCSLfuwa4uhdXWsxRNkWUrf4iHBby48kmUuLhuNCiQ19lpRXx7tV&#10;MP+6mew36ya7rOHb5Wyq8zVUSo2G/XYJIlAf/sOvdqYVLGZT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PsPEAAAA3AAAAA8AAAAAAAAAAAAAAAAAmAIAAGRycy9k&#10;b3ducmV2LnhtbFBLBQYAAAAABAAEAPUAAACJAwAAAAA=&#10;" path="m18667,19286l,e" filled="f" strokeweight=".15pt">
                <v:path arrowok="t" o:connecttype="custom" o:connectlocs="12,24;0,0" o:connectangles="0,0"/>
              </v:shape>
              <v:shape id="Freeform 2437" o:spid="_x0000_s1197" style="position:absolute;left:5039;top:11189;width:17;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bWMQA&#10;AADcAAAADwAAAGRycy9kb3ducmV2LnhtbESPT4vCMBTE7wt+h/CEva2pC4pUo6iw0NviHxBvj+bZ&#10;hjYvtcnWrp/eCILHYWZ+wyxWva1FR603jhWMRwkI4txpw4WC4+HnawbCB2SNtWNS8E8eVsvBxwJT&#10;7W68o24fChEh7FNUUIbQpFL6vCSLfuQa4uhdXGsxRNkWUrd4i3Bby+8kmUqLhuNCiQ1tS8qr/Z9V&#10;MP29muyedeNN1vD1fDLV6RIqpT6H/XoOIlAf3uFXO9MKZp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m1jEAAAA3AAAAA8AAAAAAAAAAAAAAAAAmAIAAGRycy9k&#10;b3ducmV2LnhtbFBLBQYAAAAABAAEAPUAAACJAwAAAAA=&#10;" path="m19000,19167l,e" filled="f" strokeweight=".15pt">
                <v:path arrowok="t" o:connecttype="custom" o:connectlocs="16,21;0,0" o:connectangles="0,0"/>
              </v:shape>
              <v:shape id="Freeform 2438" o:spid="_x0000_s1198" style="position:absolute;left:5018;top:11172;width:22;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FL8QA&#10;AADcAAAADwAAAGRycy9kb3ducmV2LnhtbESPQWvCQBSE7wX/w/IEb3VjwSCpq6gg5CbagvT2yD6T&#10;Jdm3MbuN0V/vCoUeh5n5hlmuB9uInjpvHCuYTRMQxIXThksF31/79wUIH5A1No5JwZ08rFejtyVm&#10;2t34SP0plCJC2GeooAqhzaT0RUUW/dS1xNG7uM5iiLIrpe7wFuG2kR9JkkqLhuNChS3tKirq069V&#10;kB6uJn/k/Wybt3z9OZv6fAm1UpPxsPkEEWgI/+G/dq4VLOYp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BS/EAAAA3AAAAA8AAAAAAAAAAAAAAAAAmAIAAGRycy9k&#10;b3ducmV2LnhtbFBLBQYAAAAABAAEAPUAAACJAwAAAAA=&#10;" path="m19231,19000l,e" filled="f" strokeweight=".15pt">
                <v:path arrowok="t" o:connecttype="custom" o:connectlocs="21,17;0,0" o:connectangles="0,0"/>
              </v:shape>
              <v:shape id="Freeform 2439" o:spid="_x0000_s1199" style="position:absolute;left:4995;top:11157;width:24;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gtMQA&#10;AADcAAAADwAAAGRycy9kb3ducmV2LnhtbESPQWvCQBSE7wX/w/IEb3WjoJXoKioIuZVaQbw9ss9k&#10;SfZtzK4x7a/vFgSPw8x8w6w2va1FR603jhVMxgkI4txpw4WC0/fhfQHCB2SNtWNS8EMeNuvB2wpT&#10;7R78Rd0xFCJC2KeooAyhSaX0eUkW/dg1xNG7utZiiLItpG7xEeG2ltMkmUuLhuNCiQ3tS8qr490q&#10;mH/eTPabdZNd1vDtcjbV+RoqpUbDfrsEEagPr/CznWkFi9kH/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LTEAAAA3AAAAA8AAAAAAAAAAAAAAAAAmAIAAGRycy9k&#10;b3ducmV2LnhtbFBLBQYAAAAABAAEAPUAAACJAwAAAAA=&#10;" path="m19310,18667l,e" filled="f" strokeweight=".15pt">
                <v:path arrowok="t" o:connecttype="custom" o:connectlocs="23,12;0,0" o:connectangles="0,0"/>
              </v:shape>
              <v:shape id="Freeform 2440" o:spid="_x0000_s1200" style="position:absolute;left:4969;top:11150;width:27;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0xsEA&#10;AADcAAAADwAAAGRycy9kb3ducmV2LnhtbERPy4rCMBTdD/gP4Q64G1MHFOkYZUYY6E58QHF3aa5t&#10;aHNTm1irX28WgsvDeS/Xg21ET503jhVMJwkI4sJpw6WC4+H/awHCB2SNjWNScCcP69XoY4mpdjfe&#10;Ub8PpYgh7FNUUIXQplL6oiKLfuJa4sidXWcxRNiVUnd4i+G2kd9JMpcWDceGClvaVFTU+6tVMN9e&#10;TPbI+ulf1vLllJs6P4daqfHn8PsDItAQ3uKXO9MKFr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INMbBAAAA3AAAAA8AAAAAAAAAAAAAAAAAmAIAAGRycy9kb3du&#10;cmV2LnhtbFBLBQYAAAAABAAEAPUAAACGAwAAAAA=&#10;" path="m19355,17778l,e" filled="f" strokeweight=".15pt">
                <v:path arrowok="t" o:connecttype="custom" o:connectlocs="26,7;0,0" o:connectangles="0,0"/>
              </v:shape>
              <v:shape id="Freeform 2441" o:spid="_x0000_s1201" style="position:absolute;left:4943;top:11147;width:27;height: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RXcQA&#10;AADcAAAADwAAAGRycy9kb3ducmV2LnhtbESPQWvCQBSE7wX/w/KE3urGgqLRVVQQcpOqIN4e2Wey&#10;JPs2Zrcx9dd3CwWPw8x8wyzXva1FR603jhWMRwkI4txpw4WC82n/MQPhA7LG2jEp+CEP69XgbYmp&#10;dg/+ou4YChEh7FNUUIbQpFL6vCSLfuQa4ujdXGsxRNkWUrf4iHBby88kmUqLhuNCiQ3tSsqr47dV&#10;MD3cTfbMuvE2a/h+vZjqcguVUu/DfrMAEagPr/B/O9MKZpM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kV3EAAAA3AAAAA8AAAAAAAAAAAAAAAAAmAIAAGRycy9k&#10;b3ducmV2LnhtbFBLBQYAAAAABAAEAPUAAACJAwAAAAA=&#10;" path="m19375,15000l,e" filled="f" strokeweight=".15pt">
                <v:path arrowok="t" o:connecttype="custom" o:connectlocs="26,3;0,0" o:connectangles="0,0"/>
              </v:shape>
              <v:shape id="Freeform 2442" o:spid="_x0000_s1202" style="position:absolute;left:2624;top:11140;width:103;height:1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fcEA&#10;AADcAAAADwAAAGRycy9kb3ducmV2LnhtbERPz2uDMBS+D/o/hFfobY3dQYozLVuh4K3UDcpuD/PU&#10;oHmxJlO7v345DHb8+H7nx8X2YqLRG8cKdtsEBHHltOFGwefH+XkPwgdkjb1jUvAgD8fD6inHTLuZ&#10;rzSVoRExhH2GCtoQhkxKX7Vk0W/dQBy52o0WQ4RjI/WIcwy3vXxJklRaNBwbWhzo1FLVld9WQXq5&#10;m+KnmHbvxcD3r5vpbnXolNqsl7dXEIGW8C/+cxdawT6N8+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S8n3BAAAA3AAAAA8AAAAAAAAAAAAAAAAAmAIAAGRycy9kb3du&#10;cmV2LnhtbFBLBQYAAAAABAAEAPUAAACGAwAAAAA=&#10;" path="m,l19837,19837e" filled="f" strokeweight=".15pt">
                <v:path arrowok="t" o:connecttype="custom" o:connectlocs="0,0;102,109" o:connectangles="0,0"/>
              </v:shape>
              <v:shape id="Freeform 2443" o:spid="_x0000_s1203" style="position:absolute;left:2688;top:11249;width:39;height:1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X5sQA&#10;AADcAAAADwAAAGRycy9kb3ducmV2LnhtbESPT4vCMBTE7wv7HcJb8Lam9VCka5TdhYXexD8g3h7N&#10;sw1tXmqTrdVPbwTB4zAzv2EWq9G2YqDeG8cK0mkCgrh02nClYL/7+5yD8AFZY+uYFFzJw2r5/rbA&#10;XLsLb2jYhkpECPscFdQhdLmUvqzJop+6jjh6J9dbDFH2ldQ9XiLctnKWJJm0aDgu1NjRb01ls/23&#10;CrL12RS3Ykh/io7Px4NpDqfQKDX5GL+/QAQawyv8bBdawTxL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V+bEAAAA3AAAAA8AAAAAAAAAAAAAAAAAmAIAAGRycy9k&#10;b3ducmV2LnhtbFBLBQYAAAAABAAEAPUAAACJAwAAAAA=&#10;" path="m19565,l,19881e" filled="f" strokeweight=".15pt">
                <v:path arrowok="t" o:connecttype="custom" o:connectlocs="38,0;0,149" o:connectangles="0,0"/>
              </v:shape>
              <v:shape id="Freeform 2444" o:spid="_x0000_s1204" style="position:absolute;left:2549;top:11398;width:140;height: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JkcQA&#10;AADcAAAADwAAAGRycy9kb3ducmV2LnhtbESPT4vCMBTE7wt+h/CEva2pHop0jaKC0Jv4B2Rvj+bZ&#10;hjYvtYm17qffLAgeh5n5DbNYDbYRPXXeOFYwnSQgiAunDZcKzqfd1xyED8gaG8ek4EkeVsvRxwIz&#10;7R58oP4YShEh7DNUUIXQZlL6oiKLfuJa4uhdXWcxRNmVUnf4iHDbyFmSpNKi4bhQYUvbior6eLcK&#10;0v3N5L95P93kLd9+Lqa+XEOt1Od4WH+DCDSEd/jVzrWCeTqD/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yZHEAAAA3AAAAA8AAAAAAAAAAAAAAAAAmAIAAGRycy9k&#10;b3ducmV2LnhtbFBLBQYAAAAABAAEAPUAAACJAwAAAAA=&#10;" path="m19880,l,19556e" filled="f" strokeweight=".15pt">
                <v:path arrowok="t" o:connecttype="custom" o:connectlocs="139,0;0,39" o:connectangles="0,0"/>
              </v:shape>
              <v:shape id="Freeform 2445" o:spid="_x0000_s1205" style="position:absolute;left:2447;top:11328;width:103;height:1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sCsQA&#10;AADcAAAADwAAAGRycy9kb3ducmV2LnhtbESPQWvCQBSE7wX/w/IEb3VjhSCpq6gg5CbagvT2yD6T&#10;Jdm3MbuN0V/vCoUeh5n5hlmuB9uInjpvHCuYTRMQxIXThksF31/79wUIH5A1No5JwZ08rFejtyVm&#10;2t34SP0plCJC2GeooAqhzaT0RUUW/dS1xNG7uM5iiLIrpe7wFuG2kR9JkkqLhuNChS3tKirq069V&#10;kB6uJn/k/Wybt3z9OZv6fAm1UpPxsPkEEWgI/+G/dq4VLNI5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bArEAAAA3AAAAA8AAAAAAAAAAAAAAAAAmAIAAGRycy9k&#10;b3ducmV2LnhtbFBLBQYAAAAABAAEAPUAAACJAwAAAAA=&#10;" path="m19836,19837l,e" filled="f" strokeweight=".15pt">
                <v:path arrowok="t" o:connecttype="custom" o:connectlocs="102,109;0,0" o:connectangles="0,0"/>
              </v:shape>
              <v:shape id="Freeform 2446" o:spid="_x0000_s1206" style="position:absolute;left:2447;top:11179;width:38;height:1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0fsQA&#10;AADcAAAADwAAAGRycy9kb3ducmV2LnhtbESPQWvCQBSE7wX/w/IEb3VjkSCpq6gg5CbagvT2yD6T&#10;Jdm3MbuN0V/vCoUeh5n5hlmuB9uInjpvHCuYTRMQxIXThksF31/79wUIH5A1No5JwZ08rFejtyVm&#10;2t34SP0plCJC2GeooAqhzaT0RUUW/dS1xNG7uM5iiLIrpe7wFuG2kR9JkkqLhuNChS3tKirq069V&#10;kB6uJn/k/Wybt3z9OZv6fAm1UpPxsPkEEWgI/+G/dq4VLNI5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9H7EAAAA3AAAAA8AAAAAAAAAAAAAAAAAmAIAAGRycy9k&#10;b3ducmV2LnhtbFBLBQYAAAAABAAEAPUAAACJAwAAAAA=&#10;" path="m,19881l19556,e" filled="f" strokeweight=".15pt">
                <v:path arrowok="t" o:connecttype="custom" o:connectlocs="0,149;37,0" o:connectangles="0,0"/>
              </v:shape>
              <v:shape id="Freeform 2447" o:spid="_x0000_s1207" style="position:absolute;left:2484;top:11140;width:140;height: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R5cQA&#10;AADcAAAADwAAAGRycy9kb3ducmV2LnhtbESPQWvCQBSE7wX/w/IEb3VjwSCpq6gg5CbagvT2yD6T&#10;Jdm3MbuN0V/vCoUeh5n5hlmuB9uInjpvHCuYTRMQxIXThksF31/79wUIH5A1No5JwZ08rFejtyVm&#10;2t34SP0plCJC2GeooAqhzaT0RUUW/dS1xNG7uM5iiLIrpe7wFuG2kR9JkkqLhuNChS3tKirq069V&#10;kB6uJn/k/Wybt3z9OZv6fAm1UpPxsPkEEWgI/+G/dq4VLNI5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UeXEAAAA3AAAAA8AAAAAAAAAAAAAAAAAmAIAAGRycy9k&#10;b3ducmV2LnhtbFBLBQYAAAAABAAEAPUAAACJAwAAAAA=&#10;" path="m,19556l19880,e" filled="f" strokeweight=".15pt">
                <v:path arrowok="t" o:connecttype="custom" o:connectlocs="0,39;139,0" o:connectangles="0,0"/>
              </v:shape>
              <v:shape id="Freeform 2448" o:spid="_x0000_s1208" style="position:absolute;left:2707;top:11262;width:6;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PksMA&#10;AADcAAAADwAAAGRycy9kb3ducmV2LnhtbESPQYvCMBSE7wv+h/CEva2pHopUo6gg9Ca6C+Lt0Tzb&#10;0OalNrHW/fVGWNjjMDPfMMv1YBvRU+eNYwXTSQKCuHDacKng53v/NQfhA7LGxjEpeJKH9Wr0scRM&#10;uwcfqT+FUkQI+wwVVCG0mZS+qMiin7iWOHpX11kMUXal1B0+Itw2cpYkqbRoOC5U2NKuoqI+3a2C&#10;9HAz+W/eT7d5y7fL2dTna6iV+hwPmwWIQEP4D/+1c61gnqb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fPksMAAADcAAAADwAAAAAAAAAAAAAAAACYAgAAZHJzL2Rv&#10;d25yZXYueG1sUEsFBgAAAAAEAAQA9QAAAIgDAAAAAA==&#10;" path="m17143,19375l,e" filled="f" strokeweight=".15pt">
                <v:path arrowok="t" o:connecttype="custom" o:connectlocs="5,27;0,0" o:connectangles="0,0"/>
              </v:shape>
              <v:shape id="Freeform 2449" o:spid="_x0000_s1209" style="position:absolute;left:2700;top:11234;width:10;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qCcQA&#10;AADcAAAADwAAAGRycy9kb3ducmV2LnhtbESPQWvCQBSE7wX/w/IEb3Wjh1RSV1FByE2qBentkX0m&#10;S7JvY3aN0V/fLQg9DjPzDbNcD7YRPXXeOFYwmyYgiAunDZcKvk/79wUIH5A1No5JwYM8rFejtyVm&#10;2t35i/pjKEWEsM9QQRVCm0npi4os+qlriaN3cZ3FEGVXSt3hPcJtI+dJkkqLhuNChS3tKirq480q&#10;SA9Xkz/zfrbNW77+nE19voRaqcl42HyCCDSE//CrnWsFi/QD/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agnEAAAA3AAAAA8AAAAAAAAAAAAAAAAAmAIAAGRycy9k&#10;b3ducmV2LnhtbFBLBQYAAAAABAAEAPUAAACJAwAAAAA=&#10;" path="m18333,19375l,e" filled="f" strokeweight=".15pt">
                <v:path arrowok="t" o:connecttype="custom" o:connectlocs="9,27;0,0" o:connectangles="0,0"/>
              </v:shape>
              <v:shape id="Freeform 2450" o:spid="_x0000_s1210" style="position:absolute;left:2688;top:11210;width:13;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e8EA&#10;AADcAAAADwAAAGRycy9kb3ducmV2LnhtbERPz2uDMBS+D/o/hFfobY3dQYozLVuh4K3UDcpuD/PU&#10;oHmxJlO7v345DHb8+H7nx8X2YqLRG8cKdtsEBHHltOFGwefH+XkPwgdkjb1jUvAgD8fD6inHTLuZ&#10;rzSVoRExhH2GCtoQhkxKX7Vk0W/dQBy52o0WQ4RjI/WIcwy3vXxJklRaNBwbWhzo1FLVld9WQXq5&#10;m+KnmHbvxcD3r5vpbnXolNqsl7dXEIGW8C/+cxdawT6Na+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k/nvBAAAA3AAAAA8AAAAAAAAAAAAAAAAAmAIAAGRycy9kb3du&#10;cmV2LnhtbFBLBQYAAAAABAAEAPUAAACGAwAAAAA=&#10;" path="m18667,19286l,e" filled="f" strokeweight=".15pt">
                <v:path arrowok="t" o:connecttype="custom" o:connectlocs="12,24;0,0" o:connectangles="0,0"/>
              </v:shape>
              <v:shape id="Freeform 2451" o:spid="_x0000_s1211" style="position:absolute;left:2670;top:11189;width:19;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b4MQA&#10;AADcAAAADwAAAGRycy9kb3ducmV2LnhtbESPQWvCQBSE7wX/w/IEb3Wjh2BTV1FByE2qBentkX0m&#10;S7JvY3aN0V/fLRQ8DjPzDbNcD7YRPXXeOFYwmyYgiAunDZcKvk/79wUIH5A1No5JwYM8rFejtyVm&#10;2t35i/pjKEWEsM9QQRVCm0npi4os+qlriaN3cZ3FEGVXSt3hPcJtI+dJkkqLhuNChS3tKirq480q&#10;SA9Xkz/zfrbNW77+nE19voRaqcl42HyCCDSEV/i/nWsFi/QD/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W+DEAAAA3AAAAA8AAAAAAAAAAAAAAAAAmAIAAGRycy9k&#10;b3ducmV2LnhtbFBLBQYAAAAABAAEAPUAAACJAwAAAAA=&#10;" path="m19130,19167l,e" filled="f" strokeweight=".15pt">
                <v:path arrowok="t" o:connecttype="custom" o:connectlocs="18,21;0,0" o:connectangles="0,0"/>
              </v:shape>
              <v:shape id="Freeform 2452" o:spid="_x0000_s1212" style="position:absolute;left:2649;top:11172;width:22;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koMIA&#10;AADcAAAADwAAAGRycy9kb3ducmV2LnhtbERPz2vCMBS+D/Y/hCfsNlM9VKlG0YHQ21g3EG+P5tmG&#10;Ni9tk7Xd/npzGOz48f3eH2fbipEGbxwrWC0TEMSl04YrBV+fl9ctCB+QNbaOScEPeTgenp/2mGk3&#10;8QeNRahEDGGfoYI6hC6T0pc1WfRL1xFH7u4GiyHCoZJ6wCmG21aukySVFg3Hhho7equpbIpvqyB9&#10;703+m4+rc95xf7ua5noPjVIvi/m0AxFoDv/iP3euFWw3cX4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2SgwgAAANwAAAAPAAAAAAAAAAAAAAAAAJgCAABkcnMvZG93&#10;bnJldi54bWxQSwUGAAAAAAQABAD1AAAAhwMAAAAA&#10;" path="m19231,19000l,e" filled="f" strokeweight=".15pt">
                <v:path arrowok="t" o:connecttype="custom" o:connectlocs="21,17;0,0" o:connectangles="0,0"/>
              </v:shape>
              <v:shape id="Freeform 2453" o:spid="_x0000_s1213" style="position:absolute;left:2626;top:11162;width:24;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BO8QA&#10;AADcAAAADwAAAGRycy9kb3ducmV2LnhtbESPQWvCQBSE7wX/w/IEb3UTDyqpq6gg5CbVgvT2yD6T&#10;Jdm3MbvGtL++Kwg9DjPzDbPaDLYRPXXeOFaQThMQxIXThksFX+fD+xKED8gaG8ek4Ic8bNajtxVm&#10;2j34k/pTKEWEsM9QQRVCm0npi4os+qlriaN3dZ3FEGVXSt3hI8JtI2dJMpcWDceFClvaV1TUp7tV&#10;MD/eTP6b9+kub/n2fTH15RpqpSbjYfsBItAQ/sOvdq4VLBcp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wTvEAAAA3AAAAA8AAAAAAAAAAAAAAAAAmAIAAGRycy9k&#10;b3ducmV2LnhtbFBLBQYAAAAABAAEAPUAAACJAwAAAAA=&#10;" path="m19286,18333l,e" filled="f" strokeweight=".15pt">
                <v:path arrowok="t" o:connecttype="custom" o:connectlocs="23,10;0,0" o:connectangles="0,0"/>
              </v:shape>
              <v:shape id="Freeform 2454" o:spid="_x0000_s1214" style="position:absolute;left:2598;top:11155;width:2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fTMMA&#10;AADcAAAADwAAAGRycy9kb3ducmV2LnhtbESPQYvCMBSE7wv+h/AEb2uqB5VqFBUWepPVBfH2aJ5t&#10;aPNSm2yt/vqNIOxxmJlvmNWmt7XoqPXGsYLJOAFBnDttuFDwc/r6XIDwAVlj7ZgUPMjDZj34WGGq&#10;3Z2/qTuGQkQI+xQVlCE0qZQ+L8miH7uGOHpX11oMUbaF1C3eI9zWcpokM2nRcFwosaF9SXl1/LUK&#10;ZoebyZ5ZN9llDd8uZ1Odr6FSajTst0sQgfrwH363M61gMZ/C6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VfTMMAAADcAAAADwAAAAAAAAAAAAAAAACYAgAAZHJzL2Rv&#10;d25yZXYueG1sUEsFBgAAAAAEAAQA9QAAAIgDAAAAAA==&#10;" path="m19412,17778l,e" filled="f" strokeweight=".15pt">
                <v:path arrowok="t" o:connecttype="custom" o:connectlocs="28,7;0,0" o:connectangles="0,0"/>
              </v:shape>
              <v:shape id="Freeform 2455" o:spid="_x0000_s1215" style="position:absolute;left:2572;top:11155;width:27;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18QA&#10;AADcAAAADwAAAGRycy9kb3ducmV2LnhtbESPQWvCQBSE7wX/w/IEb3WjgpXoKioIuZVaQbw9ss9k&#10;SfZtzK4x7a/vFgSPw8x8w6w2va1FR603jhVMxgkI4txpw4WC0/fhfQHCB2SNtWNS8EMeNuvB2wpT&#10;7R78Rd0xFCJC2KeooAyhSaX0eUkW/dg1xNG7utZiiLItpG7xEeG2ltMkmUuLhuNCiQ3tS8qr490q&#10;mH/eTPabdZNd1vDtcjbV+RoqpUbDfrsEEagPr/CznWkFi48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tfEAAAA3AAAAA8AAAAAAAAAAAAAAAAAmAIAAGRycy9k&#10;b3ducmV2LnhtbFBLBQYAAAAABAAEAPUAAACJAwAAAAA=&#10;" path="m19375,l,e" filled="f" strokeweight=".15pt">
                <v:path arrowok="t" o:connecttype="custom" o:connectlocs="26,0;0,0" o:connectangles="0,0"/>
              </v:shape>
              <v:shape id="Freeform 2456" o:spid="_x0000_s1216" style="position:absolute;left:2547;top:11155;width:26;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io8QA&#10;AADcAAAADwAAAGRycy9kb3ducmV2LnhtbESPQWvCQBSE7wX/w/IEb3WjiJXoKioIuZVaQbw9ss9k&#10;SfZtzK4x7a/vFgSPw8x8w6w2va1FR603jhVMxgkI4txpw4WC0/fhfQHCB2SNtWNS8EMeNuvB2wpT&#10;7R78Rd0xFCJC2KeooAyhSaX0eUkW/dg1xNG7utZiiLItpG7xEeG2ltMkmUuLhuNCiQ3tS8qr490q&#10;mH/eTPabdZNd1vDtcjbV+RoqpUbDfrsEEagPr/CznWkFi48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YqPEAAAA3AAAAA8AAAAAAAAAAAAAAAAAmAIAAGRycy9k&#10;b3ducmV2LnhtbFBLBQYAAAAABAAEAPUAAACJAwAAAAA=&#10;" path="m19355,l,17778e" filled="f" strokeweight=".15pt">
                <v:path arrowok="t" o:connecttype="custom" o:connectlocs="25,0;0,7" o:connectangles="0,0"/>
              </v:shape>
              <v:shape id="Freeform 2457" o:spid="_x0000_s1217" style="position:absolute;left:2524;top:11162;width:24;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HOMQA&#10;AADcAAAADwAAAGRycy9kb3ducmV2LnhtbESPQWvCQBSE7wX/w/IEb3WjoJXoKioIuZVaQbw9ss9k&#10;SfZtzK4x7a/vFgSPw8x8w6w2va1FR603jhVMxgkI4txpw4WC0/fhfQHCB2SNtWNS8EMeNuvB2wpT&#10;7R78Rd0xFCJC2KeooAyhSaX0eUkW/dg1xNG7utZiiLItpG7xEeG2ltMkmUuLhuNCiQ3tS8qr490q&#10;mH/eTPabdZNd1vDtcjbV+RoqpUbDfrsEEagPr/CznWkFi48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xzjEAAAA3AAAAA8AAAAAAAAAAAAAAAAAmAIAAGRycy9k&#10;b3ducmV2LnhtbFBLBQYAAAAABAAEAPUAAACJAwAAAAA=&#10;" path="m19310,l,18333e" filled="f" strokeweight=".15pt">
                <v:path arrowok="t" o:connecttype="custom" o:connectlocs="23,0;0,10" o:connectangles="0,0"/>
              </v:shape>
              <v:shape id="Freeform 2458" o:spid="_x0000_s1218" style="position:absolute;left:2503;top:11172;width:22;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ZT8QA&#10;AADcAAAADwAAAGRycy9kb3ducmV2LnhtbESPQWvCQBSE7wX/w/IEb3Wjh1RSV1FByE2qBentkX0m&#10;S7JvY3aN0V/fLQg9DjPzDbNcD7YRPXXeOFYwmyYgiAunDZcKvk/79wUIH5A1No5JwYM8rFejtyVm&#10;2t35i/pjKEWEsM9QQRVCm0npi4os+qlriaN3cZ3FEGVXSt3hPcJtI+dJkkqLhuNChS3tKirq480q&#10;SA9Xkz/zfrbNW77+nE19voRaqcl42HyCCDSE//CrnWsFi48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WU/EAAAA3AAAAA8AAAAAAAAAAAAAAAAAmAIAAGRycy9k&#10;b3ducmV2LnhtbFBLBQYAAAAABAAEAPUAAACJAwAAAAA=&#10;" path="m19231,l,19000e" filled="f" strokeweight=".15pt">
                <v:path arrowok="t" o:connecttype="custom" o:connectlocs="21,0;0,17" o:connectangles="0,0"/>
              </v:shape>
              <v:shape id="Freeform 2459" o:spid="_x0000_s1219" style="position:absolute;left:2484;top:11189;width:20;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81MQA&#10;AADcAAAADwAAAGRycy9kb3ducmV2LnhtbESPT4vCMBTE7wt+h/CEva2pe1CpRlFhobfFPyDeHs2z&#10;DW1eapOtXT+9EQSPw8z8hlmseluLjlpvHCsYjxIQxLnThgsFx8PP1wyED8gaa8ek4J88rJaDjwWm&#10;2t14R90+FCJC2KeooAyhSaX0eUkW/cg1xNG7uNZiiLItpG7xFuG2lt9JMpEWDceFEhvalpRX+z+r&#10;YPJ7Ndk968abrOHr+WSq0yVUSn0O+/UcRKA+vMOvdqYVzKZ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NTEAAAA3AAAAA8AAAAAAAAAAAAAAAAAmAIAAGRycy9k&#10;b3ducmV2LnhtbFBLBQYAAAAABAAEAPUAAACJAwAAAAA=&#10;" path="m19130,l,19167e" filled="f" strokeweight=".15pt">
                <v:path arrowok="t" o:connecttype="custom" o:connectlocs="19,0;0,21" o:connectangles="0,0"/>
              </v:shape>
              <v:shape id="Freeform 2460" o:spid="_x0000_s1220" style="position:absolute;left:2472;top:11210;width:13;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opsIA&#10;AADcAAAADwAAAGRycy9kb3ducmV2LnhtbERPz2vCMBS+D/Y/hCfsNlM9VKlG0YHQ21g3EG+P5tmG&#10;Ni9tk7Xd/npzGOz48f3eH2fbipEGbxwrWC0TEMSl04YrBV+fl9ctCB+QNbaOScEPeTgenp/2mGk3&#10;8QeNRahEDGGfoYI6hC6T0pc1WfRL1xFH7u4GiyHCoZJ6wCmG21aukySVFg3Hhho7equpbIpvqyB9&#10;703+m4+rc95xf7ua5noPjVIvi/m0AxFoDv/iP3euFWw3cW0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WimwgAAANwAAAAPAAAAAAAAAAAAAAAAAJgCAABkcnMvZG93&#10;bnJldi54bWxQSwUGAAAAAAQABAD1AAAAhwMAAAAA&#10;" path="m18667,l,19286e" filled="f" strokeweight=".15pt">
                <v:path arrowok="t" o:connecttype="custom" o:connectlocs="12,0;0,24" o:connectangles="0,0"/>
              </v:shape>
              <v:shape id="Freeform 2461" o:spid="_x0000_s1221" style="position:absolute;left:2463;top:11234;width:10;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NPcQA&#10;AADcAAAADwAAAGRycy9kb3ducmV2LnhtbESPQWvCQBSE74L/YXmCN93owWp0FRWE3EqtIN4e2Wey&#10;JPs2ZteY9td3C4Ueh5n5htnseluLjlpvHCuYTRMQxLnThgsFl8/TZAnCB2SNtWNS8EUedtvhYIOp&#10;di/+oO4cChEh7FNUUIbQpFL6vCSLfuoa4ujdXWsxRNkWUrf4inBby3mSLKRFw3GhxIaOJeXV+WkV&#10;LN4fJvvOutkha/hxu5rqeg+VUuNRv1+DCNSH//BfO9MKlm8r+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zT3EAAAA3AAAAA8AAAAAAAAAAAAAAAAAmAIAAGRycy9k&#10;b3ducmV2LnhtbFBLBQYAAAAABAAEAPUAAACJAwAAAAA=&#10;" path="m18333,l,19375e" filled="f" strokeweight=".15pt">
                <v:path arrowok="t" o:connecttype="custom" o:connectlocs="9,0;0,27" o:connectangles="0,0"/>
              </v:shape>
              <v:shape id="Freeform 2462" o:spid="_x0000_s1222" style="position:absolute;left:2461;top:11262;width:3;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Uh8AA&#10;AADcAAAADwAAAGRycy9kb3ducmV2LnhtbERPTYvCMBC9L/gfwizsbZvqQUo1ii4IvcnqgngbmrEN&#10;bSa1ibX6681B2OPjfS/Xo23FQL03jhVMkxQEcem04UrB33H3nYHwAVlj65gUPMjDejX5WGKu3Z1/&#10;aTiESsQQ9jkqqEPocil9WZNFn7iOOHIX11sMEfaV1D3eY7ht5SxN59Ki4dhQY0c/NZXN4WYVzPdX&#10;UzyLYbotOr6eT6Y5XUKj1NfnuFmACDSGf/HbXWgFWRbnx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4Uh8AAAADcAAAADwAAAAAAAAAAAAAAAACYAgAAZHJzL2Rvd25y&#10;ZXYueG1sUEsFBgAAAAAEAAQA9QAAAIUDAAAAAA==&#10;" path="m15000,l,19375e" filled="f" strokeweight=".15pt">
                <v:path arrowok="t" o:connecttype="custom" o:connectlocs="2,0;0,27" o:connectangles="0,0"/>
              </v:shape>
              <v:shape id="Freeform 2463" o:spid="_x0000_s1223" style="position:absolute;left:2461;top:11289;width:3;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xHMQA&#10;AADcAAAADwAAAGRycy9kb3ducmV2LnhtbESPQWvCQBSE7wX/w/KE3uomHiSkrlKFQm6iFcTbI/tM&#10;lmTfxuw2xv56Vyh4HGbmG2a5Hm0rBuq9cawgnSUgiEunDVcKjj/fHxkIH5A1to5JwZ08rFeTtyXm&#10;2t14T8MhVCJC2OeooA6hy6X0ZU0W/cx1xNG7uN5iiLKvpO7xFuG2lfMkWUiLhuNCjR1tayqbw69V&#10;sNhdTfFXDOmm6Ph6PpnmdAmNUu/T8esTRKAxvML/7UIryLIU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sRzEAAAA3AAAAA8AAAAAAAAAAAAAAAAAmAIAAGRycy9k&#10;b3ducmV2LnhtbFBLBQYAAAAABAAEAPUAAACJAwAAAAA=&#10;" path="m,l15000,19355e" filled="f" strokeweight=".15pt">
                <v:path arrowok="t" o:connecttype="custom" o:connectlocs="0,0;2,27" o:connectangles="0,0"/>
              </v:shape>
              <v:shape id="Freeform 2464" o:spid="_x0000_s1224" style="position:absolute;left:2463;top:11316;width:10;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va8QA&#10;AADcAAAADwAAAGRycy9kb3ducmV2LnhtbESPT4vCMBTE7wt+h/CEva2pHqR0jaKC0Jv4B2Rvj+bZ&#10;hjYvtYm17qffLAgeh5n5DbNYDbYRPXXeOFYwnSQgiAunDZcKzqfdVwrCB2SNjWNS8CQPq+XoY4GZ&#10;dg8+UH8MpYgQ9hkqqEJoMyl9UZFFP3EtcfSurrMYouxKqTt8RLht5CxJ5tKi4bhQYUvbior6eLcK&#10;5vubyX/zfrrJW779XEx9uYZaqc/xsP4GEWgI7/CrnWsFaTqD/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L2vEAAAA3AAAAA8AAAAAAAAAAAAAAAAAmAIAAGRycy9k&#10;b3ducmV2LnhtbFBLBQYAAAAABAAEAPUAAACJAwAAAAA=&#10;" path="m,l18333,19375e" filled="f" strokeweight=".15pt">
                <v:path arrowok="t" o:connecttype="custom" o:connectlocs="0,0;9,28" o:connectangles="0,0"/>
              </v:shape>
              <v:shape id="Freeform 2465" o:spid="_x0000_s1225" style="position:absolute;left:2472;top:11344;width:1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K8MQA&#10;AADcAAAADwAAAGRycy9kb3ducmV2LnhtbESPQWvCQBSE7wX/w/IEb3VjBQmpq6gg5CbagvT2yD6T&#10;Jdm3MbuN0V/vCoUeh5n5hlmuB9uInjpvHCuYTRMQxIXThksF31/79xSED8gaG8ek4E4e1qvR2xIz&#10;7W58pP4UShEh7DNUUIXQZlL6oiKLfupa4uhdXGcxRNmVUnd4i3DbyI8kWUiLhuNChS3tKirq069V&#10;sDhcTf7I+9k2b/n6czb1+RJqpSbjYfMJItAQ/sN/7VwrSNM5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MivDEAAAA3AAAAA8AAAAAAAAAAAAAAAAAmAIAAGRycy9k&#10;b3ducmV2LnhtbFBLBQYAAAAABAAEAPUAAACJAwAAAAA=&#10;" path="m,l18667,19231e" filled="f" strokeweight=".15pt">
                <v:path arrowok="t" o:connecttype="custom" o:connectlocs="0,0;12,22" o:connectangles="0,0"/>
              </v:shape>
              <v:shape id="Freeform 2466" o:spid="_x0000_s1226" style="position:absolute;left:2484;top:11366;width:20;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ShMQA&#10;AADcAAAADwAAAGRycy9kb3ducmV2LnhtbESPQWvCQBSE7wX/w/IEb3VjEQmpq6gg5CbagvT2yD6T&#10;Jdm3MbuN0V/vCoUeh5n5hlmuB9uInjpvHCuYTRMQxIXThksF31/79xSED8gaG8ek4E4e1qvR2xIz&#10;7W58pP4UShEh7DNUUIXQZlL6oiKLfupa4uhdXGcxRNmVUnd4i3DbyI8kWUiLhuNChS3tKirq069V&#10;sDhcTf7I+9k2b/n6czb1+RJqpSbjYfMJItAQ/sN/7VwrSNM5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EoTEAAAA3AAAAA8AAAAAAAAAAAAAAAAAmAIAAGRycy9k&#10;b3ducmV2LnhtbFBLBQYAAAAABAAEAPUAAACJAwAAAAA=&#10;" path="m,l19130,19231e" filled="f" strokeweight=".15pt">
                <v:path arrowok="t" o:connecttype="custom" o:connectlocs="0,0;19,22" o:connectangles="0,0"/>
              </v:shape>
              <v:shape id="Freeform 2467" o:spid="_x0000_s1227" style="position:absolute;left:2503;top:11388;width:22;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H8QA&#10;AADcAAAADwAAAGRycy9kb3ducmV2LnhtbESPQWvCQBSE7wX/w/IEb3VjQQmpq6gg5CbagvT2yD6T&#10;Jdm3MbuN0V/vCoUeh5n5hlmuB9uInjpvHCuYTRMQxIXThksF31/79xSED8gaG8ek4E4e1qvR2xIz&#10;7W58pP4UShEh7DNUUIXQZlL6oiKLfupa4uhdXGcxRNmVUnd4i3DbyI8kWUiLhuNChS3tKirq069V&#10;sDhcTf7I+9k2b/n6czb1+RJqpSbjYfMJItAQ/sN/7VwrSNM5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ptx/EAAAA3AAAAA8AAAAAAAAAAAAAAAAAmAIAAGRycy9k&#10;b3ducmV2LnhtbFBLBQYAAAAABAAEAPUAAACJAwAAAAA=&#10;" path="m,l19231,18824e" filled="f" strokeweight=".15pt">
                <v:path arrowok="t" o:connecttype="custom" o:connectlocs="0,0;21,15" o:connectangles="0,0"/>
              </v:shape>
              <v:shape id="Freeform 2468" o:spid="_x0000_s1228" style="position:absolute;left:2524;top:11403;width:24;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paMQA&#10;AADcAAAADwAAAGRycy9kb3ducmV2LnhtbESPQWvCQBSE74L/YXlCb2ZjDyGkrlKFQm5FK4i3R/aZ&#10;LMm+jdltjP313ULB4zAz3zDr7WQ7MdLgjWMFqyQFQVw5bbhWcPr6WOYgfEDW2DkmBQ/ysN3MZ2ss&#10;tLvzgcZjqEWEsC9QQRNCX0jpq4Ys+sT1xNG7usFiiHKopR7wHuG2k69pmkmLhuNCgz3tG6ra47dV&#10;kH3eTPlTjqtd2fPtcjbt+RpapV4W0/sbiEBTeIb/26VWkOcZ/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7KWjEAAAA3AAAAA8AAAAAAAAAAAAAAAAAmAIAAGRycy9k&#10;b3ducmV2LnhtbFBLBQYAAAAABAAEAPUAAACJAwAAAAA=&#10;" path="m,l19310,18667e" filled="f" strokeweight=".15pt">
                <v:path arrowok="t" o:connecttype="custom" o:connectlocs="0,0;23,12" o:connectangles="0,0"/>
              </v:shape>
              <v:shape id="Freeform 2469" o:spid="_x0000_s1229" style="position:absolute;left:2547;top:11415;width:26;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M88QA&#10;AADcAAAADwAAAGRycy9kb3ducmV2LnhtbESPQWvCQBSE7wX/w/IEb3WjBxuiq6gg5CbVgnh7ZJ/J&#10;kuzbmF1j2l/fLQg9DjPzDbPaDLYRPXXeOFYwmyYgiAunDZcKvs6H9xSED8gaG8ek4Js8bNajtxVm&#10;2j35k/pTKEWEsM9QQRVCm0npi4os+qlriaN3c53FEGVXSt3hM8JtI+dJspAWDceFClvaV1TUp4dV&#10;sDjeTf6T97Nd3vL9ejH15RZqpSbjYbsEEWgI/+FXO9cK0vQD/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jPPEAAAA3AAAAA8AAAAAAAAAAAAAAAAAmAIAAGRycy9k&#10;b3ducmV2LnhtbFBLBQYAAAAABAAEAPUAAACJAwAAAAA=&#10;" path="m,l19355,17143e" filled="f" strokeweight=".15pt">
                <v:path arrowok="t" o:connecttype="custom" o:connectlocs="0,0;25,5" o:connectangles="0,0"/>
              </v:shape>
              <v:shape id="Freeform 2470" o:spid="_x0000_s1230" style="position:absolute;left:2572;top:11420;width:27;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YgcAA&#10;AADcAAAADwAAAGRycy9kb3ducmV2LnhtbERPTYvCMBC9L/gfwizsbZvqQUo1ii4IvcnqgngbmrEN&#10;bSa1ibX6681B2OPjfS/Xo23FQL03jhVMkxQEcem04UrB33H3nYHwAVlj65gUPMjDejX5WGKu3Z1/&#10;aTiESsQQ9jkqqEPocil9WZNFn7iOOHIX11sMEfaV1D3eY7ht5SxN59Ki4dhQY0c/NZXN4WYVzPdX&#10;UzyLYbotOr6eT6Y5XUKj1NfnuFmACDSGf/HbXWgFWRbXxj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gYgcAAAADcAAAADwAAAAAAAAAAAAAAAACYAgAAZHJzL2Rvd25y&#10;ZXYueG1sUEsFBgAAAAAEAAQA9QAAAIUDAAAAAA==&#10;" path="m,l19375,e" filled="f" strokeweight=".15pt">
                <v:path arrowok="t" o:connecttype="custom" o:connectlocs="0,0;26,0" o:connectangles="0,0"/>
              </v:shape>
              <v:shape id="Freeform 2471" o:spid="_x0000_s1231" style="position:absolute;left:2598;top:11415;width:29;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9GsQA&#10;AADcAAAADwAAAGRycy9kb3ducmV2LnhtbESPQWvCQBSE7wX/w/IEb3WjB0mjq6gg5CbVgnh7ZJ/J&#10;kuzbmF1j2l/fLRQ8DjPzDbPaDLYRPXXeOFYwmyYgiAunDZcKvs6H9xSED8gaG8ek4Js8bNajtxVm&#10;2j35k/pTKEWEsM9QQRVCm0npi4os+qlriaN3c53FEGVXSt3hM8JtI+dJspAWDceFClvaV1TUp4dV&#10;sDjeTf6T97Nd3vL9ejH15RZqpSbjYbsEEWgIr/B/O9cK0vQD/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vRrEAAAA3AAAAA8AAAAAAAAAAAAAAAAAmAIAAGRycy9k&#10;b3ducmV2LnhtbFBLBQYAAAAABAAEAPUAAACJAwAAAAA=&#10;" path="m,17143l19412,e" filled="f" strokeweight=".15pt">
                <v:path arrowok="t" o:connecttype="custom" o:connectlocs="0,5;28,0" o:connectangles="0,0"/>
              </v:shape>
              <v:shape id="Freeform 2472" o:spid="_x0000_s1232" style="position:absolute;left:2626;top:11403;width:24;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CWsIA&#10;AADcAAAADwAAAGRycy9kb3ducmV2LnhtbERPz2uDMBS+D/Y/hFfYrY3dQVrbtLSDgbcxN5DeHuZV&#10;g+ZFTaZuf/1yGOz48f0+nhfbiYlGbxwr2G4SEMSV04ZrBZ8fr+sdCB+QNXaOScE3eTifHh+OmGk3&#10;8ztNRahFDGGfoYImhD6T0lcNWfQb1xNH7u5GiyHCsZZ6xDmG204+J0kqLRqODQ329NJQ1RZfVkH6&#10;Npj8J5+217zn4VaatryHVqmn1XI5gAi0hH/xnzvXCnb7OD+eiUd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4JawgAAANwAAAAPAAAAAAAAAAAAAAAAAJgCAABkcnMvZG93&#10;bnJldi54bWxQSwUGAAAAAAQABAD1AAAAhwMAAAAA&#10;" path="m,18667l19286,e" filled="f" strokeweight=".15pt">
                <v:path arrowok="t" o:connecttype="custom" o:connectlocs="0,12;23,0" o:connectangles="0,0"/>
              </v:shape>
              <v:shape id="Freeform 2473" o:spid="_x0000_s1233" style="position:absolute;left:2649;top:11388;width:22;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nwcQA&#10;AADcAAAADwAAAGRycy9kb3ducmV2LnhtbESPQWvCQBSE7wX/w/IEb3UTD2JTV1FByE2qBentkX0m&#10;S7JvY3aNaX99VxA8DjPzDbNcD7YRPXXeOFaQThMQxIXThksF36f9+wKED8gaG8ek4Jc8rFejtyVm&#10;2t35i/pjKEWEsM9QQRVCm0npi4os+qlriaN3cZ3FEGVXSt3hPcJtI2dJMpcWDceFClvaVVTUx5tV&#10;MD9cTf6X9+k2b/n6czb1+RJqpSbjYfMJItAQXuFnO9cKFh8p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J8HEAAAA3AAAAA8AAAAAAAAAAAAAAAAAmAIAAGRycy9k&#10;b3ducmV2LnhtbFBLBQYAAAAABAAEAPUAAACJAwAAAAA=&#10;" path="m,18824l19231,e" filled="f" strokeweight=".15pt">
                <v:path arrowok="t" o:connecttype="custom" o:connectlocs="0,15;21,0" o:connectangles="0,0"/>
              </v:shape>
              <v:shape id="Freeform 2474" o:spid="_x0000_s1234" style="position:absolute;left:2670;top:11366;width:19;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5tsMA&#10;AADcAAAADwAAAGRycy9kb3ducmV2LnhtbESPQYvCMBSE7wv+h/AEb2uqB3GrUVRY6E1WF8Tbo3m2&#10;oc1LbbK1+us3guBxmJlvmOW6t7XoqPXGsYLJOAFBnDttuFDwe/z+nIPwAVlj7ZgU3MnDejX4WGKq&#10;3Y1/qDuEQkQI+xQVlCE0qZQ+L8miH7uGOHoX11oMUbaF1C3eItzWcpokM2nRcFwosaFdSXl1+LMK&#10;ZvuryR5ZN9lmDV/PJ1OdLqFSajTsNwsQgfrwDr/amVYw/5r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5tsMAAADcAAAADwAAAAAAAAAAAAAAAACYAgAAZHJzL2Rv&#10;d25yZXYueG1sUEsFBgAAAAAEAAQA9QAAAIgDAAAAAA==&#10;" path="m,19231l19130,e" filled="f" strokeweight=".15pt">
                <v:path arrowok="t" o:connecttype="custom" o:connectlocs="0,22;18,0" o:connectangles="0,0"/>
              </v:shape>
              <v:shape id="Freeform 2475" o:spid="_x0000_s1235" style="position:absolute;left:2688;top:11344;width:1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cLcQA&#10;AADcAAAADwAAAGRycy9kb3ducmV2LnhtbESPQWvCQBSE7wX/w/KE3urGCqLRVVQQcpOqIN4e2Wey&#10;JPs2Zrcx9dd3CwWPw8x8wyzXva1FR603jhWMRwkI4txpw4WC82n/MQPhA7LG2jEp+CEP69XgbYmp&#10;dg/+ou4YChEh7FNUUIbQpFL6vCSLfuQa4ujdXGsxRNkWUrf4iHBby88kmUqLhuNCiQ3tSsqr47dV&#10;MD3cTfbMuvE2a/h+vZjqcguVUu/DfrMAEagPr/B/O9MKZv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HC3EAAAA3AAAAA8AAAAAAAAAAAAAAAAAmAIAAGRycy9k&#10;b3ducmV2LnhtbFBLBQYAAAAABAAEAPUAAACJAwAAAAA=&#10;" path="m,19231l18667,e" filled="f" strokeweight=".15pt">
                <v:path arrowok="t" o:connecttype="custom" o:connectlocs="0,22;12,0" o:connectangles="0,0"/>
              </v:shape>
              <v:shape id="Freeform 2476" o:spid="_x0000_s1236" style="position:absolute;left:2700;top:11316;width:10;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EWcQA&#10;AADcAAAADwAAAGRycy9kb3ducmV2LnhtbESPQWvCQBSE7wX/w/KE3urGIqLRVVQQcpOqIN4e2Wey&#10;JPs2Zrcx9dd3CwWPw8x8wyzXva1FR603jhWMRwkI4txpw4WC82n/MQPhA7LG2jEp+CEP69XgbYmp&#10;dg/+ou4YChEh7FNUUIbQpFL6vCSLfuQa4ujdXGsxRNkWUrf4iHBby88kmUqLhuNCiQ3tSsqr47dV&#10;MD3cTfbMuvE2a/h+vZjqcguVUu/DfrMAEagPr/B/O9MKZv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hFnEAAAA3AAAAA8AAAAAAAAAAAAAAAAAmAIAAGRycy9k&#10;b3ducmV2LnhtbFBLBQYAAAAABAAEAPUAAACJAwAAAAA=&#10;" path="m,19375l18333,e" filled="f" strokeweight=".15pt">
                <v:path arrowok="t" o:connecttype="custom" o:connectlocs="0,28;9,0" o:connectangles="0,0"/>
              </v:shape>
              <v:shape id="Freeform 2477" o:spid="_x0000_s1237" style="position:absolute;left:2707;top:11289;width:6;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hwsQA&#10;AADcAAAADwAAAGRycy9kb3ducmV2LnhtbESPQWvCQBSE7wX/w/KE3urGgqLRVVQQcpOqIN4e2Wey&#10;JPs2Zrcx9dd3CwWPw8x8wyzXva1FR603jhWMRwkI4txpw4WC82n/MQPhA7LG2jEp+CEP69XgbYmp&#10;dg/+ou4YChEh7FNUUIbQpFL6vCSLfuQa4ujdXGsxRNkWUrf4iHBby88kmUqLhuNCiQ3tSsqr47dV&#10;MD3cTfbMuvE2a/h+vZjqcguVUu/DfrMAEagPr/B/O9MKZv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IcLEAAAA3AAAAA8AAAAAAAAAAAAAAAAAmAIAAGRycy9k&#10;b3ducmV2LnhtbFBLBQYAAAAABAAEAPUAAACJAwAAAAA=&#10;" path="m,19355l17143,e" filled="f" strokeweight=".15pt">
                <v:path arrowok="t" o:connecttype="custom" o:connectlocs="0,27;5,0" o:connectangles="0,0"/>
              </v:shape>
              <v:shape id="Freeform 2478" o:spid="_x0000_s1238" style="position:absolute;left:2661;top:11267;width: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tcQA&#10;AADcAAAADwAAAGRycy9kb3ducmV2LnhtbESPQWvCQBSE7wX/w/IEb3Wjh2BTV1FByE2qBentkX0m&#10;S7JvY3aN0V/fLRQ8DjPzDbNcD7YRPXXeOFYwmyYgiAunDZcKvk/79wUIH5A1No5JwYM8rFejtyVm&#10;2t35i/pjKEWEsM9QQRVCm0npi4os+qlriaN3cZ3FEGVXSt3hPcJtI+dJkkqLhuNChS3tKirq480q&#10;SA9Xkz/zfrbNW77+nE19voRaqcl42HyCCDSEV/i/nWsFi48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v7XEAAAA3AAAAA8AAAAAAAAAAAAAAAAAmAIAAGRycy9k&#10;b3ducmV2LnhtbFBLBQYAAAAABAAEAPUAAACJAwAAAAA=&#10;" path="m15000,19231l,e" filled="f" strokeweight=".15pt">
                <v:path arrowok="t" o:connecttype="custom" o:connectlocs="2,22;0,0" o:connectangles="0,0"/>
              </v:shape>
              <v:shape id="Freeform 2479" o:spid="_x0000_s1239" style="position:absolute;left:2654;top:11246;width:7;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4aLsQA&#10;AADcAAAADwAAAGRycy9kb3ducmV2LnhtbESPQWvCQBSE74L/YXmCN93owWp0FRWE3EqtIN4e2Wey&#10;JPs2ZteY9td3C4Ueh5n5htnseluLjlpvHCuYTRMQxLnThgsFl8/TZAnCB2SNtWNS8EUedtvhYIOp&#10;di/+oO4cChEh7FNUUIbQpFL6vCSLfuoa4ujdXWsxRNkWUrf4inBby3mSLKRFw3GhxIaOJeXV+WkV&#10;LN4fJvvOutkha/hxu5rqeg+VUuNRv1+DCNSH//BfO9MKlqs3+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Gi7EAAAA3AAAAA8AAAAAAAAAAAAAAAAAmAIAAGRycy9k&#10;b3ducmV2LnhtbFBLBQYAAAAABAAEAPUAAACJAwAAAAA=&#10;" path="m17778,19167l,e" filled="f" strokeweight=".15pt">
                <v:path arrowok="t" o:connecttype="custom" o:connectlocs="6,21;0,0" o:connectangles="0,0"/>
              </v:shape>
              <v:shape id="Freeform 2480" o:spid="_x0000_s1240" style="position:absolute;left:2640;top:11227;width:15;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OXMIA&#10;AADcAAAADwAAAGRycy9kb3ducmV2LnhtbERPz2uDMBS+D/Y/hFfYrY3dQVrbtLSDgbcxN5DeHuZV&#10;g+ZFTaZuf/1yGOz48f0+nhfbiYlGbxwr2G4SEMSV04ZrBZ8fr+sdCB+QNXaOScE3eTifHh+OmGk3&#10;8ztNRahFDGGfoYImhD6T0lcNWfQb1xNH7u5GiyHCsZZ6xDmG204+J0kqLRqODQ329NJQ1RZfVkH6&#10;Npj8J5+217zn4VaatryHVqmn1XI5gAi0hH/xnzvXCnb7uDaeiUd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Y5cwgAAANwAAAAPAAAAAAAAAAAAAAAAAJgCAABkcnMvZG93&#10;bnJldi54bWxQSwUGAAAAAAQABAD1AAAAhwMAAAAA&#10;" path="m18889,19130l,e" filled="f" strokeweight=".15pt">
                <v:path arrowok="t" o:connecttype="custom" o:connectlocs="14,19;0,0" o:connectangles="0,0"/>
              </v:shape>
              <v:shape id="Freeform 2481" o:spid="_x0000_s1241" style="position:absolute;left:2621;top:11214;width:19;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x8QA&#10;AADcAAAADwAAAGRycy9kb3ducmV2LnhtbESPT4vCMBTE7wt+h/CEva2pexCtRlFhobfFPyDeHs2z&#10;DW1eapOtXT+9EQSPw8z8hlmseluLjlpvHCsYjxIQxLnThgsFx8PP1xSED8gaa8ek4J88rJaDjwWm&#10;2t14R90+FCJC2KeooAyhSaX0eUkW/cg1xNG7uNZiiLItpG7xFuG2lt9JMpEWDceFEhvalpRX+z+r&#10;YPJ7Ndk968abrOHr+WSq0yVUSn0O+/UcRKA+vMOvdqYVTGc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9K8fEAAAA3AAAAA8AAAAAAAAAAAAAAAAAmAIAAGRycy9k&#10;b3ducmV2LnhtbFBLBQYAAAAABAAEAPUAAACJAwAAAAA=&#10;" path="m19130,18667l,e" filled="f" strokeweight=".15pt">
                <v:path arrowok="t" o:connecttype="custom" o:connectlocs="18,13;0,0" o:connectangles="0,0"/>
              </v:shape>
              <v:shape id="Freeform 2482" o:spid="_x0000_s1242" style="position:absolute;left:2603;top:11207;width:1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YQMEA&#10;AADcAAAADwAAAGRycy9kb3ducmV2LnhtbERPy4rCMBTdC/MP4Q7MTlNdiFaj6MBAd4MPKO4uzbUN&#10;bW5qE2tnvt4sBJeH815vB9uInjpvHCuYThIQxIXThksF59PPeAHCB2SNjWNS8EcetpuP0RpT7R58&#10;oP4YShFD2KeooAqhTaX0RUUW/cS1xJG7us5iiLArpe7wEcNtI2dJMpcWDceGClv6rqioj3erYP57&#10;M9l/1k/3Wcu3S27q/Bpqpb4+h90KRKAhvMUvd6YVLJM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sGEDBAAAA3AAAAA8AAAAAAAAAAAAAAAAAmAIAAGRycy9kb3du&#10;cmV2LnhtbFBLBQYAAAAABAAEAPUAAACGAwAAAAA=&#10;" path="m19130,17778l,e" filled="f" strokeweight=".15pt">
                <v:path arrowok="t" o:connecttype="custom" o:connectlocs="18,7;0,0" o:connectangles="0,0"/>
              </v:shape>
              <v:shape id="Freeform 2483" o:spid="_x0000_s1243" style="position:absolute;left:2579;top:11204;width:24;height: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928QA&#10;AADcAAAADwAAAGRycy9kb3ducmV2LnhtbESPQWvCQBSE7wX/w/IEb3WTHsRGV1GhkJtUC+LtkX0m&#10;S7JvY3aNsb/eLRQ8DjPzDbNcD7YRPXXeOFaQThMQxIXThksFP8ev9zkIH5A1No5JwYM8rFejtyVm&#10;2t35m/pDKEWEsM9QQRVCm0npi4os+qlriaN3cZ3FEGVXSt3hPcJtIz+SZCYtGo4LFba0q6ioDzer&#10;YLa/mvw379Nt3vL1fDL16RJqpSbjYbMAEWgIr/B/O9cKPpMU/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vdvEAAAA3AAAAA8AAAAAAAAAAAAAAAAAmAIAAGRycy9k&#10;b3ducmV2LnhtbFBLBQYAAAAABAAEAPUAAACJAwAAAAA=&#10;" path="m19310,15000l,e" filled="f" strokeweight=".15pt">
                <v:path arrowok="t" o:connecttype="custom" o:connectlocs="23,3;0,0" o:connectangles="0,0"/>
              </v:shape>
              <v:shape id="Freeform 2484" o:spid="_x0000_s1244" style="position:absolute;left:2561;top:11204;width:21;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jrMUA&#10;AADcAAAADwAAAGRycy9kb3ducmV2LnhtbESPwWrDMBBE74X8g9hAbo3sHEzrRAltoeBbqVMIuS3W&#10;xha2VralOk6/vioUchxm5g2zO8y2ExON3jhWkK4TEMSV04ZrBV/H98cnED4ga+wck4IbeTjsFw87&#10;zLW78idNZahFhLDPUUETQp9L6auGLPq164mjd3GjxRDlWEs94jXCbSc3SZJJi4bjQoM9vTVUteW3&#10;VZB9DKb4Kab0teh5OJ9Me7qEVqnVcn7Zggg0h3v4v11oBc/JBv7Ox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iOsxQAAANwAAAAPAAAAAAAAAAAAAAAAAJgCAABkcnMv&#10;ZG93bnJldi54bWxQSwUGAAAAAAQABAD1AAAAigMAAAAA&#10;" path="m19231,l,17143e" filled="f" strokeweight=".15pt">
                <v:path arrowok="t" o:connecttype="custom" o:connectlocs="20,0;0,6" o:connectangles="0,0"/>
              </v:shape>
              <v:shape id="Freeform 2485" o:spid="_x0000_s1245" style="position:absolute;left:2542;top:11210;width:19;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GN8QA&#10;AADcAAAADwAAAGRycy9kb3ducmV2LnhtbESPQWvCQBSE70L/w/IEb7qxgtToKrZQyE1qheDtkX0m&#10;S7JvY3Ybo7/eLRR6HGbmG2azG2wjeuq8caxgPktAEBdOGy4VnL4/p28gfEDW2DgmBXfysNu+jDaY&#10;anfjL+qPoRQRwj5FBVUIbSqlLyqy6GeuJY7exXUWQ5RdKXWHtwi3jXxNkqW0aDguVNjSR0VFffyx&#10;CpaHq8keWT9/z1q+nnNT55dQKzUZD/s1iEBD+A//tTOtYJUs4P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jfEAAAA3AAAAA8AAAAAAAAAAAAAAAAAmAIAAGRycy9k&#10;b3ducmV2LnhtbFBLBQYAAAAABAAEAPUAAACJAwAAAAA=&#10;" path="m19130,l,18667e" filled="f" strokeweight=".15pt">
                <v:path arrowok="t" o:connecttype="custom" o:connectlocs="18,0;0,12" o:connectangles="0,0"/>
              </v:shape>
              <v:shape id="Freeform 2486" o:spid="_x0000_s1246" style="position:absolute;left:2526;top:11222;width:17;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Q8QA&#10;AADcAAAADwAAAGRycy9kb3ducmV2LnhtbESPQWvCQBSE70L/w/IEb7qxiNToKrZQyE1qheDtkX0m&#10;S7JvY3Ybo7/eLRR6HGbmG2azG2wjeuq8caxgPktAEBdOGy4VnL4/p28gfEDW2DgmBXfysNu+jDaY&#10;anfjL+qPoRQRwj5FBVUIbSqlLyqy6GeuJY7exXUWQ5RdKXWHtwi3jXxNkqW0aDguVNjSR0VFffyx&#10;CpaHq8keWT9/z1q+nnNT55dQKzUZD/s1iEBD+A//tTOtYJUs4P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HkPEAAAA3AAAAA8AAAAAAAAAAAAAAAAAmAIAAGRycy9k&#10;b3ducmV2LnhtbFBLBQYAAAAABAAEAPUAAACJAwAAAAA=&#10;" path="m19000,l,18824e" filled="f" strokeweight=".15pt">
                <v:path arrowok="t" o:connecttype="custom" o:connectlocs="16,0;0,14" o:connectangles="0,0"/>
              </v:shape>
              <v:shape id="Freeform 2487" o:spid="_x0000_s1247" style="position:absolute;left:2514;top:11237;width:13;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72MQA&#10;AADcAAAADwAAAGRycy9kb3ducmV2LnhtbESPQWvCQBSE70L/w/IEb7qxoNToKrZQyE1qheDtkX0m&#10;S7JvY3Ybo7/eLRR6HGbmG2azG2wjeuq8caxgPktAEBdOGy4VnL4/p28gfEDW2DgmBXfysNu+jDaY&#10;anfjL+qPoRQRwj5FBVUIbSqlLyqy6GeuJY7exXUWQ5RdKXWHtwi3jXxNkqW0aDguVNjSR0VFffyx&#10;CpaHq8keWT9/z1q+nnNT55dQKzUZD/s1iEBD+A//tTOtYJUs4P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u9jEAAAA3AAAAA8AAAAAAAAAAAAAAAAAmAIAAGRycy9k&#10;b3ducmV2LnhtbFBLBQYAAAAABAAEAPUAAACJAwAAAAA=&#10;" path="m18667,l,19130e" filled="f" strokeweight=".15pt">
                <v:path arrowok="t" o:connecttype="custom" o:connectlocs="12,0;0,19" o:connectangles="0,0"/>
              </v:shape>
              <v:shape id="Freeform 2488" o:spid="_x0000_s1248" style="position:absolute;left:2509;top:11254;width:6;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lr8QA&#10;AADcAAAADwAAAGRycy9kb3ducmV2LnhtbESPQWvCQBSE7wX/w/IEb3VjD8FGV1GhkJtUC+LtkX0m&#10;S7JvY3aNsb/eLRQ8DjPzDbNcD7YRPXXeOFYwmyYgiAunDZcKfo5f73MQPiBrbByTggd5WK9Gb0vM&#10;tLvzN/WHUIoIYZ+hgiqENpPSFxVZ9FPXEkfv4jqLIcqulLrDe4TbRn4kSSotGo4LFba0q6ioDzer&#10;IN1fTf6b97Nt3vL1fDL16RJqpSbjYbMAEWgIr/B/O9cKPpMU/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Ja/EAAAA3AAAAA8AAAAAAAAAAAAAAAAAmAIAAGRycy9k&#10;b3ducmV2LnhtbFBLBQYAAAAABAAEAPUAAACJAwAAAAA=&#10;" path="m17143,l,19231e" filled="f" strokeweight=".15pt">
                <v:path arrowok="t" o:connecttype="custom" o:connectlocs="5,0;0,23" o:connectangles="0,0"/>
              </v:shape>
              <v:shape id="Freeform 2489" o:spid="_x0000_s1249" style="position:absolute;left:2509;top:11277;width:1;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ANMUA&#10;AADcAAAADwAAAGRycy9kb3ducmV2LnhtbESPQWvCQBSE7wX/w/IK3urGHrSm2UgtCLlJrSC9PbLP&#10;ZEn2bcyuMfrru0Khx2FmvmGy9WhbMVDvjWMF81kCgrh02nCl4PC9fXkD4QOyxtYxKbiRh3U+ecow&#10;1e7KXzTsQyUihH2KCuoQulRKX9Zk0c9cRxy9k+sthij7SuoerxFuW/maJAtp0XBcqLGjz5rKZn+x&#10;Cha7synuxTDfFB2ff46mOZ5Co9T0efx4BxFoDP/hv3ahFaySJ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YA0xQAAANwAAAAPAAAAAAAAAAAAAAAAAJgCAABkcnMv&#10;ZG93bnJldi54bWxQSwUGAAAAAAQABAD1AAAAigMAAAAA&#10;" path="m,l,19231e" filled="f" strokeweight=".15pt">
                <v:path arrowok="t" o:connecttype="custom" o:connectlocs="0,0;0,22" o:connectangles="0,0"/>
              </v:shape>
              <v:shape id="Freeform 2490" o:spid="_x0000_s1250" style="position:absolute;left:2509;top:11299;width:6;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URsEA&#10;AADcAAAADwAAAGRycy9kb3ducmV2LnhtbERPy4rCMBTdC/MP4Q7MTlNdiFaj6MBAd4MPKO4uzbUN&#10;bW5qE2tnvt4sBJeH815vB9uInjpvHCuYThIQxIXThksF59PPeAHCB2SNjWNS8EcetpuP0RpT7R58&#10;oP4YShFD2KeooAqhTaX0RUUW/cS1xJG7us5iiLArpe7wEcNtI2dJMpcWDceGClv6rqioj3erYP57&#10;M9l/1k/3Wcu3S27q/Bpqpb4+h90KRKAhvMUvd6YVLJ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aFEbBAAAA3AAAAA8AAAAAAAAAAAAAAAAAmAIAAGRycy9kb3du&#10;cmV2LnhtbFBLBQYAAAAABAAEAPUAAACGAwAAAAA=&#10;" path="m,l17143,19231e" filled="f" strokeweight=".15pt">
                <v:path arrowok="t" o:connecttype="custom" o:connectlocs="0,0;5,22" o:connectangles="0,0"/>
              </v:shape>
              <v:shape id="Freeform 2491" o:spid="_x0000_s1251" style="position:absolute;left:2514;top:11321;width:13;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x3cUA&#10;AADcAAAADwAAAGRycy9kb3ducmV2LnhtbESPwWrDMBBE74X+g9hCb43sHELtRAltoeBbiVMIuS3W&#10;xha2VralOG6/PioEehxm5g2z2c22ExON3jhWkC4SEMSV04ZrBd+Hz5dXED4ga+wck4If8rDbPj5s&#10;MNfuynuaylCLCGGfo4ImhD6X0lcNWfQL1xNH7+xGiyHKsZZ6xGuE204uk2QlLRqOCw329NFQ1ZYX&#10;q2D1NZjit5jS96Ln4XQ07fEcWqWen+a3NYhAc/gP39uFVpAlG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rHdxQAAANwAAAAPAAAAAAAAAAAAAAAAAJgCAABkcnMv&#10;ZG93bnJldi54bWxQSwUGAAAAAAQABAD1AAAAigMAAAAA&#10;" path="m,l18667,19130e" filled="f" strokeweight=".15pt">
                <v:path arrowok="t" o:connecttype="custom" o:connectlocs="0,0;12,20" o:connectangles="0,0"/>
              </v:shape>
              <v:shape id="Freeform 2492" o:spid="_x0000_s1252" style="position:absolute;left:2526;top:11341;width:17;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ncEA&#10;AADcAAAADwAAAGRycy9kb3ducmV2LnhtbERPy4rCMBTdC/MP4Q6407QuZOwYZUYQuhMfILO7NNc2&#10;tLmpTazVrzeLAZeH816uB9uInjpvHCtIpwkI4sJpw6WC03E7+QLhA7LGxjEpeJCH9epjtMRMuzvv&#10;qT+EUsQQ9hkqqEJoMyl9UZFFP3UtceQurrMYIuxKqTu8x3DbyFmSzKVFw7GhwpY2FRX14WYVzHdX&#10;kz/zPv3NW77+nU19voRaqfHn8PMNItAQ3uJ/d64VLNI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1jp3BAAAA3AAAAA8AAAAAAAAAAAAAAAAAmAIAAGRycy9kb3du&#10;cmV2LnhtbFBLBQYAAAAABAAEAPUAAACGAwAAAAA=&#10;" path="m,l19000,18889e" filled="f" strokeweight=".15pt">
                <v:path arrowok="t" o:connecttype="custom" o:connectlocs="0,0;16,15" o:connectangles="0,0"/>
              </v:shape>
              <v:shape id="Freeform 2493" o:spid="_x0000_s1253" style="position:absolute;left:2542;top:11356;width:19;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rBsQA&#10;AADcAAAADwAAAGRycy9kb3ducmV2LnhtbESPQWvCQBSE7wX/w/IEb3WTHsRGV1GhkJtUC+LtkX0m&#10;S7JvY3aNsb/eLRQ8DjPzDbNcD7YRPXXeOFaQThMQxIXThksFP8ev9zkIH5A1No5JwYM8rFejtyVm&#10;2t35m/pDKEWEsM9QQRVCm0npi4os+qlriaN3cZ3FEGVXSt3hPcJtIz+SZCYtGo4LFba0q6ioDzer&#10;YLa/mvw379Nt3vL1fDL16RJqpSbjYbMAEWgIr/B/O9cKPtMU/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wbEAAAA3AAAAA8AAAAAAAAAAAAAAAAAmAIAAGRycy9k&#10;b3ducmV2LnhtbFBLBQYAAAAABAAEAPUAAACJAwAAAAA=&#10;" path="m,l19130,18333e" filled="f" strokeweight=".15pt">
                <v:path arrowok="t" o:connecttype="custom" o:connectlocs="0,0;18,10" o:connectangles="0,0"/>
              </v:shape>
              <v:shape id="Freeform 2494" o:spid="_x0000_s1254" style="position:absolute;left:2561;top:11366;width:21;height: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u1ccQA&#10;AADcAAAADwAAAGRycy9kb3ducmV2LnhtbESPQWvCQBSE7wX/w/IEb3UTD9JGV1FByE20BfH2yD6T&#10;Jdm3MbvG6K/vFgo9DjPzDbNcD7YRPXXeOFaQThMQxIXThksF31/79w8QPiBrbByTgid5WK9Gb0vM&#10;tHvwkfpTKEWEsM9QQRVCm0npi4os+qlriaN3dZ3FEGVXSt3hI8JtI2dJMpcWDceFClvaVVTUp7tV&#10;MD/cTP7K+3Sbt3y7nE19voZaqcl42CxABBrCf/ivnWsFn+k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rtXHEAAAA3AAAAA8AAAAAAAAAAAAAAAAAmAIAAGRycy9k&#10;b3ducmV2LnhtbFBLBQYAAAAABAAEAPUAAACJAwAAAAA=&#10;" path="m,l19231,16667e" filled="f" strokeweight=".15pt">
                <v:path arrowok="t" o:connecttype="custom" o:connectlocs="0,0;20,4" o:connectangles="0,0"/>
              </v:shape>
              <v:shape id="Freeform 2495" o:spid="_x0000_s1255" style="position:absolute;left:2579;top:11370;width:24;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Q6sQA&#10;AADcAAAADwAAAGRycy9kb3ducmV2LnhtbESPQWvCQBSE74X+h+UJ3uomFaSmrmILQm6iFaS3R/aZ&#10;LMm+jdk1Rn+9KxR6HGbmG2axGmwjeuq8cawgnSQgiAunDZcKDj+btw8QPiBrbByTght5WC1fXxaY&#10;aXflHfX7UIoIYZ+hgiqENpPSFxVZ9BPXEkfv5DqLIcqulLrDa4TbRr4nyUxaNBwXKmzpu6Ki3l+s&#10;gtn2bPJ73qdfecvn36Opj6dQKzUeDetPEIGG8B/+a+dawTyd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EOrEAAAA3AAAAA8AAAAAAAAAAAAAAAAAmAIAAGRycy9k&#10;b3ducmV2LnhtbFBLBQYAAAAABAAEAPUAAACJAwAAAAA=&#10;" path="m,l19310,e" filled="f" strokeweight=".15pt">
                <v:path arrowok="t" o:connecttype="custom" o:connectlocs="0,0;23,0" o:connectangles="0,0"/>
              </v:shape>
              <v:shape id="Freeform 2496" o:spid="_x0000_s1256" style="position:absolute;left:2603;top:11363;width:1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InsQA&#10;AADcAAAADwAAAGRycy9kb3ducmV2LnhtbESPQWvCQBSE74X+h+UJ3uomRaSmrmILQm6iFaS3R/aZ&#10;LMm+jdk1Rn+9KxR6HGbmG2axGmwjeuq8cawgnSQgiAunDZcKDj+btw8QPiBrbByTght5WC1fXxaY&#10;aXflHfX7UIoIYZ+hgiqENpPSFxVZ9BPXEkfv5DqLIcqulLrDa4TbRr4nyUxaNBwXKmzpu6Ki3l+s&#10;gtn2bPJ73qdfecvn36Opj6dQKzUeDetPEIGG8B/+a+dawTyd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J7EAAAA3AAAAA8AAAAAAAAAAAAAAAAAmAIAAGRycy9k&#10;b3ducmV2LnhtbFBLBQYAAAAABAAEAPUAAACJAwAAAAA=&#10;" path="m,17778l19130,e" filled="f" strokeweight=".15pt">
                <v:path arrowok="t" o:connecttype="custom" o:connectlocs="0,7;18,0" o:connectangles="0,0"/>
              </v:shape>
              <v:shape id="Freeform 2497" o:spid="_x0000_s1257" style="position:absolute;left:2621;top:11348;width:19;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tBcQA&#10;AADcAAAADwAAAGRycy9kb3ducmV2LnhtbESPQWvCQBSE74X+h+UJ3uomBaWmrmILQm6iFaS3R/aZ&#10;LMm+jdk1Rn+9KxR6HGbmG2axGmwjeuq8cawgnSQgiAunDZcKDj+btw8QPiBrbByTght5WC1fXxaY&#10;aXflHfX7UIoIYZ+hgiqENpPSFxVZ9BPXEkfv5DqLIcqulLrDa4TbRr4nyUxaNBwXKmzpu6Ki3l+s&#10;gtn2bPJ73qdfecvn36Opj6dQKzUeDetPEIGG8B/+a+dawTyd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LQXEAAAA3AAAAA8AAAAAAAAAAAAAAAAAmAIAAGRycy9k&#10;b3ducmV2LnhtbFBLBQYAAAAABAAEAPUAAACJAwAAAAA=&#10;" path="m,18889l19130,e" filled="f" strokeweight=".15pt">
                <v:path arrowok="t" o:connecttype="custom" o:connectlocs="0,15;18,0" o:connectangles="0,0"/>
              </v:shape>
              <v:shape id="Freeform 2498" o:spid="_x0000_s1258" style="position:absolute;left:2640;top:11331;width:15;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csQA&#10;AADcAAAADwAAAGRycy9kb3ducmV2LnhtbESPQWvCQBSE7wX/w/IK3uomPYQ2dZVWKOQmakG8PbLP&#10;ZEn2bcyuMfrru4LgcZiZb5j5crStGKj3xrGCdJaAIC6dNlwp+Nv9vn2A8AFZY+uYFFzJw3IxeZlj&#10;rt2FNzRsQyUihH2OCuoQulxKX9Zk0c9cRxy9o+sthij7SuoeLxFuW/meJJm0aDgu1NjRqqay2Z6t&#10;gmx9MsWtGNKfouPTYW+a/TE0Sk1fx+8vEIHG8Aw/2oVW8Jl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s3LEAAAA3AAAAA8AAAAAAAAAAAAAAAAAmAIAAGRycy9k&#10;b3ducmV2LnhtbFBLBQYAAAAABAAEAPUAAACJAwAAAAA=&#10;" path="m,19000l18889,e" filled="f" strokeweight=".15pt">
                <v:path arrowok="t" o:connecttype="custom" o:connectlocs="0,17;14,0" o:connectangles="0,0"/>
              </v:shape>
              <v:shape id="Freeform 2499" o:spid="_x0000_s1259" style="position:absolute;left:2654;top:11311;width:7;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6cQA&#10;AADcAAAADwAAAGRycy9kb3ducmV2LnhtbESPQWvCQBSE70L/w/IEb7qJB1tTV7GCkJvUCtLbI/tM&#10;lmTfxuwao7++Wyj0OMzMN8xqM9hG9NR541hBOktAEBdOGy4VnL720zcQPiBrbByTggd52KxfRivM&#10;tLvzJ/XHUIoIYZ+hgiqENpPSFxVZ9DPXEkfv4jqLIcqulLrDe4TbRs6TZCEtGo4LFba0q6iojzer&#10;YHG4mvyZ9+lH3vL1+2zq8yXUSk3Gw/YdRKAh/If/2rlWsExf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FunEAAAA3AAAAA8AAAAAAAAAAAAAAAAAmAIAAGRycy9k&#10;b3ducmV2LnhtbFBLBQYAAAAABAAEAPUAAACJAwAAAAA=&#10;" path="m,19130l17778,e" filled="f" strokeweight=".15pt">
                <v:path arrowok="t" o:connecttype="custom" o:connectlocs="0,20;6,0" o:connectangles="0,0"/>
              </v:shape>
              <v:shape id="Freeform 2500" o:spid="_x0000_s1260" style="position:absolute;left:2661;top:11289;width: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Cm8EA&#10;AADcAAAADwAAAGRycy9kb3ducmV2LnhtbERPy4rCMBTdC/MP4Q6407QuZOwYZUYQuhMfILO7NNc2&#10;tLmpTazVrzeLAZeH816uB9uInjpvHCtIpwkI4sJpw6WC03E7+QLhA7LGxjEpeJCH9epjtMRMuzvv&#10;qT+EUsQQ9hkqqEJoMyl9UZFFP3UtceQurrMYIuxKqTu8x3DbyFmSzKVFw7GhwpY2FRX14WYVzHdX&#10;kz/zPv3NW77+nU19voRaqfHn8PMNItAQ3uJ/d64VLNK4Np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DgpvBAAAA3AAAAA8AAAAAAAAAAAAAAAAAmAIAAGRycy9kb3du&#10;cmV2LnhtbFBLBQYAAAAABAAEAPUAAACGAwAAAAA=&#10;" path="m,19231l15000,e" filled="f" strokeweight=".15pt">
                <v:path arrowok="t" o:connecttype="custom" o:connectlocs="0,22;2,0" o:connectangles="0,0"/>
              </v:shape>
              <v:shape id="Freeform 2501" o:spid="_x0000_s1261" style="position:absolute;left:2524;top:11289;width:3;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nAMQA&#10;AADcAAAADwAAAGRycy9kb3ducmV2LnhtbESPQWvCQBSE7wX/w/IEb3UTD6Kpq6gg5CbVgvT2yD6T&#10;Jdm3MbvGtL++Kwg9DjPzDbPaDLYRPXXeOFaQThMQxIXThksFX+fD+wKED8gaG8ek4Ic8bNajtxVm&#10;2j34k/pTKEWEsM9QQRVCm0npi4os+qlriaN3dZ3FEGVXSt3hI8JtI2dJMpcWDceFClvaV1TUp7tV&#10;MD/eTP6b9+kub/n2fTH15RpqpSbjYfsBItAQ/sOvdq4VLNMl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JwDEAAAA3AAAAA8AAAAAAAAAAAAAAAAAmAIAAGRycy9k&#10;b3ducmV2LnhtbFBLBQYAAAAABAAEAPUAAACJAwAAAAA=&#10;" path="m,l15000,19130e" filled="f" strokeweight=".15pt">
                <v:path arrowok="t" o:connecttype="custom" o:connectlocs="0,0;2,20" o:connectangles="0,0"/>
              </v:shape>
              <v:shape id="Freeform 2502" o:spid="_x0000_s1262" style="position:absolute;left:2526;top:11309;width:10;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IMAA&#10;AADcAAAADwAAAGRycy9kb3ducmV2LnhtbERPy4rCMBTdC/5DuII7TXUhYzWKCgPdiQ8Qd5fm2oY2&#10;N7XJ1M58vVkMuDyc93rb21p01HrjWMFsmoAgzp02XCi4Xr4nXyB8QNZYOyYFv+RhuxkO1phq9+IT&#10;dedQiBjCPkUFZQhNKqXPS7Lop64hjtzDtRZDhG0hdYuvGG5rOU+ShbRoODaU2NChpLw6/1gFi+PT&#10;ZH9ZN9tnDT/vN1PdHqFSajzqdysQgfrwEf+7M61gOY/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lEIMAAAADcAAAADwAAAAAAAAAAAAAAAACYAgAAZHJzL2Rvd25y&#10;ZXYueG1sUEsFBgAAAAAEAAQA9QAAAIUDAAAAAA==&#10;" path="m,l18333,19130e" filled="f" strokeweight=".15pt">
                <v:path arrowok="t" o:connecttype="custom" o:connectlocs="0,0;9,19" o:connectangles="0,0"/>
              </v:shape>
              <v:shape id="Freeform 2503" o:spid="_x0000_s1263" style="position:absolute;left:2535;top:11328;width:15;height: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hu8QA&#10;AADcAAAADwAAAGRycy9kb3ducmV2LnhtbESPQWvCQBSE7wX/w/IEb3UTD9JGV1FByE20BfH2yD6T&#10;Jdm3MbvG6K/vFgo9DjPzDbNcD7YRPXXeOFaQThMQxIXThksF31/79w8QPiBrbByTgid5WK9Gb0vM&#10;tHvwkfpTKEWEsM9QQRVCm0npi4os+qlriaN3dZ3FEGVXSt3hI8JtI2dJMpcWDceFClvaVVTUp7tV&#10;MD/cTP7K+3Sbt3y7nE19voZaqcl42CxABBrCf/ivnWsFn7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4bvEAAAA3AAAAA8AAAAAAAAAAAAAAAAAmAIAAGRycy9k&#10;b3ducmV2LnhtbFBLBQYAAAAABAAEAPUAAACJAwAAAAA=&#10;" path="m,l18824,18889e" filled="f" strokeweight=".15pt">
                <v:path arrowok="t" o:connecttype="custom" o:connectlocs="0,0;14,16" o:connectangles="0,0"/>
              </v:shape>
              <v:shape id="Freeform 2504" o:spid="_x0000_s1264" style="position:absolute;left:2549;top:11344;width:20;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zMQA&#10;AADcAAAADwAAAGRycy9kb3ducmV2LnhtbESPQWvCQBSE7wX/w/IEb3VjDtJGV1FByE20BfH2yD6T&#10;Jdm3MbvG6K/vFgo9DjPzDbNcD7YRPXXeOFYwmyYgiAunDZcKvr/27x8gfEDW2DgmBU/ysF6N3paY&#10;affgI/WnUIoIYZ+hgiqENpPSFxVZ9FPXEkfv6jqLIcqulLrDR4TbRqZJMpcWDceFClvaVVTUp7tV&#10;MD/cTP7K+9k2b/l2OZv6fA21UpPxsFmACDSE//BfO9cKPt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f8zEAAAA3AAAAA8AAAAAAAAAAAAAAAAAmAIAAGRycy9k&#10;b3ducmV2LnhtbFBLBQYAAAAABAAEAPUAAACJAwAAAAA=&#10;" path="m,l19167,17778e" filled="f" strokeweight=".15pt">
                <v:path arrowok="t" o:connecttype="custom" o:connectlocs="0,0;19,7" o:connectangles="0,0"/>
              </v:shape>
              <v:shape id="Freeform 2505" o:spid="_x0000_s1265" style="position:absolute;left:2566;top:11351;width:22;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aV8QA&#10;AADcAAAADwAAAGRycy9kb3ducmV2LnhtbESPQWvCQBSE7wX/w/IEb3WjgtToKioIuUmtIN4e2Wey&#10;JPs2ZtcY++u7hUKPw8x8w6w2va1FR603jhVMxgkI4txpw4WC89fh/QOED8gaa8ek4EUeNuvB2wpT&#10;7Z78Sd0pFCJC2KeooAyhSaX0eUkW/dg1xNG7udZiiLItpG7xGeG2ltMkmUuLhuNCiQ3tS8qr08Mq&#10;mB/vJvvOuskua/h+vZjqcguVUqNhv12CCNSH//BfO9MKFtM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2lfEAAAA3AAAAA8AAAAAAAAAAAAAAAAAmAIAAGRycy9k&#10;b3ducmV2LnhtbFBLBQYAAAAABAAEAPUAAACJAwAAAAA=&#10;" path="m,l19231,17143e" filled="f" strokeweight=".15pt">
                <v:path arrowok="t" o:connecttype="custom" o:connectlocs="0,0;21,5" o:connectangles="0,0"/>
              </v:shape>
              <v:shape id="Freeform 2506" o:spid="_x0000_s1266" style="position:absolute;left:2587;top:11351;width:19;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CI8QA&#10;AADcAAAADwAAAGRycy9kb3ducmV2LnhtbESPQWvCQBSE7wX/w/IEb3WjiNToKioIuUmtIN4e2Wey&#10;JPs2ZtcY++u7hUKPw8x8w6w2va1FR603jhVMxgkI4txpw4WC89fh/QOED8gaa8ek4EUeNuvB2wpT&#10;7Z78Sd0pFCJC2KeooAyhSaX0eUkW/dg1xNG7udZiiLItpG7xGeG2ltMkmUuLhuNCiQ3tS8qr08Mq&#10;mB/vJvvOuskua/h+vZjqcguVUqNhv12CCNSH//BfO9MKFtM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QiPEAAAA3AAAAA8AAAAAAAAAAAAAAAAAmAIAAGRycy9k&#10;b3ducmV2LnhtbFBLBQYAAAAABAAEAPUAAACJAwAAAAA=&#10;" path="m,17143l19130,e" filled="f" strokeweight=".15pt">
                <v:path arrowok="t" o:connecttype="custom" o:connectlocs="0,5;18,0" o:connectangles="0,0"/>
              </v:shape>
              <v:shape id="Freeform 2507" o:spid="_x0000_s1267" style="position:absolute;left:2605;top:11344;width:1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nuMQA&#10;AADcAAAADwAAAGRycy9kb3ducmV2LnhtbESPQWvCQBSE7wX/w/IEb3WjoNToKioIuUmtIN4e2Wey&#10;JPs2ZtcY++u7hUKPw8x8w6w2va1FR603jhVMxgkI4txpw4WC89fh/QOED8gaa8ek4EUeNuvB2wpT&#10;7Z78Sd0pFCJC2KeooAyhSaX0eUkW/dg1xNG7udZiiLItpG7xGeG2ltMkmUuLhuNCiQ3tS8qr08Mq&#10;mB/vJvvOuskua/h+vZjqcguVUqNhv12CCNSH//BfO9MKFtM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u57jEAAAA3AAAAA8AAAAAAAAAAAAAAAAAmAIAAGRycy9k&#10;b3ducmV2LnhtbFBLBQYAAAAABAAEAPUAAACJAwAAAAA=&#10;" path="m,17778l19130,e" filled="f" strokeweight=".15pt">
                <v:path arrowok="t" o:connecttype="custom" o:connectlocs="0,7;18,0" o:connectangles="0,0"/>
              </v:shape>
              <v:shape id="Freeform 2508" o:spid="_x0000_s1268" style="position:absolute;left:2624;top:11328;width:15;height: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5z8QA&#10;AADcAAAADwAAAGRycy9kb3ducmV2LnhtbESPQWvCQBSE7wX/w/IEb3Wjh9BGV1FByE2qBfH2yD6T&#10;Jdm3MbvG2F/fLRQ8DjPzDbNcD7YRPXXeOFYwmyYgiAunDZcKvk/79w8QPiBrbByTgid5WK9Gb0vM&#10;tHvwF/XHUIoIYZ+hgiqENpPSFxVZ9FPXEkfv6jqLIcqulLrDR4TbRs6TJJUWDceFClvaVVTUx7tV&#10;kB5uJv/J+9k2b/l2OZv6fA21UpPxsFmACDSEV/i/nWsFn/M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8ec/EAAAA3AAAAA8AAAAAAAAAAAAAAAAAmAIAAGRycy9k&#10;b3ducmV2LnhtbFBLBQYAAAAABAAEAPUAAACJAwAAAAA=&#10;" path="m,18889l18889,e" filled="f" strokeweight=".15pt">
                <v:path arrowok="t" o:connecttype="custom" o:connectlocs="0,16;14,0" o:connectangles="0,0"/>
              </v:shape>
              <v:shape id="Freeform 2509" o:spid="_x0000_s1269" style="position:absolute;left:2638;top:11309;width:7;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VMQA&#10;AADcAAAADwAAAGRycy9kb3ducmV2LnhtbESPQWvCQBSE7wX/w/IEb3WjB1ujq6gg5Ca1gnh7ZJ/J&#10;kuzbmF1j9Nd3C4Ueh5n5hlmue1uLjlpvHCuYjBMQxLnThgsFp+/9+ycIH5A11o5JwZM8rFeDtyWm&#10;2j34i7pjKESEsE9RQRlCk0rp85Is+rFriKN3da3FEGVbSN3iI8JtLadJMpMWDceFEhvalZRXx7tV&#10;MDvcTPbKusk2a/h2OZvqfA2VUqNhv1mACNSH//BfO9MK5tM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3FTEAAAA3AAAAA8AAAAAAAAAAAAAAAAAmAIAAGRycy9k&#10;b3ducmV2LnhtbFBLBQYAAAAABAAEAPUAAACJAwAAAAA=&#10;" path="m,19130l17778,e" filled="f" strokeweight=".15pt">
                <v:path arrowok="t" o:connecttype="custom" o:connectlocs="0,19;6,0" o:connectangles="0,0"/>
              </v:shape>
              <v:shape id="Freeform 2510" o:spid="_x0000_s1270" style="position:absolute;left:2645;top:11289;width:5;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IJsAA&#10;AADcAAAADwAAAGRycy9kb3ducmV2LnhtbERPy4rCMBTdC/5DuII7TXUhYzWKCgPdiQ8Qd5fm2oY2&#10;N7XJ1M58vVkMuDyc93rb21p01HrjWMFsmoAgzp02XCi4Xr4nXyB8QNZYOyYFv+RhuxkO1phq9+IT&#10;dedQiBjCPkUFZQhNKqXPS7Lop64hjtzDtRZDhG0hdYuvGG5rOU+ShbRoODaU2NChpLw6/1gFi+PT&#10;ZH9ZN9tnDT/vN1PdHqFSajzqdysQgfrwEf+7M61gOY9r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9IJsAAAADcAAAADwAAAAAAAAAAAAAAAACYAgAAZHJzL2Rvd25y&#10;ZXYueG1sUEsFBgAAAAAEAAQA9QAAAIUDAAAAAA==&#10;" path="m,19130l16667,e" filled="f" strokeweight=".15pt">
                <v:path arrowok="t" o:connecttype="custom" o:connectlocs="0,20;4,0" o:connectangles="0,0"/>
              </v:shape>
              <v:shape id="Freeform 2511" o:spid="_x0000_s1271" style="position:absolute;left:2645;top:11267;width:5;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tvcMA&#10;AADcAAAADwAAAGRycy9kb3ducmV2LnhtbESPQYvCMBSE7wv+h/AEb2uqB9FqFBUWepPVBfH2aJ5t&#10;aPNSm2yt/vqNIOxxmJlvmNWmt7XoqPXGsYLJOAFBnDttuFDwc/r6nIPwAVlj7ZgUPMjDZj34WGGq&#10;3Z2/qTuGQkQI+xQVlCE0qZQ+L8miH7uGOHpX11oMUbaF1C3eI9zWcpokM2nRcFwosaF9SXl1/LUK&#10;ZoebyZ5ZN9llDd8uZ1Odr6FSajTst0sQgfrwH363M61gMV3A6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PtvcMAAADcAAAADwAAAAAAAAAAAAAAAACYAgAAZHJzL2Rv&#10;d25yZXYueG1sUEsFBgAAAAAEAAQA9QAAAIgDAAAAAA==&#10;" path="m16667,19231l,e" filled="f" strokeweight=".15pt">
                <v:path arrowok="t" o:connecttype="custom" o:connectlocs="4,22;0,0" o:connectangles="0,0"/>
              </v:shape>
              <v:shape id="Freeform 2512" o:spid="_x0000_s1272" style="position:absolute;left:2638;top:11249;width:7;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S/cEA&#10;AADcAAAADwAAAGRycy9kb3ducmV2LnhtbERPy4rCMBTdC/MP4Q7MTlNHEO0YZRSE7sQHiLtLc21D&#10;m5vaZGrHrzcLweXhvBer3taio9YbxwrGowQEce604ULB6bgdzkD4gKyxdkwK/snDavkxWGCq3Z33&#10;1B1CIWII+xQVlCE0qZQ+L8miH7mGOHJX11oMEbaF1C3eY7it5XeSTKVFw7GhxIY2JeXV4c8qmO5u&#10;Jntk3XidNXy7nE11voZKqa/P/vcHRKA+vMUvd6YVz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A0v3BAAAA3AAAAA8AAAAAAAAAAAAAAAAAmAIAAGRycy9kb3du&#10;cmV2LnhtbFBLBQYAAAAABAAEAPUAAACGAwAAAAA=&#10;" path="m17778,19130l,e" filled="f" strokeweight=".15pt">
                <v:path arrowok="t" o:connecttype="custom" o:connectlocs="6,20;0,0" o:connectangles="0,0"/>
              </v:shape>
              <v:shape id="Freeform 2513" o:spid="_x0000_s1273" style="position:absolute;left:2624;top:11234;width:15;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3ZsQA&#10;AADcAAAADwAAAGRycy9kb3ducmV2LnhtbESPQWvCQBSE74X+h+UJ3uomFaSmrmILQm6iFaS3R/aZ&#10;LMm+jdk1Rn+9KxR6HGbmG2axGmwjeuq8cawgnSQgiAunDZcKDj+btw8QPiBrbByTght5WC1fXxaY&#10;aXflHfX7UIoIYZ+hgiqENpPSFxVZ9BPXEkfv5DqLIcqulLrDa4TbRr4nyUxaNBwXKmzpu6Ki3l+s&#10;gtn2bPJ73qdfecvn36Opj6dQKzUeDetPEIGG8B/+a+dawXya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d2bEAAAA3AAAAA8AAAAAAAAAAAAAAAAAmAIAAGRycy9k&#10;b3ducmV2LnhtbFBLBQYAAAAABAAEAPUAAACJAwAAAAA=&#10;" path="m18889,18889l,e" filled="f" strokeweight=".15pt">
                <v:path arrowok="t" o:connecttype="custom" o:connectlocs="14,15;0,0" o:connectangles="0,0"/>
              </v:shape>
              <v:shape id="Freeform 2514" o:spid="_x0000_s1274" style="position:absolute;left:2605;top:11224;width:19;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pEcQA&#10;AADcAAAADwAAAGRycy9kb3ducmV2LnhtbESPQWvCQBSE7wX/w/IEb3WjgtToKioIuUmtIN4e2Wey&#10;JPs2ZtcY++u7hUKPw8x8w6w2va1FR603jhVMxgkI4txpw4WC89fh/QOED8gaa8ek4EUeNuvB2wpT&#10;7Z78Sd0pFCJC2KeooAyhSaX0eUkW/dg1xNG7udZiiLItpG7xGeG2ltMkmUuLhuNCiQ3tS8qr08Mq&#10;mB/vJvvOuskua/h+vZjqcguVUqNhv12CCNSH//BfO9MKFrM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6RHEAAAA3AAAAA8AAAAAAAAAAAAAAAAAmAIAAGRycy9k&#10;b3ducmV2LnhtbFBLBQYAAAAABAAEAPUAAACJAwAAAAA=&#10;" path="m19130,18333l,e" filled="f" strokeweight=".15pt">
                <v:path arrowok="t" o:connecttype="custom" o:connectlocs="18,10;0,0" o:connectangles="0,0"/>
              </v:shape>
              <v:shape id="Freeform 2515" o:spid="_x0000_s1275" style="position:absolute;left:2587;top:11222;width:19;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MisQA&#10;AADcAAAADwAAAGRycy9kb3ducmV2LnhtbESPQWvCQBSE7wX/w/IEb3VjBanRVVQQcitaQbw9ss9k&#10;SfZtzG5j2l/fFQSPw8x8wyzXva1FR603jhVMxgkI4txpw4WC0/f+/ROED8gaa8ek4Jc8rFeDtyWm&#10;2t35QN0xFCJC2KeooAyhSaX0eUkW/dg1xNG7utZiiLItpG7xHuG2lh9JMpMWDceFEhvalZRXxx+r&#10;YPZ1M9lf1k22WcO3y9lU52uolBoN+80CRKA+vMLPdqYVzKdTeJy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TIrEAAAA3AAAAA8AAAAAAAAAAAAAAAAAmAIAAGRycy9k&#10;b3ducmV2LnhtbFBLBQYAAAAABAAEAPUAAACJAwAAAAA=&#10;" path="m19130,13333l,e" filled="f" strokeweight=".15pt">
                <v:path arrowok="t" o:connecttype="custom" o:connectlocs="18,2;0,0" o:connectangles="0,0"/>
              </v:shape>
              <v:shape id="Freeform 2516" o:spid="_x0000_s1276" style="position:absolute;left:3516;top:11281;width:7;height: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sQA&#10;AADcAAAADwAAAGRycy9kb3ducmV2LnhtbESPQWvCQBSE74X+h+UJ3nRjFbHRVVpByK1UBentkX0m&#10;S7JvY3aNsb/eLQg9DjPzDbPa9LYWHbXeOFYwGScgiHOnDRcKjofdaAHCB2SNtWNScCcPm/XrywpT&#10;7W78Td0+FCJC2KeooAyhSaX0eUkW/dg1xNE7u9ZiiLItpG7xFuG2lm9JMpcWDceFEhvalpRX+6tV&#10;MP+6mOw36yafWcOXn5OpTudQKTUc9B9LEIH68B9+tjOt4H06g7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1P7EAAAA3AAAAA8AAAAAAAAAAAAAAAAAmAIAAGRycy9k&#10;b3ducmV2LnhtbFBLBQYAAAAABAAEAPUAAACJAwAAAAA=&#10;" path="m,18000l17778,e" filled="f" strokeweight=".15pt">
                <v:path arrowok="t" o:connecttype="custom" o:connectlocs="0,8;6,0" o:connectangles="0,0"/>
              </v:shape>
              <v:shape id="Freeform 2517" o:spid="_x0000_s1277" style="position:absolute;left:3522;top:11281;width:8;height: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xZcQA&#10;AADcAAAADwAAAGRycy9kb3ducmV2LnhtbESPQWvCQBSE74X+h+UJ3nRjRbHRVVpByK1UBentkX0m&#10;S7JvY3aNsb/eLQg9DjPzDbPa9LYWHbXeOFYwGScgiHOnDRcKjofdaAHCB2SNtWNScCcPm/XrywpT&#10;7W78Td0+FCJC2KeooAyhSaX0eUkW/dg1xNE7u9ZiiLItpG7xFuG2lm9JMpcWDceFEhvalpRX+6tV&#10;MP+6mOw36yafWcOXn5OpTudQKTUc9B9LEIH68B9+tjOt4H06g7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cWXEAAAA3AAAAA8AAAAAAAAAAAAAAAAAmAIAAGRycy9k&#10;b3ducmV2LnhtbFBLBQYAAAAABAAEAPUAAACJAwAAAAA=&#10;" path="m,l17778,18000e" filled="f" strokeweight=".15pt">
                <v:path arrowok="t" o:connecttype="custom" o:connectlocs="0,0;7,8" o:connectangles="0,0"/>
              </v:shape>
              <v:shape id="Freeform 2518" o:spid="_x0000_s1278" style="position:absolute;left:3522;top:11289;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EsQA&#10;AADcAAAADwAAAGRycy9kb3ducmV2LnhtbESPQWvCQBSE7wX/w/IEb3VjhdBGV9GCkFvRFsTbI/tM&#10;lmTfxuwa0/76riB4HGbmG2a5Hmwjeuq8caxgNk1AEBdOGy4V/HzvXt9B+ICssXFMCn7Jw3o1elli&#10;pt2N99QfQikihH2GCqoQ2kxKX1Rk0U9dSxy9s+sshii7UuoObxFuG/mWJKm0aDguVNjSZ0VFfbha&#10;BenXxeR/eT/b5i1fTkdTH8+hVmoyHjYLEIGG8Aw/2rlW8DFP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7xLEAAAA3AAAAA8AAAAAAAAAAAAAAAAAmAIAAGRycy9k&#10;b3ducmV2LnhtbFBLBQYAAAAABAAEAPUAAACJAwAAAAA=&#10;" path="m17778,l,17778e" filled="f" strokeweight=".15pt">
                <v:path arrowok="t" o:connecttype="custom" o:connectlocs="7,0;0,7" o:connectangles="0,0"/>
              </v:shape>
              <v:shape id="Freeform 2519" o:spid="_x0000_s1279" style="position:absolute;left:3516;top:11289;width:7;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KicUA&#10;AADcAAAADwAAAGRycy9kb3ducmV2LnhtbESPT2vCQBTE74V+h+UJ3upGBWujq1RByK34B6S3R/aZ&#10;LMm+jdk1xn56t1DocZiZ3zDLdW9r0VHrjWMF41ECgjh32nCh4HTcvc1B+ICssXZMCh7kYb16fVli&#10;qt2d99QdQiEihH2KCsoQmlRKn5dk0Y9cQxy9i2sthijbQuoW7xFuazlJkpm0aDgulNjQtqS8Otys&#10;gtnX1WQ/WTfeZA1fv8+mOl9CpdRw0H8uQATqw3/4r51pBR/Td/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UqJxQAAANwAAAAPAAAAAAAAAAAAAAAAAJgCAABkcnMv&#10;ZG93bnJldi54bWxQSwUGAAAAAAQABAD1AAAAigMAAAAA&#10;" path="m17778,17778l,e" filled="f" strokeweight=".15pt">
                <v:path arrowok="t" o:connecttype="custom" o:connectlocs="6,7;0,0" o:connectangles="0,0"/>
              </v:shape>
              <v:shape id="Freeform 2520" o:spid="_x0000_s1280" style="position:absolute;left:4451;top:11281;width:8;height: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e+8EA&#10;AADcAAAADwAAAGRycy9kb3ducmV2LnhtbERPy4rCMBTdC/MP4Q7MTlNHEO0YZRSE7sQHiLtLc21D&#10;m5vaZGrHrzcLweXhvBer3taio9YbxwrGowQEce604ULB6bgdzkD4gKyxdkwK/snDavkxWGCq3Z33&#10;1B1CIWII+xQVlCE0qZQ+L8miH7mGOHJX11oMEbaF1C3eY7it5XeSTKVFw7GhxIY2JeXV4c8qmO5u&#10;Jntk3XidNXy7nE11voZKqa/P/vcHRKA+vMUvd6YVzC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23vvBAAAA3AAAAA8AAAAAAAAAAAAAAAAAmAIAAGRycy9kb3du&#10;cmV2LnhtbFBLBQYAAAAABAAEAPUAAACGAwAAAAA=&#10;" path="m,18000l17778,e" filled="f" strokeweight=".15pt">
                <v:path arrowok="t" o:connecttype="custom" o:connectlocs="0,8;7,0" o:connectangles="0,0"/>
              </v:shape>
              <v:shape id="Freeform 2521" o:spid="_x0000_s1281" style="position:absolute;left:4458;top:11281;width:10;height: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7YMQA&#10;AADcAAAADwAAAGRycy9kb3ducmV2LnhtbESPQWvCQBSE7wX/w/IEb3WjgtToKioIuZVaQbw9ss9k&#10;SfZtzK4x7a/vFgSPw8x8w6w2va1FR603jhVMxgkI4txpw4WC0/fh/QOED8gaa8ek4Ic8bNaDtxWm&#10;2j34i7pjKESEsE9RQRlCk0rp85Is+rFriKN3da3FEGVbSN3iI8JtLadJMpcWDceFEhval5RXx7tV&#10;MP+8mew36ya7rOHb5Wyq8zVUSo2G/XYJIlAfXuFnO9MKFrMF/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6e2DEAAAA3AAAAA8AAAAAAAAAAAAAAAAAmAIAAGRycy9k&#10;b3ducmV2LnhtbFBLBQYAAAAABAAEAPUAAACJAwAAAAA=&#10;" path="m,l18333,18000e" filled="f" strokeweight=".15pt">
                <v:path arrowok="t" o:connecttype="custom" o:connectlocs="0,0;9,8" o:connectangles="0,0"/>
              </v:shape>
              <v:shape id="Freeform 2522" o:spid="_x0000_s1282" style="position:absolute;left:4458;top:11289;width:10;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hgMEA&#10;AADcAAAADwAAAGRycy9kb3ducmV2LnhtbERPy4rCMBTdC/MP4Q7MTlMHEe0YZRSE7sQHiLtLc21D&#10;m5vaZGrHrzcLweXhvBer3taio9YbxwrGowQEce604ULB6bgdzkD4gKyxdkwK/snDavkxWGCq3Z33&#10;1B1CIWII+xQVlCE0qZQ+L8miH7mGOHJX11oMEbaF1C3eY7it5XeSTKVFw7GhxIY2JeXV4c8qmO5u&#10;Jntk3XidNXy7nE11voZKqa/P/vcHRKA+vMUvd6YVz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oYDBAAAA3AAAAA8AAAAAAAAAAAAAAAAAmAIAAGRycy9kb3du&#10;cmV2LnhtbFBLBQYAAAAABAAEAPUAAACGAwAAAAA=&#10;" path="m18333,l,17778e" filled="f" strokeweight=".15pt">
                <v:path arrowok="t" o:connecttype="custom" o:connectlocs="9,0;0,7" o:connectangles="0,0"/>
              </v:shape>
              <v:shape id="Freeform 2523" o:spid="_x0000_s1283" style="position:absolute;left:4451;top:11289;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EG8QA&#10;AADcAAAADwAAAGRycy9kb3ducmV2LnhtbESPQWvCQBSE74X+h+UJ3uomRaSmrmILQm6iFaS3R/aZ&#10;LMm+jdk1Rn+9KxR6HGbmG2axGmwjeuq8cawgnSQgiAunDZcKDj+btw8QPiBrbByTght5WC1fXxaY&#10;aXflHfX7UIoIYZ+hgiqENpPSFxVZ9BPXEkfv5DqLIcqulLrDa4TbRr4nyUxaNBwXKmzpu6Ki3l+s&#10;gtn2bPJ73qdfecvn36Opj6dQKzUeDetPEIGG8B/+a+dawXya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BBvEAAAA3AAAAA8AAAAAAAAAAAAAAAAAmAIAAGRycy9k&#10;b3ducmV2LnhtbFBLBQYAAAAABAAEAPUAAACJAwAAAAA=&#10;" path="m17778,17778l,e" filled="f" strokeweight=".15pt">
                <v:path arrowok="t" o:connecttype="custom" o:connectlocs="7,7;0,0" o:connectangles="0,0"/>
              </v:shape>
              <v:group id="Group 2524" o:spid="_x0000_s1284" style="position:absolute;left:2180;top:11078;width:2987;height:456" coordorigin=",26" coordsize="20000,19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line id="Line 2525" o:spid="_x0000_s1285" style="position:absolute;flip:x;visibility:visible" from="0,9429" to="20000,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nb8UAAADcAAAADwAAAGRycy9kb3ducmV2LnhtbESPQWsCMRSE74X+h/AK3jTbKlK3RtGi&#10;tMVTVRBvr5vn7tLkZU2irv++EYQeh5n5hhlPW2vEmXyoHSt47mUgiAunay4VbDfL7iuIEJE1Gsek&#10;4EoBppPHhzHm2l34m87rWIoE4ZCjgirGJpcyFBVZDD3XECfv4LzFmKQvpfZ4SXBr5EuWDaXFmtNC&#10;hQ29V1T8rk9WwcceF7t5u9oPzJcJVxfkjz8elOo8tbM3EJHa+B++tz+1gtGgD7cz6QjI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Hnb8UAAADcAAAADwAAAAAAAAAA&#10;AAAAAAChAgAAZHJzL2Rvd25yZXYueG1sUEsFBgAAAAAEAAQA+QAAAJMDAAAAAA==&#10;" strokeweight=".25pt">
                  <v:stroke dashstyle="3 1 1 1" startarrowwidth="narrow" startarrowlength="long" endarrowwidth="narrow" endarrowlength="long"/>
                </v:line>
                <v:line id="Line 2526" o:spid="_x0000_s1286" style="position:absolute;visibility:visible" from="2700,26" to="2704,1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6g8QAAADcAAAADwAAAGRycy9kb3ducmV2LnhtbESPQWsCMRSE7wX/Q3hCbzWrLFJXo6ig&#10;iKd2K0hvj+S5Wdy8LJuo679vCoUeh5n5hlmseteIO3Wh9qxgPMpAEGtvaq4UnL52b+8gQkQ22Hgm&#10;BU8KsFoOXhZYGP/gT7qXsRIJwqFABTbGtpAyaEsOw8i3xMm7+M5hTLKrpOnwkeCukZMsm0qHNacF&#10;iy1tLelreXMKyOjncba/nG2Zb87f8aSbw0dQ6nXYr+cgIvXxP/zXPhgFszyH3zPp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bqDxAAAANwAAAAPAAAAAAAAAAAA&#10;AAAAAKECAABkcnMvZG93bnJldi54bWxQSwUGAAAAAAQABAD5AAAAkgMAAAAA&#10;" strokeweight=".25pt">
                  <v:stroke dashstyle="3 1 1 1" startarrowwidth="narrow" startarrowlength="long" endarrowwidth="narrow" endarrowlength="long"/>
                </v:line>
              </v:group>
              <v:roundrect id="AutoShape 2527" o:spid="_x0000_s1287" style="position:absolute;left:2274;top:11069;width:152;height:2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f+cMA&#10;AADcAAAADwAAAGRycy9kb3ducmV2LnhtbESPQWvCQBSE74L/YXlCb3WjqLTRVbRV6EVE7aHHR/aZ&#10;BLNvY/ZV4793CwWPw8x8w8wWravUlZpQejYw6CegiDNvS84NfB83r2+ggiBbrDyTgTsFWMy7nRmm&#10;1t94T9eD5CpCOKRooBCpU61DVpDD0Pc1cfROvnEoUTa5tg3eItxVepgkE+2w5LhQYE0fBWXnw68z&#10;4C47t/ariuXnch/J0W559SnGvPTa5RSUUCvP8H/7yxp4H43h70w8An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f+cMAAADcAAAADwAAAAAAAAAAAAAAAACYAgAAZHJzL2Rv&#10;d25yZXYueG1sUEsFBgAAAAAEAAQA9QAAAIgDAAAAAA==&#10;" filled="f" stroked="f" strokeweight="1pt">
                <v:textbox inset="0,0,0,0">
                  <w:txbxContent>
                    <w:p w:rsidR="00153448" w:rsidRDefault="00153448" w:rsidP="00021A92">
                      <w:r>
                        <w:rPr>
                          <w:rFonts w:ascii="Arial" w:hAnsi="Arial"/>
                        </w:rPr>
                        <w:t>A</w:t>
                      </w:r>
                    </w:p>
                  </w:txbxContent>
                </v:textbox>
              </v:roundrect>
              <v:line id="Line 2528" o:spid="_x0000_s1288" style="position:absolute;visibility:visible" from="2581,11498" to="2581,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b8MAAADcAAAADwAAAGRycy9kb3ducmV2LnhtbESPQWsCMRSE7wX/Q3iCt5q1iNTVKFpQ&#10;pKd2FcTbI3luFjcvyybq+u+bguBxmJlvmPmyc7W4URsqzwpGwwwEsfam4lLBYb95/wQRIrLB2jMp&#10;eFCA5aL3Nsfc+Dv/0q2IpUgQDjkqsDE2uZRBW3IYhr4hTt7Ztw5jkm0pTYv3BHe1/MiyiXRYcVqw&#10;2NCXJX0prk4BGf34nm7PR1uM18dTPOh69xOUGvS71QxEpC6+ws/2ziiYjifwfy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gW/DAAAA3AAAAA8AAAAAAAAAAAAA&#10;AAAAoQIAAGRycy9kb3ducmV2LnhtbFBLBQYAAAAABAAEAPkAAACRAwAAAAA=&#10;" strokeweight=".25pt">
                <v:stroke dashstyle="3 1 1 1" startarrowwidth="narrow" startarrowlength="long" endarrowwidth="narrow" endarrowlength="long"/>
              </v:line>
              <v:line id="Line 2529" o:spid="_x0000_s1289" style="position:absolute;visibility:visible" from="2587,11912" to="4471,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IIcMAAADcAAAADwAAAGRycy9kb3ducmV2LnhtbESPT2vCQBTE7wW/w/IEb3Wjif+iq4hQ&#10;KPRSo3h+ZJ9JMPs2ZteYfvtuoeBxmJnfMJtdb2rRUesqywom4wgEcW51xYWC8+njfQnCeWSNtWVS&#10;8EMOdtvB2wZTbZ98pC7zhQgQdikqKL1vUildXpJBN7YNcfCutjXog2wLqVt8Brip5TSK5tJgxWGh&#10;xIYOJeW37GEUJEk8x+z+nWnUx/gr1rNL52dKjYb9fg3CU+9f4f/2p1awShbwdyYc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biCHDAAAA3AAAAA8AAAAAAAAAAAAA&#10;AAAAoQIAAGRycy9kb3ducmV2LnhtbFBLBQYAAAAABAAEAPkAAACRAwAAAAA=&#10;" strokeweight=".25pt">
                <v:stroke startarrow="open" startarrowwidth="narrow" startarrowlength="long" endarrow="open" endarrowwidth="narrow" endarrowlength="long"/>
              </v:line>
              <v:line id="Line 2530" o:spid="_x0000_s1290" style="position:absolute;visibility:visible" from="4471,11783" to="4471,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whsAAAADcAAAADwAAAGRycy9kb3ducmV2LnhtbERPTYvCMBC9C/6HMMLeNHWRRatRdMFF&#10;PK1VEG9DMjbFZlKaqPXfm8PCHh/ve7HqXC0e1IbKs4LxKANBrL2puFRwOm6HUxAhIhusPZOCFwVY&#10;Lfu9BebGP/lAjyKWIoVwyFGBjbHJpQzaksMw8g1x4q6+dRgTbEtpWnymcFfLzyz7kg4rTg0WG/q2&#10;pG/F3Skgo1/72c/1bIvJ5nyJJ13vfoNSH4NuPQcRqYv/4j/3ziiYTdLadCYd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ssIbAAAAA3AAAAA8AAAAAAAAAAAAAAAAA&#10;oQIAAGRycy9kb3ducmV2LnhtbFBLBQYAAAAABAAEAPkAAACOAwAAAAA=&#10;" strokeweight=".25pt">
                <v:stroke dashstyle="3 1 1 1" startarrowwidth="narrow" startarrowlength="long" endarrowwidth="narrow" endarrowlength="long"/>
              </v:line>
              <v:roundrect id="AutoShape 2531" o:spid="_x0000_s1291" style="position:absolute;left:3408;top:11692;width:303;height:2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s1sYA&#10;AADcAAAADwAAAGRycy9kb3ducmV2LnhtbESP0WrCQBRE3wv9h+UWfJG6UdrSRFdRoVBfik38gEv2&#10;mk2bvRuya5L267uC0MdhZs4wq81oG9FT52vHCuazBARx6XTNlYJT8fb4CsIHZI2NY1LwQx426/u7&#10;FWbaDfxJfR4qESHsM1RgQmgzKX1pyKKfuZY4emfXWQxRdpXUHQ4Rbhu5SJIXabHmuGCwpb2h8ju/&#10;WAVYPG85rc5mmve/h+JrN3xcdkelJg/jdgki0Bj+w7f2u1aQPqVwPR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0s1sYAAADcAAAADwAAAAAAAAAAAAAAAACYAgAAZHJz&#10;L2Rvd25yZXYueG1sUEsFBgAAAAAEAAQA9QAAAIsDAAAAAA==&#10;" filled="f" stroked="f" strokecolor="blue" strokeweight="1pt">
                <v:textbox inset="0,0,0,0">
                  <w:txbxContent>
                    <w:p w:rsidR="00153448" w:rsidRDefault="00153448" w:rsidP="00021A92">
                      <w:pPr>
                        <w:jc w:val="center"/>
                      </w:pPr>
                      <w:r>
                        <w:t>l</w:t>
                      </w:r>
                    </w:p>
                  </w:txbxContent>
                </v:textbox>
              </v:roundrect>
            </v:group>
            <v:group id="Group 3282" o:spid="_x0000_s1292" style="position:absolute;left:5869;top:10389;width:2987;height:1586" coordorigin="5869,10389" coordsize="2987,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roundrect id="AutoShape 2533" o:spid="_x0000_s1293" style="position:absolute;left:6599;top:11678;width:291;height:2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eu8YA&#10;AADcAAAADwAAAGRycy9kb3ducmV2LnhtbESPQWvCQBSE74X+h+UVvEjdqNRqdJUiFIsI2lTx+si+&#10;JiHZt2F3q/Hfd4VCj8PMfMMsVp1pxIWcrywrGA4SEMS51RUXCo5f789TED4ga2wsk4IbeVgtHx8W&#10;mGp75U+6ZKEQEcI+RQVlCG0qpc9LMugHtiWO3rd1BkOUrpDa4TXCTSNHSTKRBiuOCyW2tC4pr7Mf&#10;oyDbVfut7r+6W72p19kBx31zOivVe+re5iACdeE//Nf+0ApmL0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1eu8YAAADcAAAADwAAAAAAAAAAAAAAAACYAgAAZHJz&#10;L2Rvd25yZXYueG1sUEsFBgAAAAAEAAQA9QAAAIsDAAAAAA==&#10;" filled="f" stroked="f" strokeweight=".25pt">
                <v:textbox inset="0,0,0,0">
                  <w:txbxContent>
                    <w:p w:rsidR="00153448" w:rsidRDefault="00153448" w:rsidP="00021A92">
                      <w:pPr>
                        <w:jc w:val="center"/>
                      </w:pPr>
                      <w:r>
                        <w:t>l'</w:t>
                      </w:r>
                    </w:p>
                  </w:txbxContent>
                </v:textbox>
              </v:roundrect>
              <v:roundrect id="AutoShape 2534" o:spid="_x0000_s1294" style="position:absolute;left:7053;top:10850;width:145;height:18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RUMQA&#10;AADcAAAADwAAAGRycy9kb3ducmV2LnhtbESPT2vCQBTE74V+h+UVvOmmokWjq9Sq0EsR/xw8PrLP&#10;JDT7NmafGr+9WxB6HGbmN8x03rpKXakJpWcD770EFHHmbcm5gcN+3R2BCoJssfJMBu4UYD57fZli&#10;av2Nt3TdSa4ihEOKBgqROtU6ZAU5DD1fE0fv5BuHEmWTa9vgLcJdpftJ8qEdlhwXCqzpq6Dsd3dx&#10;Btx541Z+UbEcz/eB7O0PL5ZiTOet/ZyAEmrlP/xsf1sD42Ef/s7EI6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EVDEAAAA3AAAAA8AAAAAAAAAAAAAAAAAmAIAAGRycy9k&#10;b3ducmV2LnhtbFBLBQYAAAAABAAEAPUAAACJAwAAAAA=&#10;" filled="f" stroked="f" strokeweight="1pt">
                <v:textbox inset="0,0,0,0">
                  <w:txbxContent>
                    <w:p w:rsidR="00153448" w:rsidRPr="00184FA1" w:rsidRDefault="00153448" w:rsidP="00021A92">
                      <w:pPr>
                        <w:rPr>
                          <w:sz w:val="16"/>
                        </w:rPr>
                      </w:pPr>
                      <w:r w:rsidRPr="00184FA1">
                        <w:rPr>
                          <w:rFonts w:ascii="Arial" w:hAnsi="Arial"/>
                          <w:sz w:val="16"/>
                        </w:rPr>
                        <w:t>B</w:t>
                      </w:r>
                    </w:p>
                  </w:txbxContent>
                </v:textbox>
              </v:roundrect>
              <v:shape id="Freeform 2535" o:spid="_x0000_s1295" style="position:absolute;left:6890;top:10405;width:164;height:6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K7MQA&#10;AADcAAAADwAAAGRycy9kb3ducmV2LnhtbESPQWvCQBSE74L/YXmCN91oadHUTRCL0lPBaOn1kX1N&#10;QrJvw+6qyb/vFgo9DjPzDbPLB9OJOznfWFawWiYgiEurG64UXC/HxQaED8gaO8ukYCQPeTad7DDV&#10;9sFnuhehEhHCPkUFdQh9KqUvazLol7Ynjt63dQZDlK6S2uEjwk0n10nyIg02HBdq7OlQU9kWN6Pg&#10;FtqzPH58ttvSo3v7Oo1jOxRKzWfD/hVEoCH8h//a71rB9vkJ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iuzEAAAA3AAAAA8AAAAAAAAAAAAAAAAAmAIAAGRycy9k&#10;b3ducmV2LnhtbFBLBQYAAAAABAAEAPUAAACJAwAAAAA=&#10;" path="m19897,r,142l19385,142r,767l18974,909r,540l18359,1449r-308,142l18051,4602r-513,114l17538,9460r-512,l17026,9972r-923,l16103,10114r-513,l15590,10483r-411,l15179,10653r-512,l14154,10881r,170l13641,11051r,512l13333,11563r,113l12718,11676r-410,142l12308,12102r-411,l11897,12358r-512,114l11385,12585r-513,l10359,12756r,255l10051,13011r,256l9436,13267r,398l8615,13665r,284l8000,14034r,313l7590,14347r,227l7179,14688r-615,l6564,15085r-410,171l6154,15653r-410,114l5744,15909r-513,l4718,16165r,113l4205,16278r,654l3795,16932r,398l2872,17330r,142l2359,17585r,398l1846,17983r,256l1436,18239r,142l923,18381r,170l513,18551r,483l,19034r,938e" filled="f" strokecolor="blue" strokeweight="1pt">
                <v:stroke startarrowwidth="narrow" startarrowlength="long" endarrowwidth="narrow" endarrowlength="long"/>
                <v:path arrowok="t" o:connecttype="custom" o:connectlocs="163,4;159,29;156,46;148,50;144,148;140,298;132,314;128,318;124,330;120,335;116,348;112,364;109,367;101,372;98,381;93,392;89,396;85,409;82,417;77,430;71,439;66,451;62,458;54,462;50,480;47,496;43,500;39,512;34,533;31,545;24,549;19,566;15,574;12,578;8,583;4,599;0,628" o:connectangles="0,0,0,0,0,0,0,0,0,0,0,0,0,0,0,0,0,0,0,0,0,0,0,0,0,0,0,0,0,0,0,0,0,0,0,0,0"/>
              </v:shape>
              <v:shape id="Freeform 2536" o:spid="_x0000_s1296" style="position:absolute;left:6944;top:11029;width:160;height:5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SLcQA&#10;AADcAAAADwAAAGRycy9kb3ducmV2LnhtbESPQWvCQBSE74X+h+UVvJS6Uay1qau0ouBRo70/ss8k&#10;NPtezK4m/nu3UOhxmJlvmPmyd7W6UusrYQOjYQKKOBdbcWHgeNi8zED5gGyxFiYDN/KwXDw+zDG1&#10;0vGerlkoVISwT9FAGUKTau3zkhz6oTTE0TtJ6zBE2RbatthFuKv1OEmm2mHFcaHEhlYl5T/ZxRl4&#10;24r+et7szofvTiar0zqXo5sZM3jqPz9ABerDf/ivvbUG3l8n8HsmHg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Ei3EAAAA3AAAAA8AAAAAAAAAAAAAAAAAmAIAAGRycy9k&#10;b3ducmV2LnhtbFBLBQYAAAAABAAEAPUAAACJAwAAAAA=&#10;" path="m,l,173r524,l524,484r523,138l1047,794r838,l1885,967r523,l2408,1416r524,l2932,1762r419,172l3979,1934r,6218l3351,8463r,794l2932,9603r,794l2408,10397r,138l1885,10535r,1002l1466,11641r,4974l1885,16753r,173l2408,16926r,483l2932,17409r,449l3351,17858r628,173l3979,18238r314,l4293,18687r524,l4817,18998r1047,173l5864,19344r419,l6283,19447r523,l6806,19793r838,l7644,19965r4921,l12565,19793r943,l13508,19655r1152,l14660,19171r837,l15497,18998r524,l16021,18342r419,l16440,18238r523,l17487,18031r,-311l18010,17720r,-656l18325,17064r,-622l19372,16442r,-1105l19895,15337r,-1451e" filled="f" strokeweight="1pt">
                <v:stroke startarrowwidth="narrow" startarrowlength="long" endarrowwidth="narrow" endarrowlength="long"/>
                <v:path arrowok="t" o:connecttype="custom" o:connectlocs="0,4;4,13;8,21;15,25;19,37;23,46;32,50;27,219;23,248;19,269;15,272;12,301;15,433;19,438;23,450;27,462;32,471;34,483;39,491;47,500;50,503;54,512;61,516;101,512;108,508;117,496;124,491;128,474;132,471;140,466;144,458;147,441;155,425;159,396" o:connectangles="0,0,0,0,0,0,0,0,0,0,0,0,0,0,0,0,0,0,0,0,0,0,0,0,0,0,0,0,0,0,0,0,0,0"/>
              </v:shape>
              <v:shape id="Freeform 2537" o:spid="_x0000_s1297" style="position:absolute;left:7100;top:10389;width:350;height:11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3A8IA&#10;AADcAAAADwAAAGRycy9kb3ducmV2LnhtbESPQYvCMBSE78L+h/AWvGm6gqLVKLKi7Emw7uL10Tzb&#10;0ualJFHbf78RBI/DzHzDrDadacSdnK8sK/gaJyCIc6srLhT8nvejOQgfkDU2lklBTx4264/BClNt&#10;H3yiexYKESHsU1RQhtCmUvq8JIN+bFvi6F2tMxiidIXUDh8Rbho5SZKZNFhxXCixpe+S8jq7GQW3&#10;UJ/k/vhXL3KPbnc59H3dZUoNP7vtEkSgLrzDr/aPVrCYTuF5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LcDwgAAANwAAAAPAAAAAAAAAAAAAAAAAJgCAABkcnMvZG93&#10;bnJldi54bWxQSwUGAAAAAAQABAD1AAAAhwMAAAAA&#10;" path="m,17511r,779l240,18290r240,137l480,18565r191,l671,18916r192,76l863,19130r480,l1343,19344r192,l1535,19634r240,l1775,19710r431,l2206,19847r240,l2446,19908r911,l3357,19985r2590,l5947,19847r288,l6235,19420r192,l6427,19267r240,l6667,18855r192,l6859,18076r239,l7098,17802r432,-153l7530,17160r,1405l7770,18565r,214l7962,18779r,213l8249,18992r144,61l8633,19053r,214l8873,19267r,77l9784,19344r,76l11990,19420r,-153l12182,19267r,-137l12422,19130r,-428l12662,18702r,-198l12806,18427r,-702l13094,17725r,-427l13285,17298r,-138l13285,17298r240,76l13717,17374r,275l13957,17649r,214l14197,17939r191,l14628,18000r,76l14868,18153r1967,l16835,18076r719,l17554,17863r144,l17698,17649r479,-138l18177,17450r240,l18417,17160r192,-76l18609,16794r240,-46l18849,16656r240,-61l19089,16443r144,-61l19233,15679r287,-152l19520,15099r192,-61l19712,14977r240,l19952,12718r-240,l19712,12214r-192,l19520,11863r-431,l19089,11573r-240,l18849,10794r-240,l18609,10168r-192,l18417,10092r-240,l18177,9878r-239,l17938,9527r-240,l17698,9313r-432,l17266,9176r-240,-61l17026,8824r-191,l16835,8611r-240,-77l16595,8473r-192,l16403,8260r-240,l16163,7832r-240,l15923,7053r-192,l15731,5649r-239,l15492,3176r-192,l15300,2748r-240,l15060,1832r-192,l14868,1695r-240,l14628,1191r-240,l14388,275r-191,l14197,76r-480,l13717,e" filled="f" strokecolor="blue" strokeweight="1pt">
                <v:stroke startarrowwidth="narrow" startarrowlength="long" endarrowwidth="narrow" endarrowlength="long"/>
                <v:path arrowok="t" o:connecttype="custom" o:connectlocs="4,1070;12,1086;15,1119;27,1132;31,1153;43,1161;59,1169;109,1161;112,1127;120,1103;124,1041;132,1086;139,1099;147,1115;155,1127;171,1136;213,1127;217,1094;224,1078;229,1012;232,1012;240,1032;248,1049;256,1057;295,1057;310,1045;318,1021;326,999;330,974;337,958;342,883;349,876;345,715;334,694;330,631;322,595;318,578;310,557;302,537;295,516;290,496;283,483;279,413;271,330;268,161;260,107;256,70;248,16;240,0" o:connectangles="0,0,0,0,0,0,0,0,0,0,0,0,0,0,0,0,0,0,0,0,0,0,0,0,0,0,0,0,0,0,0,0,0,0,0,0,0,0,0,0,0,0,0,0,0,0,0,0,0"/>
              </v:shape>
              <v:shape id="Freeform 2538" o:spid="_x0000_s1298" style="position:absolute;left:6878;top:11351;width:87;height: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pwcQA&#10;AADcAAAADwAAAGRycy9kb3ducmV2LnhtbESPX2vCQBDE3wt+h2MFX0q9KK3a1FOqVPDRf31fcmsS&#10;zO2mudPEb+8VCn0cZuY3zHzZuUrdqPGlsIHRMAFFnIktOTdwOm5eZqB8QLZYCZOBO3lYLnpPc0yt&#10;tLyn2yHkKkLYp2igCKFOtfZZQQ79UGri6J2lcRiibHJtG2wj3FV6nCQT7bDkuFBgTeuCssvh6gxM&#10;t6JXz5vdz/G7ldf1+SuTk5sZM+h3nx+gAnXhP/zX3loD728T+D0Tj4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KcHEAAAA3AAAAA8AAAAAAAAAAAAAAAAAmAIAAGRycy9k&#10;b3ducmV2LnhtbFBLBQYAAAAABAAEAPUAAACJAwAAAAA=&#10;" path="m,l,1020r971,l971,5510r777,l1748,9388r970,l2718,12245r1748,l4466,13061r971,l5437,16122r1942,l7961,16735r971,l8932,18980r1165,l10097,19796r9709,l19806,18980e" filled="f" strokeweight="1pt">
                <v:stroke startarrowwidth="narrow" startarrowlength="long" endarrowwidth="narrow" endarrowlength="long"/>
                <v:path arrowok="t" o:connecttype="custom" o:connectlocs="0,0;0,4;4,4;4,24;8,24;8,41;12,41;12,53;19,53;19,57;24,57;24,70;32,70;35,73;39,73;39,83;44,83;44,86;86,86;86,83" o:connectangles="0,0,0,0,0,0,0,0,0,0,0,0,0,0,0,0,0,0,0,0"/>
              </v:shape>
              <v:line id="Line 2539" o:spid="_x0000_s1299" style="position:absolute;visibility:visible" from="7210,10864" to="7211,1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yKcUAAADcAAAADwAAAGRycy9kb3ducmV2LnhtbESPT2sCMRTE7wW/Q3hCbzWrtP5ZjWIL&#10;LeJJV0G8PZLnZnHzsmxSXb99Uyj0OMzMb5jFqnO1uFEbKs8KhoMMBLH2puJSwfHw+TIFESKywdoz&#10;KXhQgNWy97TA3Pg77+lWxFIkCIccFdgYm1zKoC05DAPfECfv4luHMcm2lKbFe4K7Wo6ybCwdVpwW&#10;LDb0YUlfi2+ngIx+bGdfl5MtXt9P53jU9WYXlHrud+s5iEhd/A//tTdGwextA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qyKcUAAADcAAAADwAAAAAAAAAA&#10;AAAAAAChAgAAZHJzL2Rvd25yZXYueG1sUEsFBgAAAAAEAAQA+QAAAJMDAAAAAA==&#10;" strokeweight=".25pt">
                <v:stroke dashstyle="3 1 1 1" startarrowwidth="narrow" startarrowlength="long" endarrowwidth="narrow" endarrowlength="long"/>
              </v:line>
              <v:shape id="Freeform 2540" o:spid="_x0000_s1300" style="position:absolute;left:6224;top:11319;width:154;height: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7W8EA&#10;AADcAAAADwAAAGRycy9kb3ducmV2LnhtbERPy4rCMBTdC/MP4Q7MTlMHFO0YZRSE7sQHiLtLc21D&#10;m5vaZGrHrzcLweXhvBer3taio9YbxwrGowQEce604ULB6bgdzkD4gKyxdkwK/snDavkxWGCq3Z33&#10;1B1CIWII+xQVlCE0qZQ+L8miH7mGOHJX11oMEbaF1C3eY7it5XeSTKVFw7GhxIY2JeXV4c8qmO5u&#10;Jntk3XidNXy7nE11voZKqa/P/vcHRKA+vMUvd6YVzC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pO1vBAAAA3AAAAA8AAAAAAAAAAAAAAAAAmAIAAGRycy9kb3du&#10;cmV2LnhtbFBLBQYAAAAABAAEAPUAAACGAwAAAAA=&#10;" path="m19891,l,19608e" filled="f" strokeweight=".15pt">
                <v:path arrowok="t" o:connecttype="custom" o:connectlocs="153,0;0,45" o:connectangles="0,0"/>
              </v:shape>
              <v:shape id="Freeform 2541" o:spid="_x0000_s1301" style="position:absolute;left:6154;top:11047;width:154;height:4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ewMQA&#10;AADcAAAADwAAAGRycy9kb3ducmV2LnhtbESPQWvCQBSE7wX/w/IEb3WjoNToKioIuZVaQbw9ss9k&#10;SfZtzK4x7a/vFgSPw8x8w6w2va1FR603jhVMxgkI4txpw4WC0/fh/QOED8gaa8ek4Ic8bNaDtxWm&#10;2j34i7pjKESEsE9RQRlCk0rp85Is+rFriKN3da3FEGVbSN3iI8JtLadJMpcWDceFEhval5RXx7tV&#10;MP+8mew36ya7rOHb5Wyq8zVUSo2G/XYJIlAfXuFnO9MKFrMF/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nsDEAAAA3AAAAA8AAAAAAAAAAAAAAAAAmAIAAGRycy9k&#10;b3ducmV2LnhtbFBLBQYAAAAABAAEAPUAAACJAwAAAAA=&#10;" path="m19891,l,19608e" filled="f" strokeweight=".15pt">
                <v:path arrowok="t" o:connecttype="custom" o:connectlocs="153,0;0,45" o:connectangles="0,0"/>
              </v:shape>
              <v:shape id="Freeform 2542" o:spid="_x0000_s1302" style="position:absolute;left:6127;top:10979;width:28;height:1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94MEA&#10;AADcAAAADwAAAGRycy9kb3ducmV2LnhtbERPy4rCMBTdC/MP4Q7MTlNdFK1GmRkY6G7wAeLu0lzb&#10;0OamNrFWv94sBJeH815tBtuInjpvHCuYThIQxIXThksFh/3feA7CB2SNjWNScCcPm/XHaIWZdjfe&#10;Ur8LpYgh7DNUUIXQZlL6oiKLfuJa4sidXWcxRNiVUnd4i+G2kbMkSaVFw7GhwpZ+Kyrq3dUqSP8v&#10;Jn/k/fQnb/lyOpr6eA61Ul+fw/cSRKAhvMUvd64VLNI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z/eDBAAAA3AAAAA8AAAAAAAAAAAAAAAAAmAIAAGRycy9kb3du&#10;cmV2LnhtbFBLBQYAAAAABAAEAPUAAACGAwAAAAA=&#10;" path="m19412,19843l,e" filled="f" strokeweight=".15pt">
                <v:path arrowok="t" o:connecttype="custom" o:connectlocs="27,113;0,0" o:connectangles="0,0"/>
              </v:shape>
              <v:shape id="Freeform 2543" o:spid="_x0000_s1303" style="position:absolute;left:6224;top:11364;width:29;height:1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Ye8QA&#10;AADcAAAADwAAAGRycy9kb3ducmV2LnhtbESPQWvCQBSE7wX/w/IK3uomPYQ2dZVWKOQmakG8PbLP&#10;ZEn2bcyuMfrru4LgcZiZb5j5crStGKj3xrGCdJaAIC6dNlwp+Nv9vn2A8AFZY+uYFFzJw3IxeZlj&#10;rt2FNzRsQyUihH2OCuoQulxKX9Zk0c9cRxy9o+sthij7SuoeLxFuW/meJJm0aDgu1NjRqqay2Z6t&#10;gmx9MsWtGNKfouPTYW+a/TE0Sk1fx+8vEIHG8Aw/2oVW8Jml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HvEAAAA3AAAAA8AAAAAAAAAAAAAAAAAmAIAAGRycy9k&#10;b3ducmV2LnhtbFBLBQYAAAAABAAEAPUAAACJAwAAAAA=&#10;" path="m,l19412,19841e" filled="f" strokeweight=".15pt">
                <v:path arrowok="t" o:connecttype="custom" o:connectlocs="0,0;28,112" o:connectangles="0,0"/>
              </v:shape>
              <v:shape id="Freeform 2544" o:spid="_x0000_s1304" style="position:absolute;left:6377;top:11300;width:19;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GDMQA&#10;AADcAAAADwAAAGRycy9kb3ducmV2LnhtbESPQWvCQBSE7wX/w/IEb3Wjh9BGV1FByE2qBfH2yD6T&#10;Jdm3MbvG2F/fLRQ8DjPzDbNcD7YRPXXeOFYwmyYgiAunDZcKvk/79w8QPiBrbByTgid5WK9Gb0vM&#10;tHvwF/XHUIoIYZ+hgiqENpPSFxVZ9FPXEkfv6jqLIcqulLrDR4TbRs6TJJUWDceFClvaVVTUx7tV&#10;kB5uJv/J+9k2b/l2OZv6fA21UpPxsFmACDSEV/i/nWsFn+kc/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xgzEAAAA3AAAAA8AAAAAAAAAAAAAAAAAmAIAAGRycy9k&#10;b3ducmV2LnhtbFBLBQYAAAAABAAEAPUAAACJAwAAAAA=&#10;" path="m,19130l19130,e" filled="f" strokeweight=".15pt">
                <v:path arrowok="t" o:connecttype="custom" o:connectlocs="0,19;18,0" o:connectangles="0,0"/>
              </v:shape>
              <v:shape id="Freeform 2545" o:spid="_x0000_s1305" style="position:absolute;left:6395;top:11275;width:16;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jl8QA&#10;AADcAAAADwAAAGRycy9kb3ducmV2LnhtbESPQWvCQBSE7wX/w/IEb3VjhdBGV9GCkFvRFsTbI/tM&#10;lmTfxuwa0/76riB4HGbmG2a5Hmwjeuq8caxgNk1AEBdOGy4V/HzvXt9B+ICssXFMCn7Jw3o1elli&#10;pt2N99QfQikihH2GCqoQ2kxKX1Rk0U9dSxy9s+sshii7UuoObxFuG/mWJKm0aDguVNjSZ0VFfbha&#10;BenXxeR/eT/b5i1fTkdTH8+hVmoyHjYLEIGG8Aw/2rlW8JHO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Y5fEAAAA3AAAAA8AAAAAAAAAAAAAAAAAmAIAAGRycy9k&#10;b3ducmV2LnhtbFBLBQYAAAAABAAEAPUAAACJAwAAAAA=&#10;" path="m,19310l18889,e" filled="f" strokeweight=".15pt">
                <v:path arrowok="t" o:connecttype="custom" o:connectlocs="0,25;15,0" o:connectangles="0,0"/>
              </v:shape>
              <v:shape id="Freeform 2546" o:spid="_x0000_s1306" style="position:absolute;left:6409;top:11248;width:11;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748QA&#10;AADcAAAADwAAAGRycy9kb3ducmV2LnhtbESPQWvCQBSE7wX/w/IEb3VjkdBGV9GCkFvRFsTbI/tM&#10;lmTfxuwa0/76riB4HGbmG2a5Hmwjeuq8caxgNk1AEBdOGy4V/HzvXt9B+ICssXFMCn7Jw3o1elli&#10;pt2N99QfQikihH2GCqoQ2kxKX1Rk0U9dSxy9s+sshii7UuoObxFuG/mWJKm0aDguVNjSZ0VFfbha&#10;BenXxeR/eT/b5i1fTkdTH8+hVmoyHjYLEIGG8Aw/2rlW8JHO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PEAAAA3AAAAA8AAAAAAAAAAAAAAAAAmAIAAGRycy9k&#10;b3ducmV2LnhtbFBLBQYAAAAABAAEAPUAAACJAwAAAAA=&#10;" path="m,19355l18333,e" filled="f" strokeweight=".15pt">
                <v:path arrowok="t" o:connecttype="custom" o:connectlocs="0,27;10,0" o:connectangles="0,0"/>
              </v:shape>
              <v:shape id="Freeform 2547" o:spid="_x0000_s1307" style="position:absolute;left:6419;top:11218;width:6;height: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eeMQA&#10;AADcAAAADwAAAGRycy9kb3ducmV2LnhtbESPQWvCQBSE7wX/w/IEb3VjwdBGV9GCkFvRFsTbI/tM&#10;lmTfxuwa0/76riB4HGbmG2a5Hmwjeuq8caxgNk1AEBdOGy4V/HzvXt9B+ICssXFMCn7Jw3o1elli&#10;pt2N99QfQikihH2GCqoQ2kxKX1Rk0U9dSxy9s+sshii7UuoObxFuG/mWJKm0aDguVNjSZ0VFfbha&#10;BenXxeR/eT/b5i1fTkdTH8+hVmoyHjYLEIGG8Aw/2rlW8JHO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XnjEAAAA3AAAAA8AAAAAAAAAAAAAAAAAmAIAAGRycy9k&#10;b3ducmV2LnhtbFBLBQYAAAAABAAEAPUAAACJAwAAAAA=&#10;" path="m,19429l17143,e" filled="f" strokeweight=".15pt">
                <v:path arrowok="t" o:connecttype="custom" o:connectlocs="0,30;5,0" o:connectangles="0,0"/>
              </v:shape>
              <v:shape id="Freeform 2548" o:spid="_x0000_s1308" style="position:absolute;left:6424;top:11191;width:1;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AD8QA&#10;AADcAAAADwAAAGRycy9kb3ducmV2LnhtbESPQWvCQBSE7wX/w/IEb3VjD8FGV1GhkJtUC+LtkX0m&#10;S7JvY3aNsb/eLRQ8DjPzDbNcD7YRPXXeOFYwmyYgiAunDZcKfo5f73MQPiBrbByTggd5WK9Gb0vM&#10;tLvzN/WHUIoIYZ+hgiqENpPSFxVZ9FPXEkfv4jqLIcqulLrDe4TbRn4kSSotGo4LFba0q6ioDzer&#10;IN1fTf6b97Nt3vL1fDL16RJqpSbjYbMAEWgIr/B/O9cKPtMU/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wA/EAAAA3AAAAA8AAAAAAAAAAAAAAAAAmAIAAGRycy9k&#10;b3ducmV2LnhtbFBLBQYAAAAABAAEAPUAAACJAwAAAAA=&#10;" path="m,19355l,e" filled="f" strokeweight=".15pt">
                <v:path arrowok="t" o:connecttype="custom" o:connectlocs="0,27;0,0" o:connectangles="0,0"/>
              </v:shape>
              <v:shape id="Freeform 2549" o:spid="_x0000_s1309" style="position:absolute;left:6419;top:11161;width:6;height: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llMQA&#10;AADcAAAADwAAAGRycy9kb3ducmV2LnhtbESPQWvCQBSE7wX/w/IEb3VjD7GNrqIFIbdSWxBvj+wz&#10;WZJ9G7NrjP31XUHwOMzMN8xyPdhG9NR541jBbJqAIC6cNlwq+P3Zvb6D8AFZY+OYFNzIw3o1elli&#10;pt2Vv6nfh1JECPsMFVQhtJmUvqjIop+6ljh6J9dZDFF2pdQdXiPcNvItSVJp0XBcqLClz4qKen+x&#10;CtKvs8n/8n62zVs+Hw+mPpxCrdRkPGwWIAIN4Rl+tHOt4COd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ZZTEAAAA3AAAAA8AAAAAAAAAAAAAAAAAmAIAAGRycy9k&#10;b3ducmV2LnhtbFBLBQYAAAAABAAEAPUAAACJAwAAAAA=&#10;" path="m17143,19429l,e" filled="f" strokeweight=".15pt">
                <v:path arrowok="t" o:connecttype="custom" o:connectlocs="5,30;0,0" o:connectangles="0,0"/>
              </v:shape>
              <v:shape id="Freeform 2550" o:spid="_x0000_s1310" style="position:absolute;left:6409;top:11134;width:11;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x5sEA&#10;AADcAAAADwAAAGRycy9kb3ducmV2LnhtbERPy4rCMBTdC/MP4Q7MTlNdFK1GmRkY6G7wAeLu0lzb&#10;0OamNrFWv94sBJeH815tBtuInjpvHCuYThIQxIXThksFh/3feA7CB2SNjWNScCcPm/XHaIWZdjfe&#10;Ur8LpYgh7DNUUIXQZlL6oiKLfuJa4sidXWcxRNiVUnd4i+G2kbMkSaVFw7GhwpZ+Kyrq3dUqSP8v&#10;Jn/k/fQnb/lyOpr6eA61Ul+fw/cSRKAhvMUvd64VLNK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F8ebBAAAA3AAAAA8AAAAAAAAAAAAAAAAAmAIAAGRycy9kb3du&#10;cmV2LnhtbFBLBQYAAAAABAAEAPUAAACGAwAAAAA=&#10;" path="m18333,19355l,e" filled="f" strokeweight=".15pt">
                <v:path arrowok="t" o:connecttype="custom" o:connectlocs="10,26;0,0" o:connectangles="0,0"/>
              </v:shape>
              <v:shape id="Freeform 2551" o:spid="_x0000_s1311" style="position:absolute;left:6395;top:11109;width:16;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UfcQA&#10;AADcAAAADwAAAGRycy9kb3ducmV2LnhtbESPQWvCQBSE7wX/w/IEb3Wjh1BTV1FByE2qBentkX0m&#10;S7JvY3aN0V/fLQg9DjPzDbNcD7YRPXXeOFYwmyYgiAunDZcKvk/79w8QPiBrbByTggd5WK9Gb0vM&#10;tLvzF/XHUIoIYZ+hgiqENpPSFxVZ9FPXEkfv4jqLIcqulLrDe4TbRs6TJJUWDceFClvaVVTUx5tV&#10;kB6uJn/m/Wybt3z9OZv6fAm1UpPxsPkEEWgI/+FXO9cKFukC/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VH3EAAAA3AAAAA8AAAAAAAAAAAAAAAAAmAIAAGRycy9k&#10;b3ducmV2LnhtbFBLBQYAAAAABAAEAPUAAACJAwAAAAA=&#10;" path="m18889,19310l,e" filled="f" strokeweight=".15pt">
                <v:path arrowok="t" o:connecttype="custom" o:connectlocs="15,25;0,0" o:connectangles="0,0"/>
              </v:shape>
              <v:shape id="Freeform 2552" o:spid="_x0000_s1312" style="position:absolute;left:6380;top:11086;width:19;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rPcEA&#10;AADcAAAADwAAAGRycy9kb3ducmV2LnhtbERPTYvCMBC9C/6HMMLeNNWD7lajuAsLvYmuIHsbmrEN&#10;bSa1ibX6681B8Ph436tNb2vRUeuNYwXTSQKCOHfacKHg+Pc7/gThA7LG2jEpuJOHzXo4WGGq3Y33&#10;1B1CIWII+xQVlCE0qZQ+L8min7iGOHJn11oMEbaF1C3eYrit5SxJ5tKi4dhQYkM/JeXV4WoVzHcX&#10;kz2ybvqdNXz5P5nqdA6VUh+jfrsEEagPb/HLnWkFX4s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qaz3BAAAA3AAAAA8AAAAAAAAAAAAAAAAAmAIAAGRycy9kb3du&#10;cmV2LnhtbFBLBQYAAAAABAAEAPUAAACGAwAAAAA=&#10;" path="m19130,19231l,e" filled="f" strokeweight=".15pt">
                <v:path arrowok="t" o:connecttype="custom" o:connectlocs="18,23;0,0" o:connectangles="0,0"/>
              </v:shape>
              <v:shape id="Freeform 2553" o:spid="_x0000_s1313" style="position:absolute;left:6359;top:11069;width:21;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OpsQA&#10;AADcAAAADwAAAGRycy9kb3ducmV2LnhtbESPQWvCQBSE70L/w/IEb7qJB1tTV7GCkJvUCtLbI/tM&#10;lmTfxuwao7++Wyj0OMzMN8xqM9hG9NR541hBOktAEBdOGy4VnL720zcQPiBrbByTggd52KxfRivM&#10;tLvzJ/XHUIoIYZ+hgiqENpPSFxVZ9DPXEkfv4jqLIcqulLrDe4TbRs6TZCEtGo4LFba0q6iojzer&#10;YHG4mvyZ9+lH3vL1+2zq8yXUSk3Gw/YdRKAh/If/2rlWsHx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zqbEAAAA3AAAAA8AAAAAAAAAAAAAAAAAmAIAAGRycy9k&#10;b3ducmV2LnhtbFBLBQYAAAAABAAEAPUAAACJAwAAAAA=&#10;" path="m19231,19000l,e" filled="f" strokeweight=".15pt">
                <v:path arrowok="t" o:connecttype="custom" o:connectlocs="20,17;0,0" o:connectangles="0,0"/>
              </v:shape>
              <v:shape id="Freeform 2554" o:spid="_x0000_s1314" style="position:absolute;left:6336;top:11054;width:23;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Q0cQA&#10;AADcAAAADwAAAGRycy9kb3ducmV2LnhtbESPQWvCQBSE7wX/w/IEb3WjB1ujq6gg5Ca1gnh7ZJ/J&#10;kuzbmF1j9Nd3C4Ueh5n5hlmue1uLjlpvHCuYjBMQxLnThgsFp+/9+ycIH5A11o5JwZM8rFeDtyWm&#10;2j34i7pjKESEsE9RQRlCk0rp85Is+rFriKN3da3FEGVbSN3iI8JtLadJMpMWDceFEhvalZRXx7tV&#10;MDvcTPbKusk2a/h2OZvqfA2VUqNhv1mACNSH//BfO9MK5h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UNHEAAAA3AAAAA8AAAAAAAAAAAAAAAAAmAIAAGRycy9k&#10;b3ducmV2LnhtbFBLBQYAAAAABAAEAPUAAACJAwAAAAA=&#10;" path="m19286,18889l,e" filled="f" strokeweight=".15pt">
                <v:path arrowok="t" o:connecttype="custom" o:connectlocs="22,15;0,0" o:connectangles="0,0"/>
              </v:shape>
              <v:shape id="Freeform 2555" o:spid="_x0000_s1315" style="position:absolute;left:6310;top:11047;width:27;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1SsUA&#10;AADcAAAADwAAAGRycy9kb3ducmV2LnhtbESPT2vCQBTE74V+h+UJ3upGBWujq1RByK34B6S3R/aZ&#10;LMm+jdk1xn56t1DocZiZ3zDLdW9r0VHrjWMF41ECgjh32nCh4HTcvc1B+ICssXZMCh7kYb16fVli&#10;qt2d99QdQiEihH2KCsoQmlRKn5dk0Y9cQxy9i2sthijbQuoW7xFuazlJkpm0aDgulNjQtqS8Otys&#10;gtnX1WQ/WTfeZA1fv8+mOl9CpdRw0H8uQATqw3/4r51pBR/v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VKxQAAANwAAAAPAAAAAAAAAAAAAAAAAJgCAABkcnMv&#10;ZG93bnJldi54bWxQSwUGAAAAAAQABAD1AAAAigMAAAAA&#10;" path="m19375,17778l,e" filled="f" strokeweight=".15pt">
                <v:path arrowok="t" o:connecttype="custom" o:connectlocs="26,7;0,0" o:connectangles="0,0"/>
              </v:shape>
              <v:shape id="Freeform 2556" o:spid="_x0000_s1316" style="position:absolute;left:6999;top:11061;width:1634;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tPsUA&#10;AADcAAAADwAAAGRycy9kb3ducmV2LnhtbESPT2vCQBTE74V+h+UJ3upGEWujq1RByK34B6S3R/aZ&#10;LMm+jdk1xn56t1DocZiZ3zDLdW9r0VHrjWMF41ECgjh32nCh4HTcvc1B+ICssXZMCh7kYb16fVli&#10;qt2d99QdQiEihH2KCsoQmlRKn5dk0Y9cQxy9i2sthijbQuoW7xFuazlJkpm0aDgulNjQtqS8Otys&#10;gtnX1WQ/WTfeZA1fv8+mOl9CpdRw0H8uQATqw3/4r51pBR/v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W0+xQAAANwAAAAPAAAAAAAAAAAAAAAAAJgCAABkcnMv&#10;ZG93bnJldi54bWxQSwUGAAAAAAQABAD1AAAAigMAAAAA&#10;" path="m,l19990,e" filled="f" strokeweight=".15pt">
                <v:path arrowok="t" o:connecttype="custom" o:connectlocs="0,0;1633,0" o:connectangles="0,0"/>
              </v:shape>
              <v:shape id="Freeform 2557" o:spid="_x0000_s1317" style="position:absolute;left:6458;top:10908;width:58;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IpcUA&#10;AADcAAAADwAAAGRycy9kb3ducmV2LnhtbESPT2vCQBTE74V+h+UJ3upGQWujq1RByK34B6S3R/aZ&#10;LMm+jdk1xn56t1DocZiZ3zDLdW9r0VHrjWMF41ECgjh32nCh4HTcvc1B+ICssXZMCh7kYb16fVli&#10;qt2d99QdQiEihH2KCsoQmlRKn5dk0Y9cQxy9i2sthijbQuoW7xFuazlJkpm0aDgulNjQtqS8Otys&#10;gtnX1WQ/WTfeZA1fv8+mOl9CpdRw0H8uQATqw3/4r51pBR/v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cilxQAAANwAAAAPAAAAAAAAAAAAAAAAAJgCAABkcnMv&#10;ZG93bnJldi54bWxQSwUGAAAAAAQABAD1AAAAigMAAAAA&#10;" path="m,l19706,19459e" filled="f" strokeweight=".15pt">
                <v:path arrowok="t" o:connecttype="custom" o:connectlocs="0,0;57,32" o:connectangles="0,0"/>
              </v:shape>
              <v:shape id="Freeform 2558" o:spid="_x0000_s1318" style="position:absolute;left:6515;top:10940;width:58;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W0sQA&#10;AADcAAAADwAAAGRycy9kb3ducmV2LnhtbESPQWvCQBSE7wX/w/IEb3VjD7GNrqIFIbdSWxBvj+wz&#10;WZJ9G7NrjP31XUHwOMzMN8xyPdhG9NR541jBbJqAIC6cNlwq+P3Zvb6D8AFZY+OYFNzIw3o1elli&#10;pt2Vv6nfh1JECPsMFVQhtJmUvqjIop+6ljh6J9dZDFF2pdQdXiPcNvItSVJp0XBcqLClz4qKen+x&#10;CtKvs8n/8n62zVs+Hw+mPpxCrdRkPGwWIAIN4Rl+tHOt4GOe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PVtLEAAAA3AAAAA8AAAAAAAAAAAAAAAAAmAIAAGRycy9k&#10;b3ducmV2LnhtbFBLBQYAAAAABAAEAPUAAACJAwAAAAA=&#10;" path="m,l19714,19375e" filled="f" strokeweight=".15pt">
                <v:path arrowok="t" o:connecttype="custom" o:connectlocs="0,0;57,28" o:connectangles="0,0"/>
              </v:shape>
              <v:shape id="Freeform 2559" o:spid="_x0000_s1319" style="position:absolute;left:6573;top:10968;width:58;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zScQA&#10;AADcAAAADwAAAGRycy9kb3ducmV2LnhtbESPQWvCQBSE7wX/w/IEb3VjD1qjq6gg5Fa0gnh7ZJ/J&#10;kuzbmN3GtL++Kwgeh5n5hlmue1uLjlpvHCuYjBMQxLnThgsFp+/9+ycIH5A11o5JwS95WK8Gb0tM&#10;tbvzgbpjKESEsE9RQRlCk0rp85Is+rFriKN3da3FEGVbSN3iPcJtLT+SZCotGo4LJTa0Kymvjj9W&#10;wfTrZrK/rJtss4Zvl7OpztdQKTUa9psFiEB9eIWf7UwrmM9m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80nEAAAA3AAAAA8AAAAAAAAAAAAAAAAAmAIAAGRycy9k&#10;b3ducmV2LnhtbFBLBQYAAAAABAAEAPUAAACJAwAAAAA=&#10;" path="m,l19714,19286e" filled="f" strokeweight=".15pt">
                <v:path arrowok="t" o:connecttype="custom" o:connectlocs="0,0;57,24" o:connectangles="0,0"/>
              </v:shape>
              <v:shape id="Freeform 2560" o:spid="_x0000_s1320" style="position:absolute;left:6631;top:10992;width:59;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nO8EA&#10;AADcAAAADwAAAGRycy9kb3ducmV2LnhtbERPTYvCMBC9C/6HMMLeNNWD7lajuAsLvYmuIHsbmrEN&#10;bSa1ibX6681B8Ph436tNb2vRUeuNYwXTSQKCOHfacKHg+Pc7/gThA7LG2jEpuJOHzXo4WGGq3Y33&#10;1B1CIWII+xQVlCE0qZQ+L8min7iGOHJn11oMEbaF1C3eYrit5SxJ5tKi4dhQYkM/JeXV4WoVzHcX&#10;kz2ybvqdNXz5P5nqdA6VUh+jfrsEEagPb/HLnWkFX4u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ZzvBAAAA3AAAAA8AAAAAAAAAAAAAAAAAmAIAAGRycy9kb3du&#10;cmV2LnhtbFBLBQYAAAAABAAEAPUAAACGAwAAAAA=&#10;" path="m,l19714,19231e" filled="f" strokeweight=".15pt">
                <v:path arrowok="t" o:connecttype="custom" o:connectlocs="0,0;58,22" o:connectangles="0,0"/>
              </v:shape>
              <v:shape id="Freeform 2561" o:spid="_x0000_s1321" style="position:absolute;left:6691;top:11014;width:61;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CoMUA&#10;AADcAAAADwAAAGRycy9kb3ducmV2LnhtbESPT4vCMBTE74LfITxhb5q6B/9Uo+jCQm+yKoi3R/Ns&#10;Q5uX2mRr10+/ERb2OMzMb5j1tre16Kj1xrGC6SQBQZw7bbhQcD59jhcgfEDWWDsmBT/kYbsZDtaY&#10;avfgL+qOoRARwj5FBWUITSqlz0uy6CeuIY7ezbUWQ5RtIXWLjwi3tXxPkpm0aDgulNjQR0l5dfy2&#10;CmaHu8meWTfdZw3frxdTXW6hUupt1O9WIAL14T/81860guV8Ca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MKgxQAAANwAAAAPAAAAAAAAAAAAAAAAAJgCAABkcnMv&#10;ZG93bnJldi54bWxQSwUGAAAAAAQABAD1AAAAigMAAAAA&#10;" path="m,l19726,19048e" filled="f" strokeweight=".15pt">
                <v:path arrowok="t" o:connecttype="custom" o:connectlocs="0,0;60,18" o:connectangles="0,0"/>
              </v:shape>
              <v:shape id="Freeform 2562" o:spid="_x0000_s1322" style="position:absolute;left:6752;top:11032;width:60;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bGsIA&#10;AADcAAAADwAAAGRycy9kb3ducmV2LnhtbERPz2uDMBS+D/Y/hFfYrY3dQVrbtLSDgbcxN5DeHuZV&#10;g+ZFTaZuf/1yGOz48f0+nhfbiYlGbxwr2G4SEMSV04ZrBZ8fr+sdCB+QNXaOScE3eTifHh+OmGk3&#10;8ztNRahFDGGfoYImhD6T0lcNWfQb1xNH7u5GiyHCsZZ6xDmG204+J0kqLRqODQ329NJQ1RZfVkH6&#10;Npj8J5+217zn4VaatryHVqmn1XI5gAi0hH/xnzvXCva7OD+eiUd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sawgAAANwAAAAPAAAAAAAAAAAAAAAAAJgCAABkcnMvZG93&#10;bnJldi54bWxQSwUGAAAAAAQABAD1AAAAhwMAAAAA&#10;" path="m,l19722,18667e" filled="f" strokeweight=".15pt">
                <v:path arrowok="t" o:connecttype="custom" o:connectlocs="0,0;59,12" o:connectangles="0,0"/>
              </v:shape>
              <v:shape id="Freeform 2563" o:spid="_x0000_s1323" style="position:absolute;left:6811;top:11044;width:64;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gcQA&#10;AADcAAAADwAAAGRycy9kb3ducmV2LnhtbESPQWvCQBSE7wX/w/IEb3UTD2JTV1FByE2qBentkX0m&#10;S7JvY3aNaX99VxA8DjPzDbNcD7YRPXXeOFaQThMQxIXThksF36f9+wKED8gaG8ek4Jc8rFejtyVm&#10;2t35i/pjKEWEsM9QQRVCm0npi4os+qlriaN3cZ3FEGVXSt3hPcJtI2dJMpcWDceFClvaVVTUx5tV&#10;MD9cTf6X9+k2b/n6czb1+RJqpSbjYfMJItAQXuFnO9cKPhYp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voHEAAAA3AAAAA8AAAAAAAAAAAAAAAAAmAIAAGRycy9k&#10;b3ducmV2LnhtbFBLBQYAAAAABAAEAPUAAACJAwAAAAA=&#10;" path="m,l19737,18333e" filled="f" strokeweight=".15pt">
                <v:path arrowok="t" o:connecttype="custom" o:connectlocs="0,0;63,10" o:connectangles="0,0"/>
              </v:shape>
              <v:shape id="Freeform 2564" o:spid="_x0000_s1324" style="position:absolute;left:6874;top:11054;width:61;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g9sMA&#10;AADcAAAADwAAAGRycy9kb3ducmV2LnhtbESPQYvCMBSE7wv+h/AEb2uqB3GrUVRY6E1WF8Tbo3m2&#10;oc1LbbK1+us3guBxmJlvmOW6t7XoqPXGsYLJOAFBnDttuFDwe/z+nIPwAVlj7ZgU3MnDejX4WGKq&#10;3Y1/qDuEQkQI+xQVlCE0qZQ+L8miH7uGOHoX11oMUbaF1C3eItzWcpokM2nRcFwosaFdSXl1+LMK&#10;ZvuryR5ZN9lmDV/PJ1OdLqFSajTsNwsQgfrwDr/amVbwNZ/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Eg9sMAAADcAAAADwAAAAAAAAAAAAAAAACYAgAAZHJzL2Rv&#10;d25yZXYueG1sUEsFBgAAAAAEAAQA9QAAAIgDAAAAAA==&#10;" path="m,l19726,16667e" filled="f" strokeweight=".15pt">
                <v:path arrowok="t" o:connecttype="custom" o:connectlocs="0,0;60,5" o:connectangles="0,0"/>
              </v:shape>
              <v:shape id="Freeform 2565" o:spid="_x0000_s1325" style="position:absolute;left:6937;top:11059;width:63;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FbcQA&#10;AADcAAAADwAAAGRycy9kb3ducmV2LnhtbESPQWvCQBSE7wX/w/KE3urGCqLRVVQQcpOqIN4e2Wey&#10;JPs2Zrcx9dd3CwWPw8x8wyzXva1FR603jhWMRwkI4txpw4WC82n/MQPhA7LG2jEp+CEP69XgbYmp&#10;dg/+ou4YChEh7FNUUIbQpFL6vCSLfuQa4ujdXGsxRNkWUrf4iHBby88kmUqLhuNCiQ3tSsqr47dV&#10;MD3cTfbMuvE2a/h+vZjqcguVUu/DfrMAEagPr/B/O9MK5r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hW3EAAAA3AAAAA8AAAAAAAAAAAAAAAAAmAIAAGRycy9k&#10;b3ducmV2LnhtbFBLBQYAAAAABAAEAPUAAACJAwAAAAA=&#10;" path="m,l19733,15000e" filled="f" strokeweight=".15pt">
                <v:path arrowok="t" o:connecttype="custom" o:connectlocs="0,0;62,2" o:connectangles="0,0"/>
              </v:shape>
              <v:shape id="Freeform 2566" o:spid="_x0000_s1326" style="position:absolute;left:6767;top:11345;width:1866;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dGcQA&#10;AADcAAAADwAAAGRycy9kb3ducmV2LnhtbESPQWvCQBSE7wX/w/KE3urGIqLRVVQQcpOqIN4e2Wey&#10;JPs2Zrcx9dd3CwWPw8x8wyzXva1FR603jhWMRwkI4txpw4WC82n/MQPhA7LG2jEp+CEP69XgbYmp&#10;dg/+ou4YChEh7FNUUIbQpFL6vCSLfuQa4ujdXGsxRNkWUrf4iHBby88kmUqLhuNCiQ3tSsqr47dV&#10;MD3cTfbMuvE2a/h+vZjqcguVUu/DfrMAEagPr/B/O9MK5r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HRnEAAAA3AAAAA8AAAAAAAAAAAAAAAAAmAIAAGRycy9k&#10;b3ducmV2LnhtbFBLBQYAAAAABAAEAPUAAACJAwAAAAA=&#10;" path="m,l19991,e" filled="f" strokeweight=".15pt">
                <v:path arrowok="t" o:connecttype="custom" o:connectlocs="0,0;1865,0" o:connectangles="0,0"/>
              </v:shape>
              <v:shape id="Freeform 2567" o:spid="_x0000_s1327" style="position:absolute;left:6726;top:11345;width:43;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4gsQA&#10;AADcAAAADwAAAGRycy9kb3ducmV2LnhtbESPQWvCQBSE7wX/w/KE3urGgqLRVVQQcpOqIN4e2Wey&#10;JPs2Zrcx9dd3CwWPw8x8wyzXva1FR603jhWMRwkI4txpw4WC82n/MQPhA7LG2jEp+CEP69XgbYmp&#10;dg/+ou4YChEh7FNUUIbQpFL6vCSLfuQa4ujdXGsxRNkWUrf4iHBby88kmUqLhuNCiQ3tSsqr47dV&#10;MD3cTfbMuvE2a/h+vZjqcguVUu/DfrMAEagPr/B/O9MK5r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uILEAAAA3AAAAA8AAAAAAAAAAAAAAAAAmAIAAGRycy9k&#10;b3ducmV2LnhtbFBLBQYAAAAABAAEAPUAAACJAwAAAAA=&#10;" path="m19608,l,15000e" filled="f" strokeweight=".15pt">
                <v:path arrowok="t" o:connecttype="custom" o:connectlocs="42,0;0,2" o:connectangles="0,0"/>
              </v:shape>
              <v:shape id="Freeform 2568" o:spid="_x0000_s1328" style="position:absolute;left:6682;top:11347;width:44;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m9cQA&#10;AADcAAAADwAAAGRycy9kb3ducmV2LnhtbESPQWvCQBSE7wX/w/IEb3Wjh2BTV1FByE2qBentkX0m&#10;S7JvY3aN0V/fLRQ8DjPzDbNcD7YRPXXeOFYwmyYgiAunDZcKvk/79wUIH5A1No5JwYM8rFejtyVm&#10;2t35i/pjKEWEsM9QQRVCm0npi4os+qlriaN3cZ3FEGVXSt3hPcJtI+dJkkqLhuNChS3tKirq480q&#10;SA9Xkz/zfrbNW77+nE19voRaqcl42HyCCDSEV/i/nWsFH4s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JvXEAAAA3AAAAA8AAAAAAAAAAAAAAAAAmAIAAGRycy9k&#10;b3ducmV2LnhtbFBLBQYAAAAABAAEAPUAAACJAwAAAAA=&#10;" path="m19623,l,17778e" filled="f" strokeweight=".15pt">
                <v:path arrowok="t" o:connecttype="custom" o:connectlocs="43,0;0,7" o:connectangles="0,0"/>
              </v:shape>
              <v:shape id="Freeform 2569" o:spid="_x0000_s1329" style="position:absolute;left:6642;top:11354;width:41;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DbsQA&#10;AADcAAAADwAAAGRycy9kb3ducmV2LnhtbESPQWvCQBSE74L/YXmCN93owWp0FRWE3EqtIN4e2Wey&#10;JPs2ZteY9td3C4Ueh5n5htnseluLjlpvHCuYTRMQxLnThgsFl8/TZAnCB2SNtWNS8EUedtvhYIOp&#10;di/+oO4cChEh7FNUUIbQpFL6vCSLfuoa4ujdXWsxRNkWUrf4inBby3mSLKRFw3GhxIaOJeXV+WkV&#10;LN4fJvvOutkha/hxu5rqeg+VUuNRv1+DCNSH//BfO9MKVss3+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g27EAAAA3AAAAA8AAAAAAAAAAAAAAAAAmAIAAGRycy9k&#10;b3ducmV2LnhtbFBLBQYAAAAABAAEAPUAAACJAwAAAAA=&#10;" path="m19583,l,18667e" filled="f" strokeweight=".15pt">
                <v:path arrowok="t" o:connecttype="custom" o:connectlocs="40,0;0,13" o:connectangles="0,0"/>
              </v:shape>
              <v:shape id="Freeform 2570" o:spid="_x0000_s1330" style="position:absolute;left:6603;top:11367;width:40;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XHMIA&#10;AADcAAAADwAAAGRycy9kb3ducmV2LnhtbERPz2uDMBS+D/Y/hFfYrY3dQVrbtLSDgbcxN5DeHuZV&#10;g+ZFTaZuf/1yGOz48f0+nhfbiYlGbxwr2G4SEMSV04ZrBZ8fr+sdCB+QNXaOScE3eTifHh+OmGk3&#10;8ztNRahFDGGfoYImhD6T0lcNWfQb1xNH7u5GiyHCsZZ6xDmG204+J0kqLRqODQ329NJQ1RZfVkH6&#10;Npj8J5+217zn4VaatryHVqmn1XI5gAi0hH/xnzvXCva7uDaeiUd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RccwgAAANwAAAAPAAAAAAAAAAAAAAAAAJgCAABkcnMvZG93&#10;bnJldi54bWxQSwUGAAAAAAQABAD1AAAAhwMAAAAA&#10;" path="m19583,l,19048e" filled="f" strokeweight=".15pt">
                <v:path arrowok="t" o:connecttype="custom" o:connectlocs="39,0;0,18" o:connectangles="0,0"/>
              </v:shape>
              <v:shape id="Freeform 2571" o:spid="_x0000_s1331" style="position:absolute;left:6565;top:11385;width:39;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yh8QA&#10;AADcAAAADwAAAGRycy9kb3ducmV2LnhtbESPT4vCMBTE7wt+h/CEva2pexCtRlFhobfFPyDeHs2z&#10;DW1eapOtXT+9EQSPw8z8hlmseluLjlpvHCsYjxIQxLnThgsFx8PP1xSED8gaa8ek4J88rJaDjwWm&#10;2t14R90+FCJC2KeooAyhSaX0eUkW/cg1xNG7uNZiiLItpG7xFuG2lt9JMpEWDceFEhvalpRX+z+r&#10;YPJ7Ndk968abrOHr+WSq0yVUSn0O+/UcRKA+vMOvdqYVzKY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sofEAAAA3AAAAA8AAAAAAAAAAAAAAAAAmAIAAGRycy9k&#10;b3ducmV2LnhtbFBLBQYAAAAABAAEAPUAAACJAwAAAAA=&#10;" path="m19565,l,19231e" filled="f" strokeweight=".15pt">
                <v:path arrowok="t" o:connecttype="custom" o:connectlocs="38,0;0,22" o:connectangles="0,0"/>
              </v:shape>
              <v:shape id="Freeform 2572" o:spid="_x0000_s1332" style="position:absolute;left:6531;top:11407;width:35;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x8IA&#10;AADcAAAADwAAAGRycy9kb3ducmV2LnhtbERPz2vCMBS+D/Y/hCfsNlM9FK1G0YHQ21g3EG+P5tmG&#10;Ni9tk7Xd/npzGOz48f3eH2fbipEGbxwrWC0TEMSl04YrBV+fl9cNCB+QNbaOScEPeTgenp/2mGk3&#10;8QeNRahEDGGfoYI6hC6T0pc1WfRL1xFH7u4GiyHCoZJ6wCmG21aukySVFg3Hhho7equpbIpvqyB9&#10;703+m4+rc95xf7ua5noPjVIvi/m0AxFoDv/iP3euFWy3cX4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o3HwgAAANwAAAAPAAAAAAAAAAAAAAAAAJgCAABkcnMvZG93&#10;bnJldi54bWxQSwUGAAAAAAQABAD1AAAAhwMAAAAA&#10;" path="m19524,l,19286e" filled="f" strokeweight=".15pt">
                <v:path arrowok="t" o:connecttype="custom" o:connectlocs="34,0;0,24" o:connectangles="0,0"/>
              </v:shape>
              <v:shape id="Freeform 2573" o:spid="_x0000_s1333" style="position:absolute;left:6252;top:11476;width:28;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oXMQA&#10;AADcAAAADwAAAGRycy9kb3ducmV2LnhtbESPQWvCQBSE7wX/w/IEb3UTD6Kpq6gg5CbVgvT2yD6T&#10;Jdm3MbvGtL++Kwg9DjPzDbPaDLYRPXXeOFaQThMQxIXThksFX+fD+wKED8gaG8ek4Ic8bNajtxVm&#10;2j34k/pTKEWEsM9QQRVCm0npi4os+qlriaN3dZ3FEGVXSt3hI8JtI2dJMpcWDceFClvaV1TUp7tV&#10;MD/eTP6b9+kub/n2fTH15RpqpSbjYfsBItAQ/sOvdq4VLJcp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KFzEAAAA3AAAAA8AAAAAAAAAAAAAAAAAmAIAAGRycy9k&#10;b3ducmV2LnhtbFBLBQYAAAAABAAEAPUAAACJAwAAAAA=&#10;" path="m,l19412,18889e" filled="f" strokeweight=".15pt">
                <v:path arrowok="t" o:connecttype="custom" o:connectlocs="0,0;27,15" o:connectangles="0,0"/>
              </v:shape>
              <v:shape id="Freeform 2574" o:spid="_x0000_s1334" style="position:absolute;left:6280;top:11491;width:31;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2K8MA&#10;AADcAAAADwAAAGRycy9kb3ducmV2LnhtbESPQYvCMBSE7wv+h/AEb2uqB9FqFBUWepPVBfH2aJ5t&#10;aPNSm2yt/vqNIOxxmJlvmNWmt7XoqPXGsYLJOAFBnDttuFDwc/r6nIPwAVlj7ZgUPMjDZj34WGGq&#10;3Z2/qTuGQkQI+xQVlCE0qZQ+L8miH7uGOHpX11oMUbaF1C3eI9zWcpokM2nRcFwosaF9SXl1/LUK&#10;ZoebyZ5ZN9llDd8uZ1Odr6FSajTst0sQgfrwH363M61gsZjC6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2K8MAAADcAAAADwAAAAAAAAAAAAAAAACYAgAAZHJzL2Rv&#10;d25yZXYueG1sUEsFBgAAAAAEAAQA9QAAAIgDAAAAAA==&#10;" path="m,l19459,18667e" filled="f" strokeweight=".15pt">
                <v:path arrowok="t" o:connecttype="custom" o:connectlocs="0,0;30,12" o:connectangles="0,0"/>
              </v:shape>
              <v:shape id="Freeform 2575" o:spid="_x0000_s1335" style="position:absolute;left:6310;top:11504;width:31;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TsMQA&#10;AADcAAAADwAAAGRycy9kb3ducmV2LnhtbESPQWvCQBSE7wX/w/IEb3WjgtToKioIuZVaQbw9ss9k&#10;SfZtzK4x7a/vFgSPw8x8w6w2va1FR603jhVMxgkI4txpw4WC0/fh/QOED8gaa8ek4Ic8bNaDtxWm&#10;2j34i7pjKESEsE9RQRlCk0rp85Is+rFriKN3da3FEGVbSN3iI8JtLadJMpcWDceFEhval5RXx7tV&#10;MP+8mew36ya7rOHb5Wyq8zVUSo2G/XYJIlAfXuFnO9MKFos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0E7DEAAAA3AAAAA8AAAAAAAAAAAAAAAAAmAIAAGRycy9k&#10;b3ducmV2LnhtbFBLBQYAAAAABAAEAPUAAACJAwAAAAA=&#10;" path="m,l19459,17778e" filled="f" strokeweight=".15pt">
                <v:path arrowok="t" o:connecttype="custom" o:connectlocs="0,0;30,7" o:connectangles="0,0"/>
              </v:shape>
              <v:shape id="Freeform 2576" o:spid="_x0000_s1336" style="position:absolute;left:6340;top:11511;width:31;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LxMQA&#10;AADcAAAADwAAAGRycy9kb3ducmV2LnhtbESPQWvCQBSE7wX/w/IEb3WjiNToKioIuZVaQbw9ss9k&#10;SfZtzK4x7a/vFgSPw8x8w6w2va1FR603jhVMxgkI4txpw4WC0/fh/QOED8gaa8ek4Ic8bNaDtxWm&#10;2j34i7pjKESEsE9RQRlCk0rp85Is+rFriKN3da3FEGVbSN3iI8JtLadJMpcWDceFEhval5RXx7tV&#10;MP+8mew36ya7rOHb5Wyq8zVUSo2G/XYJIlAfXuFnO9MKFos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i8TEAAAA3AAAAA8AAAAAAAAAAAAAAAAAmAIAAGRycy9k&#10;b3ducmV2LnhtbFBLBQYAAAAABAAEAPUAAACJAwAAAAA=&#10;" path="m,l19459,15000e" filled="f" strokeweight=".15pt">
                <v:path arrowok="t" o:connecttype="custom" o:connectlocs="0,0;30,2" o:connectangles="0,0"/>
              </v:shape>
              <v:shape id="Freeform 2577" o:spid="_x0000_s1337" style="position:absolute;left:6370;top:11511;width:31;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uX8QA&#10;AADcAAAADwAAAGRycy9kb3ducmV2LnhtbESPQWvCQBSE7wX/w/IEb3WjoNToKioIuZVaQbw9ss9k&#10;SfZtzK4x7a/vFgSPw8x8w6w2va1FR603jhVMxgkI4txpw4WC0/fh/QOED8gaa8ek4Ic8bNaDtxWm&#10;2j34i7pjKESEsE9RQRlCk0rp85Is+rFriKN3da3FEGVbSN3iI8JtLadJMpcWDceFEhval5RXx7tV&#10;MP+8mew36ya7rOHb5Wyq8zVUSo2G/XYJIlAfXuFnO9MKFos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RLl/EAAAA3AAAAA8AAAAAAAAAAAAAAAAAmAIAAGRycy9k&#10;b3ducmV2LnhtbFBLBQYAAAAABAAEAPUAAACJAwAAAAA=&#10;" path="m,15000l19459,e" filled="f" strokeweight=".15pt">
                <v:path arrowok="t" o:connecttype="custom" o:connectlocs="0,2;30,0" o:connectangles="0,0"/>
              </v:shape>
              <v:shape id="Freeform 2578" o:spid="_x0000_s1338" style="position:absolute;left:6401;top:11504;width:31;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KMQA&#10;AADcAAAADwAAAGRycy9kb3ducmV2LnhtbESPQWvCQBSE7wX/w/IEb3Wjh1BTV1FByE2qBentkX0m&#10;S7JvY3aN0V/fLQg9DjPzDbNcD7YRPXXeOFYwmyYgiAunDZcKvk/79w8QPiBrbByTggd5WK9Gb0vM&#10;tLvzF/XHUIoIYZ+hgiqENpPSFxVZ9FPXEkfv4jqLIcqulLrDe4TbRs6TJJUWDceFClvaVVTUx5tV&#10;kB6uJn/m/Wybt3z9OZv6fAm1UpPxsPkEEWgI/+FXO9cKFos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DsCjEAAAA3AAAAA8AAAAAAAAAAAAAAAAAmAIAAGRycy9k&#10;b3ducmV2LnhtbFBLBQYAAAAABAAEAPUAAACJAwAAAAA=&#10;" path="m,17778l19459,e" filled="f" strokeweight=".15pt">
                <v:path arrowok="t" o:connecttype="custom" o:connectlocs="0,7;30,0" o:connectangles="0,0"/>
              </v:shape>
              <v:shape id="Freeform 2579" o:spid="_x0000_s1339" style="position:absolute;left:6428;top:11491;width:31;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Vs8UA&#10;AADcAAAADwAAAGRycy9kb3ducmV2LnhtbESPT4vCMBTE74LfITxhb5q6B/9Uo+jCQm+yKoi3R/Ns&#10;Q5uX2mRr10+/ERb2OMzMb5j1tre16Kj1xrGC6SQBQZw7bbhQcD59jhcgfEDWWDsmBT/kYbsZDtaY&#10;avfgL+qOoRARwj5FBWUITSqlz0uy6CeuIY7ezbUWQ5RtIXWLjwi3tXxPkpm0aDgulNjQR0l5dfy2&#10;CmaHu8meWTfdZw3frxdTXW6hUupt1O9WIAL14T/81860guVyDq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xWzxQAAANwAAAAPAAAAAAAAAAAAAAAAAJgCAABkcnMv&#10;ZG93bnJldi54bWxQSwUGAAAAAAQABAD1AAAAigMAAAAA&#10;" path="m,18667l19459,e" filled="f" strokeweight=".15pt">
                <v:path arrowok="t" o:connecttype="custom" o:connectlocs="0,12;30,0" o:connectangles="0,0"/>
              </v:shape>
              <v:shape id="Freeform 2580" o:spid="_x0000_s1340" style="position:absolute;left:6458;top:11476;width:27;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CBwcIA&#10;AADcAAAADwAAAGRycy9kb3ducmV2LnhtbERPz2vCMBS+D/Y/hCfsNlM9FK1G0YHQ21g3EG+P5tmG&#10;Ni9tk7Xd/npzGOz48f3eH2fbipEGbxwrWC0TEMSl04YrBV+fl9cNCB+QNbaOScEPeTgenp/2mGk3&#10;8QeNRahEDGGfoYI6hC6T0pc1WfRL1xFH7u4GiyHCoZJ6wCmG21aukySVFg3Hhho7equpbIpvqyB9&#10;703+m4+rc95xf7ua5noPjVIvi/m0AxFoDv/iP3euFWy3cW0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HBwgAAANwAAAAPAAAAAAAAAAAAAAAAAJgCAABkcnMvZG93&#10;bnJldi54bWxQSwUGAAAAAAQABAD1AAAAhwMAAAAA&#10;" path="m,18889l19375,e" filled="f" strokeweight=".15pt">
                <v:path arrowok="t" o:connecttype="custom" o:connectlocs="0,15;26,0" o:connectangles="0,0"/>
              </v:shape>
              <v:shape id="Freeform 2581" o:spid="_x0000_s1341" style="position:absolute;left:6484;top:11456;width:24;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kWsQA&#10;AADcAAAADwAAAGRycy9kb3ducmV2LnhtbESPQWvCQBSE7wX/w/IEb3WjB2miq6gg5CbVgnh7ZJ/J&#10;kuzbmF1j2l/fLQg9DjPzDbPaDLYRPXXeOFYwmyYgiAunDZcKvs6H9w8QPiBrbByTgm/ysFmP3laY&#10;affkT+pPoRQRwj5DBVUIbSalLyqy6KeuJY7ezXUWQ5RdKXWHzwi3jZwnyUJaNBwXKmxpX1FRnx5W&#10;weJ4N/lP3s92ecv368XUl1uolZqMh+0SRKAh/Idf7VwrSNM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JFrEAAAA3AAAAA8AAAAAAAAAAAAAAAAAmAIAAGRycy9k&#10;b3ducmV2LnhtbFBLBQYAAAAABAAEAPUAAACJAwAAAAA=&#10;" path="m,19130l19286,e" filled="f" strokeweight=".15pt">
                <v:path arrowok="t" o:connecttype="custom" o:connectlocs="0,20;23,0" o:connectangles="0,0"/>
              </v:shape>
              <v:shape id="Freeform 2582" o:spid="_x0000_s1342" style="position:absolute;left:6507;top:11434;width:25;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lgMUA&#10;AADdAAAADwAAAGRycy9kb3ducmV2LnhtbESPQWvDMAyF74P+B6PCbqvdHcrI6pa1UMhtrBuU3kSs&#10;JiaxnMZumu3XT4fBbhLv6b1P6+0UOjXSkHxkC8uFAUVcRee5tvD1eXh6AZUyssMuMln4pgTbzexh&#10;jYWLd/6g8ZhrJSGcCrTQ5NwXWqeqoYBpEXti0S5xCJhlHWrtBrxLeOj0szErHdCzNDTY076hqj3e&#10;goXV+9WXP+W43JU9X88n354uubX2cT69vYLKNOV/89916QTfGO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iWAxQAAAN0AAAAPAAAAAAAAAAAAAAAAAJgCAABkcnMv&#10;ZG93bnJldi54bWxQSwUGAAAAAAQABAD1AAAAigMAAAAA&#10;" path="m,19231l19310,e" filled="f" strokeweight=".15pt">
                <v:path arrowok="t" o:connecttype="custom" o:connectlocs="0,22;24,0" o:connectangles="0,0"/>
              </v:shape>
              <v:shape id="Freeform 2583" o:spid="_x0000_s1343" style="position:absolute;left:6531;top:11407;width:19;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G8IA&#10;AADdAAAADwAAAGRycy9kb3ducmV2LnhtbERPTWvCQBC9C/0PywjedDcepERXaYVCbkUtiLchOyZL&#10;srMxu8a0v74rFHqbx/uczW50rRioD9azhmyhQBCX3liuNHydPuavIEJENth6Jg3fFGC3fZlsMDf+&#10;wQcajrESKYRDjhrqGLtcylDW5DAsfEecuKvvHcYE+0qaHh8p3LVyqdRKOrScGmrsaF9T2RzvTsPq&#10;82aLn2LI3ouOb5ezbc7X2Gg9m45vaxCRxvgv/nMXJs1XKoPn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oAbwgAAAN0AAAAPAAAAAAAAAAAAAAAAAJgCAABkcnMvZG93&#10;bnJldi54bWxQSwUGAAAAAAQABAD1AAAAhwMAAAAA&#10;" path="m,19355l19130,e" filled="f" strokeweight=".15pt">
                <v:path arrowok="t" o:connecttype="custom" o:connectlocs="0,27;18,0" o:connectangles="0,0"/>
              </v:shape>
              <v:shape id="Freeform 2584" o:spid="_x0000_s1344" style="position:absolute;left:6549;top:11374;width:17;height:3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ebMIA&#10;AADdAAAADwAAAGRycy9kb3ducmV2LnhtbERPTYvCMBC9C/sfwix400QPslSjuAtCb4uuIN6GZmxD&#10;m0ltYu36683Cgrd5vM9ZbQbXiJ66YD1rmE0VCOLCG8ulhuPPbvIBIkRkg41n0vBLATbrt9EKM+Pv&#10;vKf+EEuRQjhkqKGKsc2kDEVFDsPUt8SJu/jOYUywK6Xp8J7CXSPnSi2kQ8upocKWvioq6sPNaVh8&#10;X23+yPvZZ97y9Xyy9ekSa63H78N2CSLSEF/if3du0nyl5vD3TTp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B5swgAAAN0AAAAPAAAAAAAAAAAAAAAAAJgCAABkcnMvZG93&#10;bnJldi54bWxQSwUGAAAAAAQABAD1AAAAhwMAAAAA&#10;" path="m,19474l19000,e" filled="f" strokeweight=".15pt">
                <v:path arrowok="t" o:connecttype="custom" o:connectlocs="0,33;16,0" o:connectangles="0,0"/>
              </v:shape>
              <v:shape id="Freeform 2585" o:spid="_x0000_s1345" style="position:absolute;left:6565;top:11342;width:15;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798IA&#10;AADdAAAADwAAAGRycy9kb3ducmV2LnhtbERP32vCMBB+H/g/hBP2NhM3kFGNosKgbzIdiG9Hc7ah&#10;zaU2sXb76xdB8O0+vp+3WA2uET11wXrWMJ0oEMSFN5ZLDT+Hr7dPECEiG2w8k4ZfCrBajl4WmBl/&#10;42/q97EUKYRDhhqqGNtMylBU5DBMfEucuLPvHMYEu1KaDm8p3DXyXamZdGg5NVTY0raiot5fnYbZ&#10;7mLzv7yfbvKWL6ejrY/nWGv9Oh7WcxCRhvgUP9y5SfOV+oD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Lv3wgAAAN0AAAAPAAAAAAAAAAAAAAAAAJgCAABkcnMvZG93&#10;bnJldi54bWxQSwUGAAAAAAQABAD1AAAAhwMAAAAA&#10;" path="m,19459l18889,e" filled="f" strokeweight=".15pt">
                <v:path arrowok="t" o:connecttype="custom" o:connectlocs="0,32;14,0" o:connectangles="0,0"/>
              </v:shape>
              <v:shape id="Freeform 2586" o:spid="_x0000_s1346" style="position:absolute;left:6579;top:11307;width:10;height:3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jg8IA&#10;AADdAAAADwAAAGRycy9kb3ducmV2LnhtbERP32vCMBB+H/g/hBP2NhPHkFGNosKgbzIdiG9Hc7ah&#10;zaU2sXb76xdB8O0+vp+3WA2uET11wXrWMJ0oEMSFN5ZLDT+Hr7dPECEiG2w8k4ZfCrBajl4WmBl/&#10;42/q97EUKYRDhhqqGNtMylBU5DBMfEucuLPvHMYEu1KaDm8p3DXyXamZdGg5NVTY0raiot5fnYbZ&#10;7mLzv7yfbvKWL6ejrY/nWGv9Oh7WcxCRhvgUP9y5SfOV+oD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SODwgAAAN0AAAAPAAAAAAAAAAAAAAAAAJgCAABkcnMvZG93&#10;bnJldi54bWxQSwUGAAAAAAQABAD1AAAAhwMAAAAA&#10;" path="m,19500l18333,e" filled="f" strokeweight=".15pt">
                <v:path arrowok="t" o:connecttype="custom" o:connectlocs="0,35;9,0" o:connectangles="0,0"/>
              </v:shape>
              <v:shape id="Freeform 2587" o:spid="_x0000_s1347" style="position:absolute;left:6589;top:11270;width:7;height: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GGMIA&#10;AADdAAAADwAAAGRycy9kb3ducmV2LnhtbERP32vCMBB+H/g/hBP2NhMHk1GNosKgbzIdiG9Hc7ah&#10;zaU2sXb76xdB8O0+vp+3WA2uET11wXrWMJ0oEMSFN5ZLDT+Hr7dPECEiG2w8k4ZfCrBajl4WmBl/&#10;42/q97EUKYRDhhqqGNtMylBU5DBMfEucuLPvHMYEu1KaDm8p3DXyXamZdGg5NVTY0raiot5fnYbZ&#10;7mLzv7yfbvKWL6ejrY/nWGv9Oh7WcxCRhvgUP9y5SfOV+oD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YYYwgAAAN0AAAAPAAAAAAAAAAAAAAAAAJgCAABkcnMvZG93&#10;bnJldi54bWxQSwUGAAAAAAQABAD1AAAAhwMAAAAA&#10;" path="m,19524l17778,e" filled="f" strokeweight=".15pt">
                <v:path arrowok="t" o:connecttype="custom" o:connectlocs="0,37;6,0" o:connectangles="0,0"/>
              </v:shape>
              <v:shape id="Freeform 2588" o:spid="_x0000_s1348" style="position:absolute;left:6594;top:11230;width:5;height: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b8UA&#10;AADdAAAADwAAAGRycy9kb3ducmV2LnhtbESPQWvDMAyF74P+B6NCb6vTHcrI4pa2UMitNBuE3USs&#10;JCaxnMZemu7Xz4PBbhLvvU9P2X62vZho9Maxgs06AUFcOW24UfDxfn5+BeEDssbeMSl4kIf9bvGU&#10;Yardna80FaEREcI+RQVtCEMqpa9asujXbiCOWu1GiyGuYyP1iPcIt718SZKttGg4XmhxoFNLVVd8&#10;WQXby83k3/m0OeYD3z5L05V16JRaLefDG4hAc/g3/6VzHetHIvx+E0e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xhvxQAAAN0AAAAPAAAAAAAAAAAAAAAAAJgCAABkcnMv&#10;ZG93bnJldi54bWxQSwUGAAAAAAQABAD1AAAAigMAAAAA&#10;" path="m,19565l16667,e" filled="f" strokeweight=".15pt">
                <v:path arrowok="t" o:connecttype="custom" o:connectlocs="0,40;4,0" o:connectangles="0,0"/>
              </v:shape>
              <v:shape id="Freeform 2589" o:spid="_x0000_s1349" style="position:absolute;left:6598;top:11194;width:1;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99MIA&#10;AADdAAAADwAAAGRycy9kb3ducmV2LnhtbERPTWsCMRC9F/wPYYTeamIPtqxGUaGwN6kWxNuwGXfD&#10;bibrJq7b/vpGELzN433OYjW4RvTUBetZw3SiQBAX3lguNfwcvt4+QYSIbLDxTBp+KcBqOXpZYGb8&#10;jb+p38dSpBAOGWqoYmwzKUNRkcMw8S1x4s6+cxgT7EppOrylcNfId6Vm0qHl1FBhS9uKinp/dRpm&#10;u4vN//J+uslbvpyOtj6eY63163hYz0FEGuJT/HDnJs1X6gP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730wgAAAN0AAAAPAAAAAAAAAAAAAAAAAJgCAABkcnMvZG93&#10;bnJldi54bWxQSwUGAAAAAAQABAD1AAAAhwMAAAAA&#10;" path="m,19524l,e" filled="f" strokeweight=".15pt">
                <v:path arrowok="t" o:connecttype="custom" o:connectlocs="0,36;0,0" o:connectangles="0,0"/>
              </v:shape>
              <v:shape id="Freeform 2590" o:spid="_x0000_s1350" style="position:absolute;left:6591;top:11153;width:8;height:4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phsUA&#10;AADdAAAADwAAAGRycy9kb3ducmV2LnhtbESPQWvDMAyF74P+B6PCbqvdHcrI6pa1UMhtrBuU3kSs&#10;JiaxnMZumu3XT4fBbhLv6b1P6+0UOjXSkHxkC8uFAUVcRee5tvD1eXh6AZUyssMuMln4pgTbzexh&#10;jYWLd/6g8ZhrJSGcCrTQ5NwXWqeqoYBpEXti0S5xCJhlHWrtBrxLeOj0szErHdCzNDTY076hqj3e&#10;goXV+9WXP+W43JU9X88n354uubX2cT69vYLKNOV/89916QTfGM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CmGxQAAAN0AAAAPAAAAAAAAAAAAAAAAAJgCAABkcnMv&#10;ZG93bnJldi54bWxQSwUGAAAAAAQABAD1AAAAigMAAAAA&#10;" path="m17778,19565l,e" filled="f" strokeweight=".15pt">
                <v:path arrowok="t" o:connecttype="custom" o:connectlocs="7,41;0,0" o:connectangles="0,0"/>
              </v:shape>
              <v:shape id="Freeform 2591" o:spid="_x0000_s1351" style="position:absolute;left:6583;top:11114;width:9;height: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MHcIA&#10;AADdAAAADwAAAGRycy9kb3ducmV2LnhtbERPTWsCMRC9F/wPYYTeamIP0q5GUaGwN6kWxNuwGXfD&#10;bibrJq7b/vpGELzN433OYjW4RvTUBetZw3SiQBAX3lguNfwcvt4+QISIbLDxTBp+KcBqOXpZYGb8&#10;jb+p38dSpBAOGWqoYmwzKUNRkcMw8S1x4s6+cxgT7EppOrylcNfId6Vm0qHl1FBhS9uKinp/dRpm&#10;u4vN//J+uslbvpyOtj6eY63163hYz0FEGuJT/HDnJs1X6hP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IwdwgAAAN0AAAAPAAAAAAAAAAAAAAAAAJgCAABkcnMvZG93&#10;bnJldi54bWxQSwUGAAAAAAQABAD1AAAAhwMAAAAA&#10;" path="m18000,19556l,e" filled="f" strokeweight=".15pt">
                <v:path arrowok="t" o:connecttype="custom" o:connectlocs="8,39;0,0" o:connectangles="0,0"/>
              </v:shape>
              <v:shape id="Freeform 2592" o:spid="_x0000_s1352" style="position:absolute;left:6573;top:11077;width:12;height: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zXcUA&#10;AADdAAAADwAAAGRycy9kb3ducmV2LnhtbESPQWvDMAyF74P+B6PCbouTHcrI6pa1MMhtrCuU3kSs&#10;JiaxnMZemu3XT4dBbxLv6b1P6+3sezXRGF1gA0WWgyKug3XcGDh+vT+9gIoJ2WIfmAz8UITtZvGw&#10;xtKGG3/SdEiNkhCOJRpoUxpKrWPdkseYhYFYtEsYPSZZx0bbEW8S7nv9nOcr7dGxNLQ40L6lujt8&#10;ewOrj6urfqup2FUDX88n150uqTPmcTm/vYJKNKe7+f+6soKfF8Iv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7NdxQAAAN0AAAAPAAAAAAAAAAAAAAAAAJgCAABkcnMv&#10;ZG93bnJldi54bWxQSwUGAAAAAAQABAD1AAAAigMAAAAA&#10;" path="m18571,19535l,e" filled="f" strokeweight=".15pt">
                <v:path arrowok="t" o:connecttype="custom" o:connectlocs="11,37;0,0" o:connectangles="0,0"/>
              </v:shape>
              <v:shape id="Freeform 2593" o:spid="_x0000_s1353" style="position:absolute;left:6559;top:11039;width:14;height: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WxsMA&#10;AADdAAAADwAAAGRycy9kb3ducmV2LnhtbERPTWuDQBC9F/oflgnk1qz2EILNGtpAwVuJDUhvgzvq&#10;ojtr3K2x/fXdQiC3ebzP2R8WO4iZJm8cK0g3CQji2mnDrYLz5/vTDoQPyBoHx6Tghzwc8seHPWba&#10;XflEcxlaEUPYZ6igC2HMpPR1Rxb9xo3EkWvcZDFEOLVST3iN4XaQz0mylRYNx4YORzp2VPflt1Ww&#10;/biY4reY07di5MtXZfqqCb1S69Xy+gIi0BLu4pu70HF+kqbw/0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WxsMAAADdAAAADwAAAAAAAAAAAAAAAACYAgAAZHJzL2Rv&#10;d25yZXYueG1sUEsFBgAAAAAEAAQA9QAAAIgDAAAAAA==&#10;" path="m18889,19535l,e" filled="f" strokeweight=".15pt">
                <v:path arrowok="t" o:connecttype="custom" o:connectlocs="13,37;0,0" o:connectangles="0,0"/>
              </v:shape>
              <v:shape id="Freeform 2594" o:spid="_x0000_s1354" style="position:absolute;left:6543;top:11007;width:16;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IscIA&#10;AADdAAAADwAAAGRycy9kb3ducmV2LnhtbERPTYvCMBC9C/6HMMLeNK0HkWoUFRZ6W1YF8TY0Yxva&#10;TGqTrd399RtB8DaP9znr7WAb0VPnjWMF6SwBQVw4bbhUcD59TpcgfEDW2DgmBb/kYbsZj9aYaffg&#10;b+qPoRQxhH2GCqoQ2kxKX1Rk0c9cSxy5m+sshgi7UuoOHzHcNnKeJAtp0XBsqLClQ0VFffyxChZf&#10;d5P/5X26z1u+Xy+mvtxCrdTHZNitQAQawlv8cuc6zk/SOT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YixwgAAAN0AAAAPAAAAAAAAAAAAAAAAAJgCAABkcnMvZG93&#10;bnJldi54bWxQSwUGAAAAAAQABAD1AAAAhwMAAAAA&#10;" path="m19000,19459l,e" filled="f" strokeweight=".15pt">
                <v:path arrowok="t" o:connecttype="custom" o:connectlocs="15,32;0,0" o:connectangles="0,0"/>
              </v:shape>
              <v:shape id="Freeform 2595" o:spid="_x0000_s1355" style="position:absolute;left:6522;top:10975;width:21;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KsIA&#10;AADdAAAADwAAAGRycy9kb3ducmV2LnhtbERPTYvCMBC9L/gfwgje1rQryFKNosJCb6K7IN6GZmxD&#10;m0ltYu3urzeCsLd5vM9ZrgfbiJ46bxwrSKcJCOLCacOlgp/vr/dPED4ga2wck4Jf8rBejd6WmGl3&#10;5wP1x1CKGMI+QwVVCG0mpS8qsuinriWO3MV1FkOEXSl1h/cYbhv5kSRzadFwbKiwpV1FRX28WQXz&#10;/dXkf3mfbvOWr+eTqU+XUCs1GQ+bBYhAQ/gXv9y5jvOTd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qwgAAAN0AAAAPAAAAAAAAAAAAAAAAAJgCAABkcnMvZG93&#10;bnJldi54bWxQSwUGAAAAAAQABAD1AAAAhwMAAAAA&#10;" path="m19231,19459l,e" filled="f" strokeweight=".15pt">
                <v:path arrowok="t" o:connecttype="custom" o:connectlocs="20,32;0,0" o:connectangles="0,0"/>
              </v:shape>
              <v:shape id="Freeform 2596" o:spid="_x0000_s1356" style="position:absolute;left:6498;top:10945;width:24;height: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1XsIA&#10;AADdAAAADwAAAGRycy9kb3ducmV2LnhtbERPTYvCMBC9L/gfwgje1rSLyFKNosJCb6K7IN6GZmxD&#10;m0ltYu3urzeCsLd5vM9ZrgfbiJ46bxwrSKcJCOLCacOlgp/vr/dPED4ga2wck4Jf8rBejd6WmGl3&#10;5wP1x1CKGMI+QwVVCG0mpS8qsuinriWO3MV1FkOEXSl1h/cYbhv5kSRzadFwbKiwpV1FRX28WQXz&#10;/dXkf3mfbvOWr+eTqU+XUCs1GQ+bBYhAQ/gXv9y5jvOTd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LVewgAAAN0AAAAPAAAAAAAAAAAAAAAAAJgCAABkcnMvZG93&#10;bnJldi54bWxQSwUGAAAAAAQABAD1AAAAhwMAAAAA&#10;" path="m19310,19412l,e" filled="f" strokeweight=".15pt">
                <v:path arrowok="t" o:connecttype="custom" o:connectlocs="23,30;0,0" o:connectangles="0,0"/>
              </v:shape>
              <v:shape id="Freeform 2597" o:spid="_x0000_s1357" style="position:absolute;left:6473;top:10920;width:26;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QxcIA&#10;AADdAAAADwAAAGRycy9kb3ducmV2LnhtbERPTYvCMBC9L/gfwgje1rQLylKNosJCb6K7IN6GZmxD&#10;m0ltYu3urzeCsLd5vM9ZrgfbiJ46bxwrSKcJCOLCacOlgp/vr/dPED4ga2wck4Jf8rBejd6WmGl3&#10;5wP1x1CKGMI+QwVVCG0mpS8qsuinriWO3MV1FkOEXSl1h/cYbhv5kSRzadFwbKiwpV1FRX28WQXz&#10;/dXkf3mfbvOWr+eTqU+XUCs1GQ+bBYhAQ/gXv9y5jvOTd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BDFwgAAAN0AAAAPAAAAAAAAAAAAAAAAAJgCAABkcnMvZG93&#10;bnJldi54bWxQSwUGAAAAAAQABAD1AAAAhwMAAAAA&#10;" path="m19355,19310l,e" filled="f" strokeweight=".15pt">
                <v:path arrowok="t" o:connecttype="custom" o:connectlocs="25,25;0,0" o:connectangles="0,0"/>
              </v:shape>
              <v:shape id="Freeform 2598" o:spid="_x0000_s1358" style="position:absolute;left:6445;top:10898;width:29;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OssIA&#10;AADdAAAADwAAAGRycy9kb3ducmV2LnhtbERPTYvCMBC9L/gfwgje1rQeytI1igpCb6IryN6GZmxD&#10;m0ltYq376zcLC97m8T5nuR5tKwbqvXGsIJ0nIIhLpw1XCs5f+/cPED4ga2wdk4IneVivJm9LzLV7&#10;8JGGU6hEDGGfo4I6hC6X0pc1WfRz1xFH7up6iyHCvpK6x0cMt61cJEkmLRqODTV2tKupbE53qyA7&#10;3EzxUwzptuj49n0xzeUaGqVm03HzCSLQGF7if3eh4/wkzeD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o6ywgAAAN0AAAAPAAAAAAAAAAAAAAAAAJgCAABkcnMvZG93&#10;bnJldi54bWxQSwUGAAAAAAQABAD1AAAAhwMAAAAA&#10;" path="m19412,19231l,e" filled="f" strokeweight=".15pt">
                <v:path arrowok="t" o:connecttype="custom" o:connectlocs="28,22;0,0" o:connectangles="0,0"/>
              </v:shape>
              <v:shape id="Freeform 2599" o:spid="_x0000_s1359" style="position:absolute;left:6417;top:10880;width:29;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rKcIA&#10;AADdAAAADwAAAGRycy9kb3ducmV2LnhtbERPTYvCMBC9L/gfwgje1rR70KUaRYWF3mR1QbwNzdiG&#10;NpPaxFr315uFBW/zeJ+zXA+2ET113jhWkE4TEMSF04ZLBT/Hr/dPED4ga2wck4IHeVivRm9LzLS7&#10;8zf1h1CKGMI+QwVVCG0mpS8qsuinriWO3MV1FkOEXSl1h/cYbhv5kSQzadFwbKiwpV1FRX24WQWz&#10;/dXkv3mfbvOWr+eTqU+XUCs1GQ+bBYhAQ3iJ/925jvOTdA5/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ispwgAAAN0AAAAPAAAAAAAAAAAAAAAAAJgCAABkcnMvZG93&#10;bnJldi54bWxQSwUGAAAAAAQABAD1AAAAhwMAAAAA&#10;" path="m19429,19048l,e" filled="f" strokeweight=".15pt">
                <v:path arrowok="t" o:connecttype="custom" o:connectlocs="28,18;0,0" o:connectangles="0,0"/>
              </v:shape>
              <v:shape id="Freeform 2600" o:spid="_x0000_s1360" style="position:absolute;left:6389;top:10868;width:28;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W8UA&#10;AADdAAAADwAAAGRycy9kb3ducmV2LnhtbESPQWvDMAyF74P+B6PCbouTHcrI6pa1MMhtrCuU3kSs&#10;JiaxnMZemu3XT4dBbxLv6b1P6+3sezXRGF1gA0WWgyKug3XcGDh+vT+9gIoJ2WIfmAz8UITtZvGw&#10;xtKGG3/SdEiNkhCOJRpoUxpKrWPdkseYhYFYtEsYPSZZx0bbEW8S7nv9nOcr7dGxNLQ40L6lujt8&#10;ewOrj6urfqup2FUDX88n150uqTPmcTm/vYJKNKe7+f+6soKfF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b9bxQAAAN0AAAAPAAAAAAAAAAAAAAAAAJgCAABkcnMv&#10;ZG93bnJldi54bWxQSwUGAAAAAAQABAD1AAAAigMAAAAA&#10;" path="m19412,18667l,e" filled="f" strokeweight=".15pt">
                <v:path arrowok="t" o:connecttype="custom" o:connectlocs="27,12;0,0" o:connectangles="0,0"/>
              </v:shape>
              <v:shape id="Freeform 2601" o:spid="_x0000_s1361" style="position:absolute;left:6359;top:10858;width:31;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awMIA&#10;AADdAAAADwAAAGRycy9kb3ducmV2LnhtbERPTYvCMBC9L/gfwgje1rR7ELcaRYWF3mR1QbwNzdiG&#10;NpPaxFr315uFBW/zeJ+zXA+2ET113jhWkE4TEMSF04ZLBT/Hr/c5CB+QNTaOScGDPKxXo7clZtrd&#10;+Zv6QyhFDGGfoYIqhDaT0hcVWfRT1xJH7uI6iyHCrpS6w3sMt438SJKZtGg4NlTY0q6ioj7crILZ&#10;/mry37xPt3nL1/PJ1KdLqJWajIfNAkSgIbzE/+5cx/lJ+gl/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RrAwgAAAN0AAAAPAAAAAAAAAAAAAAAAAJgCAABkcnMvZG93&#10;bnJldi54bWxQSwUGAAAAAAQABAD1AAAAhwMAAAAA&#10;" path="m19459,18333l,e" filled="f" strokeweight=".15pt">
                <v:path arrowok="t" o:connecttype="custom" o:connectlocs="30,10;0,0" o:connectangles="0,0"/>
              </v:shape>
              <v:shape id="Freeform 2602" o:spid="_x0000_s1362" style="position:absolute;left:6328;top:10856;width:31;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54MUA&#10;AADdAAAADwAAAGRycy9kb3ducmV2LnhtbESPQWvCQBCF70L/wzIFb7rRg0jqKloo5FaqgvQ2ZMdk&#10;SXY2Zrcx9dd3DgVvM7w3732z2Y2+VQP10QU2sJhnoIjLYB1XBs6nj9kaVEzIFtvAZOCXIuy2L5MN&#10;5jbc+YuGY6qUhHDM0UCdUpdrHcuaPMZ56IhFu4beY5K1r7Tt8S7hvtXLLFtpj46locaO3msqm+OP&#10;N7D6vLniUQyLQ9Hx7fvimss1NcZMX8f9G6hEY3qa/68LK/jZUvj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ngxQAAAN0AAAAPAAAAAAAAAAAAAAAAAJgCAABkcnMv&#10;ZG93bnJldi54bWxQSwUGAAAAAAQABAD1AAAAigMAAAAA&#10;" path="m19459,13333l,e" filled="f" strokeweight=".15pt">
                <v:path arrowok="t" o:connecttype="custom" o:connectlocs="30,2;0,0" o:connectangles="0,0"/>
              </v:shape>
              <v:shape id="Freeform 2603" o:spid="_x0000_s1363" style="position:absolute;left:6298;top:10856;width:31;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ce8IA&#10;AADdAAAADwAAAGRycy9kb3ducmV2LnhtbERPTYvCMBC9C/6HMMLeNK0HkWoUFRZ6W1YF8TY0Yxva&#10;TGqTrd399RtB8DaP9znr7WAb0VPnjWMF6SwBQVw4bbhUcD59TpcgfEDW2DgmBb/kYbsZj9aYaffg&#10;b+qPoRQxhH2GCqoQ2kxKX1Rk0c9cSxy5m+sshgi7UuoOHzHcNnKeJAtp0XBsqLClQ0VFffyxChZf&#10;d5P/5X26z1u+Xy+mvtxCrdTHZNitQAQawlv8cuc6zk/mKT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9x7wgAAAN0AAAAPAAAAAAAAAAAAAAAAAJgCAABkcnMvZG93&#10;bnJldi54bWxQSwUGAAAAAAQABAD1AAAAhwMAAAAA&#10;" path="m19459,l,e" filled="f" strokeweight=".15pt">
                <v:path arrowok="t" o:connecttype="custom" o:connectlocs="30,0;0,0" o:connectangles="0,0"/>
              </v:shape>
              <v:shape id="Freeform 2604" o:spid="_x0000_s1364" style="position:absolute;left:6268;top:10856;width:31;height: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CDMIA&#10;AADdAAAADwAAAGRycy9kb3ducmV2LnhtbERPTYvCMBC9C/6HMMLeNLUHka5RVkHobVkVxNvQjG1o&#10;M6lNrN399RtB8DaP9zmrzWAb0VPnjWMF81kCgrhw2nCp4HTcT5cgfEDW2DgmBb/kYbMej1aYaffg&#10;H+oPoRQxhH2GCqoQ2kxKX1Rk0c9cSxy5q+sshgi7UuoOHzHcNjJNkoW0aDg2VNjSrqKiPtytgsX3&#10;zeR/eT/f5i3fLmdTn6+hVupjMnx9ggg0hLf45c51nJ+kK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UIMwgAAAN0AAAAPAAAAAAAAAAAAAAAAAJgCAABkcnMvZG93&#10;bnJldi54bWxQSwUGAAAAAAQABAD1AAAAhwMAAAAA&#10;" path="m19459,l,16667e" filled="f" strokeweight=".15pt">
                <v:path arrowok="t" o:connecttype="custom" o:connectlocs="30,0;0,4" o:connectangles="0,0"/>
              </v:shape>
              <v:shape id="Freeform 2605" o:spid="_x0000_s1365" style="position:absolute;left:6240;top:10861;width:29;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nl8MA&#10;AADdAAAADwAAAGRycy9kb3ducmV2LnhtbERPTWvDMAy9D/ofjAq9rU5aCCOrW7bBILeybFB2E7Ga&#10;mMRyErtptl8/Fwq76fE+tTvMthMTjd44VpCuExDEldOGawVfn++PTyB8QNbYOSYFP+ThsF887DDX&#10;7sofNJWhFjGEfY4KmhD6XEpfNWTRr11PHLmzGy2GCMda6hGvMdx2cpMkmbRoODY02NNbQ1VbXqyC&#10;7DiY4reY0tei5+H7ZNrTObRKrZbzyzOIQHP4F9/dhY7zk80Wbt/E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3nl8MAAADdAAAADwAAAAAAAAAAAAAAAACYAgAAZHJzL2Rv&#10;d25yZXYueG1sUEsFBgAAAAAEAAQA9QAAAIgDAAAAAA==&#10;" path="m19412,l,18333e" filled="f" strokeweight=".15pt">
                <v:path arrowok="t" o:connecttype="custom" o:connectlocs="28,0;0,9" o:connectangles="0,0"/>
              </v:shape>
              <v:shape id="Freeform 2606" o:spid="_x0000_s1366" style="position:absolute;left:6212;top:10870;width:29;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48MA&#10;AADdAAAADwAAAGRycy9kb3ducmV2LnhtbERPTWvDMAy9D/ofjAq9rU5KCSOrW7bBILeybFB2E7Ga&#10;mMRyErtptl8/Fwq76fE+tTvMthMTjd44VpCuExDEldOGawVfn++PTyB8QNbYOSYFP+ThsF887DDX&#10;7sofNJWhFjGEfY4KmhD6XEpfNWTRr11PHLmzGy2GCMda6hGvMdx2cpMkmbRoODY02NNbQ1VbXqyC&#10;7DiY4reY0tei5+H7ZNrTObRKrZbzyzOIQHP4F9/dhY7zk80Wbt/E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R/48MAAADdAAAADwAAAAAAAAAAAAAAAACYAgAAZHJzL2Rv&#10;d25yZXYueG1sUEsFBgAAAAAEAAQA9QAAAIgDAAAAAA==&#10;" path="m19412,l,18667e" filled="f" strokeweight=".15pt">
                <v:path arrowok="t" o:connecttype="custom" o:connectlocs="28,0;0,13" o:connectangles="0,0"/>
              </v:shape>
              <v:shape id="Freeform 2607" o:spid="_x0000_s1367" style="position:absolute;left:6187;top:10883;width:26;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aeMMA&#10;AADdAAAADwAAAGRycy9kb3ducmV2LnhtbERPTWvDMAy9D/ofjAq9rU4KDSOrW7bBILeybFB2E7Ga&#10;mMRyErtptl8/Fwq76fE+tTvMthMTjd44VpCuExDEldOGawVfn++PTyB8QNbYOSYFP+ThsF887DDX&#10;7sofNJWhFjGEfY4KmhD6XEpfNWTRr11PHLmzGy2GCMda6hGvMdx2cpMkmbRoODY02NNbQ1VbXqyC&#10;7DiY4reY0tei5+H7ZNrTObRKrZbzyzOIQHP4F9/dhY7zk80Wbt/E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aeMMAAADdAAAADwAAAAAAAAAAAAAAAACYAgAAZHJzL2Rv&#10;d25yZXYueG1sUEsFBgAAAAAEAAQA9QAAAIgDAAAAAA==&#10;" path="m19355,l,19130e" filled="f" strokeweight=".15pt">
                <v:path arrowok="t" o:connecttype="custom" o:connectlocs="25,0;0,19" o:connectangles="0,0"/>
              </v:shape>
              <v:shape id="Freeform 2608" o:spid="_x0000_s1368" style="position:absolute;left:6164;top:10902;width:24;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D8IA&#10;AADdAAAADwAAAGRycy9kb3ducmV2LnhtbERPTYvCMBC9L/gfwgje1lQPRapRVBB6W3QF8TY0Yxva&#10;TGoTa3d//WZB8DaP9zmrzWAb0VPnjWMFs2kCgrhw2nCp4Px9+FyA8AFZY+OYFPyQh8169LHCTLsn&#10;H6k/hVLEEPYZKqhCaDMpfVGRRT91LXHkbq6zGCLsSqk7fMZw28h5kqTSouHYUGFL+4qK+vSwCtKv&#10;u8l/8362y1u+Xy+mvtxCrdRkPGyXIAIN4S1+uXMd5yfzFP6/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kQPwgAAAN0AAAAPAAAAAAAAAAAAAAAAAJgCAABkcnMvZG93&#10;bnJldi54bWxQSwUGAAAAAAQABAD1AAAAhwMAAAAA&#10;" path="m19310,l,19231e" filled="f" strokeweight=".15pt">
                <v:path arrowok="t" o:connecttype="custom" o:connectlocs="23,0;0,23" o:connectangles="0,0"/>
              </v:shape>
              <v:shape id="Freeform 2609" o:spid="_x0000_s1369" style="position:absolute;left:6145;top:10925;width:22;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hlMQA&#10;AADdAAAADwAAAGRycy9kb3ducmV2LnhtbERPPWvDMBDdC/kP4gLZGtkZ3OJECW2h4K3UKYRsh3Wx&#10;ha2TbamO019fFQrZ7vE+b3eYbScmGr1xrCBdJyCIK6cN1wq+ju+PzyB8QNbYOSYFN/Jw2C8edphr&#10;d+VPmspQixjCPkcFTQh9LqWvGrLo164njtzFjRZDhGMt9YjXGG47uUmSTFo0HBsa7Omtoaotv62C&#10;7GMwxU8xpa9Fz8P5ZNrTJbRKrZbzyxZEoDncxf/uQsf5yeYJ/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4ZTEAAAA3QAAAA8AAAAAAAAAAAAAAAAAmAIAAGRycy9k&#10;b3ducmV2LnhtbFBLBQYAAAAABAAEAPUAAACJAwAAAAA=&#10;" path="m19231,l,19310e" filled="f" strokeweight=".15pt">
                <v:path arrowok="t" o:connecttype="custom" o:connectlocs="21,0;0,25" o:connectangles="0,0"/>
              </v:shape>
              <v:shape id="Freeform 2610" o:spid="_x0000_s1370" style="position:absolute;left:6127;top:10950;width:19;height: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15sUA&#10;AADdAAAADwAAAGRycy9kb3ducmV2LnhtbESPQWvCQBCF70L/wzIFb7rRg0jqKloo5FaqgvQ2ZMdk&#10;SXY2Zrcx9dd3DgVvM7w3732z2Y2+VQP10QU2sJhnoIjLYB1XBs6nj9kaVEzIFtvAZOCXIuy2L5MN&#10;5jbc+YuGY6qUhHDM0UCdUpdrHcuaPMZ56IhFu4beY5K1r7Tt8S7hvtXLLFtpj46locaO3msqm+OP&#10;N7D6vLniUQyLQ9Hx7fvimss1NcZMX8f9G6hEY3qa/68LK/jZUn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XmxQAAAN0AAAAPAAAAAAAAAAAAAAAAAJgCAABkcnMv&#10;ZG93bnJldi54bWxQSwUGAAAAAAQABAD1AAAAigMAAAAA&#10;" path="m19130,l,19412e" filled="f" strokeweight=".15pt">
                <v:path arrowok="t" o:connecttype="custom" o:connectlocs="18,0;0,29" o:connectangles="0,0"/>
              </v:shape>
              <v:shape id="Freeform 2611" o:spid="_x0000_s1371" style="position:absolute;left:8632;top:11342;width:27;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QfcQA&#10;AADdAAAADwAAAGRycy9kb3ducmV2LnhtbERPPWvDMBDdC/kP4gLZGtkZTOtECW2h4K3UKYRsh3Wx&#10;ha2TbamO019fFQrZ7vE+b3eYbScmGr1xrCBdJyCIK6cN1wq+ju+PTyB8QNbYOSYFN/Jw2C8edphr&#10;d+VPmspQixjCPkcFTQh9LqWvGrLo164njtzFjRZDhGMt9YjXGG47uUmSTFo0HBsa7Omtoaotv62C&#10;7GMwxU8xpa9Fz8P5ZNrTJbRKrZbzyxZEoDncxf/uQsf5yeYZ/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0H3EAAAA3QAAAA8AAAAAAAAAAAAAAAAAmAIAAGRycy9k&#10;b3ducmV2LnhtbFBLBQYAAAAABAAEAPUAAACJAwAAAAA=&#10;" path="m,15000l19375,e" filled="f" strokeweight=".15pt">
                <v:path arrowok="t" o:connecttype="custom" o:connectlocs="0,2;26,0" o:connectangles="0,0"/>
              </v:shape>
              <v:shape id="Freeform 2612" o:spid="_x0000_s1372" style="position:absolute;left:8658;top:11335;width:26;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vPcYA&#10;AADdAAAADwAAAGRycy9kb3ducmV2LnhtbESPQWvDMAyF74X9B6PBbq3TDUpJ65Z2MMhtrBuE3kSs&#10;JiaxnMZemu3XT4dBbxLv6b1P2/3kOzXSEF1gA8tFBoq4CtZxbeDr822+BhUTssUuMBn4oQj73cNs&#10;i7kNN/6g8ZRqJSEcczTQpNTnWseqIY9xEXpi0S5h8JhkHWptB7xJuO/0c5attEfH0tBgT68NVe3p&#10;2xtYvV9d8VuMy2PR8/Vcura8pNaYp8fpsAGVaEp38/91YQU/exF++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bvPcYAAADdAAAADwAAAAAAAAAAAAAAAACYAgAAZHJz&#10;L2Rvd25yZXYueG1sUEsFBgAAAAAEAAQA9QAAAIsDAAAAAA==&#10;" path="m,17778l19355,e" filled="f" strokeweight=".15pt">
                <v:path arrowok="t" o:connecttype="custom" o:connectlocs="0,7;25,0" o:connectangles="0,0"/>
              </v:shape>
              <v:shape id="Freeform 2613" o:spid="_x0000_s1373" style="position:absolute;left:8683;top:11322;width:25;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psIA&#10;AADdAAAADwAAAGRycy9kb3ducmV2LnhtbERPTYvCMBC9L/gfwgje1rQryFKNosJCb6K7IN6GZmxD&#10;m0ltYu3urzeCsLd5vM9ZrgfbiJ46bxwrSKcJCOLCacOlgp/vr/dPED4ga2wck4Jf8rBejd6WmGl3&#10;5wP1x1CKGMI+QwVVCG0mpS8qsuinriWO3MV1FkOEXSl1h/cYbhv5kSRzadFwbKiwpV1FRX28WQXz&#10;/dXkf3mfbvOWr+eTqU+XUCs1GQ+bBYhAQ/gXv9y5jvOTWQ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kqmwgAAAN0AAAAPAAAAAAAAAAAAAAAAAJgCAABkcnMvZG93&#10;bnJldi54bWxQSwUGAAAAAAQABAD1AAAAhwMAAAAA&#10;" path="m,18667l19310,e" filled="f" strokeweight=".15pt">
                <v:path arrowok="t" o:connecttype="custom" o:connectlocs="0,13;24,0" o:connectangles="0,0"/>
              </v:shape>
              <v:shape id="Freeform 2614" o:spid="_x0000_s1374" style="position:absolute;left:8707;top:11303;width:22;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U0cMA&#10;AADdAAAADwAAAGRycy9kb3ducmV2LnhtbERPTWvDMAy9D/ofjAq9rU5aCCOrW7bBILeybFB2E7Ga&#10;mMRyErtptl8/Fwq76fE+tTvMthMTjd44VpCuExDEldOGawVfn++PTyB8QNbYOSYFP+ThsF887DDX&#10;7sofNJWhFjGEfY4KmhD6XEpfNWTRr11PHLmzGy2GCMda6hGvMdx2cpMkmbRoODY02NNbQ1VbXqyC&#10;7DiY4reY0tei5+H7ZNrTObRKrZbzyzOIQHP4F9/dhY7zk+0Gbt/E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jU0cMAAADdAAAADwAAAAAAAAAAAAAAAACYAgAAZHJzL2Rv&#10;d25yZXYueG1sUEsFBgAAAAAEAAQA9QAAAIgDAAAAAA==&#10;" path="m,19130l19231,e" filled="f" strokeweight=".15pt">
                <v:path arrowok="t" o:connecttype="custom" o:connectlocs="0,19;21,0" o:connectangles="0,0"/>
              </v:shape>
              <v:shape id="Freeform 2615" o:spid="_x0000_s1375" style="position:absolute;left:8728;top:11283;width:17;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xSsIA&#10;AADdAAAADwAAAGRycy9kb3ducmV2LnhtbERPTYvCMBC9L/gfwgje1tQVRLpGUUHoTXQF2dvQjG1o&#10;M6lNtlZ/vRGEvc3jfc5i1dtadNR641jBZJyAIM6dNlwoOP3sPucgfEDWWDsmBXfysFoOPhaYanfj&#10;A3XHUIgYwj5FBWUITSqlz0uy6MeuIY7cxbUWQ4RtIXWLtxhua/mVJDNp0XBsKLGhbUl5dfyzCmb7&#10;q8keWTfZZA1ff8+mOl9CpdRo2K+/QQTqw7/47c50nJ9Mp/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9HFKwgAAAN0AAAAPAAAAAAAAAAAAAAAAAJgCAABkcnMvZG93&#10;bnJldi54bWxQSwUGAAAAAAQABAD1AAAAhwMAAAAA&#10;" path="m,19130l19000,e" filled="f" strokeweight=".15pt">
                <v:path arrowok="t" o:connecttype="custom" o:connectlocs="0,19;16,0" o:connectangles="0,0"/>
              </v:shape>
              <v:shape id="Freeform 2616" o:spid="_x0000_s1376" style="position:absolute;left:8744;top:11258;width:13;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pPsMA&#10;AADdAAAADwAAAGRycy9kb3ducmV2LnhtbERPTWvCQBC9C/0PywjedGMtUmI2YguF3Eq1IN6G7Jgs&#10;yc7G7Dam/fVdQfA2j/c52Xa0rRio98axguUiAUFcOm24UvB9+Ji/gvABWWPrmBT8kodt/jTJMNXu&#10;yl807EMlYgj7FBXUIXSplL6syaJfuI44cmfXWwwR9pXUPV5juG3lc5KspUXDsaHGjt5rKpv9j1Ww&#10;/ryY4q8Ylm9Fx5fT0TTHc2iUmk3H3QZEoDE8xHd3oeP8ZPUC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3pPsMAAADdAAAADwAAAAAAAAAAAAAAAACYAgAAZHJzL2Rv&#10;d25yZXYueG1sUEsFBgAAAAAEAAQA9QAAAIgDAAAAAA==&#10;" path="m,19310l18667,e" filled="f" strokeweight=".15pt">
                <v:path arrowok="t" o:connecttype="custom" o:connectlocs="0,25;12,0" o:connectangles="0,0"/>
              </v:shape>
              <v:shape id="Freeform 2617" o:spid="_x0000_s1377" style="position:absolute;left:8756;top:11230;width:7;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MpcMA&#10;AADdAAAADwAAAGRycy9kb3ducmV2LnhtbERPTWvCQBC9C/0PywjedGOlUmI2YguF3Eq1IN6G7Jgs&#10;yc7G7Dam/fVdQfA2j/c52Xa0rRio98axguUiAUFcOm24UvB9+Ji/gvABWWPrmBT8kodt/jTJMNXu&#10;yl807EMlYgj7FBXUIXSplL6syaJfuI44cmfXWwwR9pXUPV5juG3lc5KspUXDsaHGjt5rKpv9j1Ww&#10;/ryY4q8Ylm9Fx5fT0TTHc2iUmk3H3QZEoDE8xHd3oeP8ZPUC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FMpcMAAADdAAAADwAAAAAAAAAAAAAAAACYAgAAZHJzL2Rv&#10;d25yZXYueG1sUEsFBgAAAAAEAAQA9QAAAIgDAAAAAA==&#10;" path="m,19375l17778,e" filled="f" strokeweight=".15pt">
                <v:path arrowok="t" o:connecttype="custom" o:connectlocs="0,28;6,0" o:connectangles="0,0"/>
              </v:shape>
              <v:shape id="Freeform 2618" o:spid="_x0000_s1378" style="position:absolute;left:8762;top:11203;width:4;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S0sIA&#10;AADdAAAADwAAAGRycy9kb3ducmV2LnhtbERPTYvCMBC9L/gfwgje1tQVylKNosJCb6K7IN6GZmxD&#10;m0ltYu3urzeCsLd5vM9ZrgfbiJ46bxwrmE0TEMSF04ZLBT/fX++fIHxA1tg4JgW/5GG9Gr0tMdPu&#10;zgfqj6EUMYR9hgqqENpMSl9UZNFPXUscuYvrLIYIu1LqDu8x3DbyI0lSadFwbKiwpV1FRX28WQXp&#10;/mryv7yfbfOWr+eTqU+XUCs1GQ+bBYhAQ/gXv9y5jvOTeQ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9LSwgAAAN0AAAAPAAAAAAAAAAAAAAAAAJgCAABkcnMvZG93&#10;bnJldi54bWxQSwUGAAAAAAQABAD1AAAAhwMAAAAA&#10;" path="m,19355l15000,e" filled="f" strokeweight=".15pt">
                <v:path arrowok="t" o:connecttype="custom" o:connectlocs="0,27;3,0" o:connectangles="0,0"/>
              </v:shape>
              <v:shape id="Freeform 2619" o:spid="_x0000_s1379" style="position:absolute;left:8763;top:11176;width:3;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3ScMA&#10;AADdAAAADwAAAGRycy9kb3ducmV2LnhtbERPTWvCQBC9F/wPyxR6qxstaEmzkSoIuRW1IL0N2TFZ&#10;kp2N2TWm/fVdQfA2j/c52Wq0rRio98axgtk0AUFcOm24UvB92L6+g/ABWWPrmBT8kodVPnnKMNXu&#10;yjsa9qESMYR9igrqELpUSl/WZNFPXUccuZPrLYYI+0rqHq8x3LZyniQLadFwbKixo01NZbO/WAWL&#10;r7Mp/ophti46Pv8cTXM8hUapl+fx8wNEoDE8xHd3oeP85G0J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93ScMAAADdAAAADwAAAAAAAAAAAAAAAACYAgAAZHJzL2Rv&#10;d25yZXYueG1sUEsFBgAAAAAEAAQA9QAAAIgDAAAAAA==&#10;" path="m15000,19375l,e" filled="f" strokeweight=".15pt">
                <v:path arrowok="t" o:connecttype="custom" o:connectlocs="2,27;0,0" o:connectangles="0,0"/>
              </v:shape>
              <v:shape id="Freeform 2620" o:spid="_x0000_s1380" style="position:absolute;left:8756;top:11148;width:7;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jO8YA&#10;AADdAAAADwAAAGRycy9kb3ducmV2LnhtbESPQWvDMAyF74X9B6PBbq3TDUpJ65Z2MMhtrBuE3kSs&#10;JiaxnMZemu3XT4dBbxLv6b1P2/3kOzXSEF1gA8tFBoq4CtZxbeDr822+BhUTssUuMBn4oQj73cNs&#10;i7kNN/6g8ZRqJSEcczTQpNTnWseqIY9xEXpi0S5h8JhkHWptB7xJuO/0c5attEfH0tBgT68NVe3p&#10;2xtYvV9d8VuMy2PR8/Vcura8pNaYp8fpsAGVaEp38/91YQU/exFc+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DjO8YAAADdAAAADwAAAAAAAAAAAAAAAACYAgAAZHJz&#10;L2Rvd25yZXYueG1sUEsFBgAAAAAEAAQA9QAAAIsDAAAAAA==&#10;" path="m17778,19375l,e" filled="f" strokeweight=".15pt">
                <v:path arrowok="t" o:connecttype="custom" o:connectlocs="6,28;0,0" o:connectangles="0,0"/>
              </v:shape>
              <v:shape id="Freeform 2621" o:spid="_x0000_s1381" style="position:absolute;left:8744;top:11124;width:13;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GoMMA&#10;AADdAAAADwAAAGRycy9kb3ducmV2LnhtbERPTWvCQBC9F/wPyxR6qxstiE2zkSoIuRW1IL0N2TFZ&#10;kp2N2TWm/fVdQfA2j/c52Wq0rRio98axgtk0AUFcOm24UvB92L4uQfiArLF1TAp+ycMqnzxlmGp3&#10;5R0N+1CJGMI+RQV1CF0qpS9rsuinriOO3Mn1FkOEfSV1j9cYbls5T5KFtGg4NtTY0aamstlfrILF&#10;19kUf8UwWxcdn3+OpjmeQqPUy/P4+QEi0Bge4ru70HF+8vYO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xGoMMAAADdAAAADwAAAAAAAAAAAAAAAACYAgAAZHJzL2Rv&#10;d25yZXYueG1sUEsFBgAAAAAEAAQA9QAAAIgDAAAAAA==&#10;" path="m18667,19286l,e" filled="f" strokeweight=".15pt">
                <v:path arrowok="t" o:connecttype="custom" o:connectlocs="12,24;0,0" o:connectangles="0,0"/>
              </v:shape>
              <v:shape id="Freeform 2622" o:spid="_x0000_s1382" style="position:absolute;left:8728;top:11103;width:17;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cQMYA&#10;AADdAAAADwAAAGRycy9kb3ducmV2LnhtbESPQWvDMAyF74X9B6PBbq3TMUpJ65Z2MMhtrBuE3kSs&#10;JiaxnMZemu3XT4dBbxLv6b1P2/3kOzXSEF1gA8tFBoq4CtZxbeDr822+BhUTssUuMBn4oQj73cNs&#10;i7kNN/6g8ZRqJSEcczTQpNTnWseqIY9xEXpi0S5h8JhkHWptB7xJuO/0c5attEfH0tBgT68NVe3p&#10;2xtYvV9d8VuMy2PR8/Vcura8pNaYp8fpsAGVaEp38/91YQU/exF++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cQMYAAADdAAAADwAAAAAAAAAAAAAAAACYAgAAZHJz&#10;L2Rvd25yZXYueG1sUEsFBgAAAAAEAAQA9QAAAIsDAAAAAA==&#10;" path="m19000,19167l,e" filled="f" strokeweight=".15pt">
                <v:path arrowok="t" o:connecttype="custom" o:connectlocs="16,21;0,0" o:connectangles="0,0"/>
              </v:shape>
              <v:shape id="Freeform 2623" o:spid="_x0000_s1383" style="position:absolute;left:8707;top:11086;width:22;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528IA&#10;AADdAAAADwAAAGRycy9kb3ducmV2LnhtbERPTYvCMBC9L/gfwgje1rSLyFKNosJCb6K7IN6GZmxD&#10;m0ltYu3urzeCsLd5vM9ZrgfbiJ46bxwrSKcJCOLCacOlgp/vr/dPED4ga2wck4Jf8rBejd6WmGl3&#10;5wP1x1CKGMI+QwVVCG0mpS8qsuinriWO3MV1FkOEXSl1h/cYbhv5kSRzadFwbKiwpV1FRX28WQXz&#10;/dXkf3mfbvOWr+eTqU+XUCs1GQ+bBYhAQ/gXv9y5jvOTWQ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DnbwgAAAN0AAAAPAAAAAAAAAAAAAAAAAJgCAABkcnMvZG93&#10;bnJldi54bWxQSwUGAAAAAAQABAD1AAAAhwMAAAAA&#10;" path="m19231,19000l,e" filled="f" strokeweight=".15pt">
                <v:path arrowok="t" o:connecttype="custom" o:connectlocs="21,17;0,0" o:connectangles="0,0"/>
              </v:shape>
              <v:shape id="Freeform 2624" o:spid="_x0000_s1384" style="position:absolute;left:8684;top:11071;width:24;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nrMMA&#10;AADdAAAADwAAAGRycy9kb3ducmV2LnhtbERPTWvDMAy9D/ofjAq9rU5KCSOrW7bBILeybFB2E7Ga&#10;mMRyErtptl8/Fwq76fE+tTvMthMTjd44VpCuExDEldOGawVfn++PTyB8QNbYOSYFP+ThsF887DDX&#10;7sofNJWhFjGEfY4KmhD6XEpfNWTRr11PHLmzGy2GCMda6hGvMdx2cpMkmbRoODY02NNbQ1VbXqyC&#10;7DiY4reY0tei5+H7ZNrTObRKrZbzyzOIQHP4F9/dhY7zk+0Gbt/E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6nrMMAAADdAAAADwAAAAAAAAAAAAAAAACYAgAAZHJzL2Rv&#10;d25yZXYueG1sUEsFBgAAAAAEAAQA9QAAAIgDAAAAAA==&#10;" path="m19310,18667l,e" filled="f" strokeweight=".15pt">
                <v:path arrowok="t" o:connecttype="custom" o:connectlocs="23,13;0,0" o:connectangles="0,0"/>
              </v:shape>
              <v:shape id="Freeform 2625" o:spid="_x0000_s1385" style="position:absolute;left:8658;top:11064;width:27;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CN8MA&#10;AADdAAAADwAAAGRycy9kb3ducmV2LnhtbERPTWvCQBC9C/0PywjedGMtUmI2YguF3Eq1IN6G7Jgs&#10;yc7G7Dam/fVdQfA2j/c52Xa0rRio98axguUiAUFcOm24UvB9+Ji/gvABWWPrmBT8kodt/jTJMNXu&#10;yl807EMlYgj7FBXUIXSplL6syaJfuI44cmfXWwwR9pXUPV5juG3lc5KspUXDsaHGjt5rKpv9j1Ww&#10;/ryY4q8Ylm9Fx5fT0TTHc2iUmk3H3QZEoDE8xHd3oeP85GUF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ICN8MAAADdAAAADwAAAAAAAAAAAAAAAACYAgAAZHJzL2Rv&#10;d25yZXYueG1sUEsFBgAAAAAEAAQA9QAAAIgDAAAAAA==&#10;" path="m19355,17778l,e" filled="f" strokeweight=".15pt">
                <v:path arrowok="t" o:connecttype="custom" o:connectlocs="26,7;0,0" o:connectangles="0,0"/>
              </v:shape>
              <v:shape id="Freeform 2626" o:spid="_x0000_s1386" style="position:absolute;left:8632;top:11061;width:27;height: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aQ8IA&#10;AADdAAAADwAAAGRycy9kb3ducmV2LnhtbERPTYvCMBC9L/gfwgje1tRFRLpGUUHoTXQF2dvQjG1o&#10;M6lNtlZ/vRGEvc3jfc5i1dtadNR641jBZJyAIM6dNlwoOP3sPucgfEDWWDsmBXfysFoOPhaYanfj&#10;A3XHUIgYwj5FBWUITSqlz0uy6MeuIY7cxbUWQ4RtIXWLtxhua/mVJDNp0XBsKLGhbUl5dfyzCmb7&#10;q8keWTfZZA1ff8+mOl9CpdRo2K+/QQTqw7/47c50nJ9Mp/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5pDwgAAAN0AAAAPAAAAAAAAAAAAAAAAAJgCAABkcnMvZG93&#10;bnJldi54bWxQSwUGAAAAAAQABAD1AAAAhwMAAAAA&#10;" path="m19375,15000l,e" filled="f" strokeweight=".15pt">
                <v:path arrowok="t" o:connecttype="custom" o:connectlocs="26,3;0,0" o:connectangles="0,0"/>
              </v:shape>
              <v:shape id="Freeform 2627" o:spid="_x0000_s1387" style="position:absolute;left:6313;top:11054;width:103;height:1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2MMA&#10;AADdAAAADwAAAGRycy9kb3ducmV2LnhtbERPTWvCQBC9C/0PywjedGOxUmI2YguF3Eq1IN6G7Jgs&#10;yc7G7Dam/fVdQfA2j/c52Xa0rRio98axguUiAUFcOm24UvB9+Ji/gvABWWPrmBT8kodt/jTJMNXu&#10;yl807EMlYgj7FBXUIXSplL6syaJfuI44cmfXWwwR9pXUPV5juG3lc5KspUXDsaHGjt5rKpv9j1Ww&#10;/ryY4q8Ylm9Fx5fT0TTHc2iUmk3H3QZEoDE8xHd3oeP8ZPUC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2MMAAADdAAAADwAAAAAAAAAAAAAAAACYAgAAZHJzL2Rv&#10;d25yZXYueG1sUEsFBgAAAAAEAAQA9QAAAIgDAAAAAA==&#10;" path="m,l19837,19837e" filled="f" strokeweight=".15pt">
                <v:path arrowok="t" o:connecttype="custom" o:connectlocs="0,0;102,109" o:connectangles="0,0"/>
              </v:shape>
              <v:shape id="Freeform 2628" o:spid="_x0000_s1388" style="position:absolute;left:6377;top:11163;width:39;height:1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r8IA&#10;AADdAAAADwAAAGRycy9kb3ducmV2LnhtbERPTYvCMBC9L/gfwgje1tRFylKNosJCb6K7IN6GZmxD&#10;m0ltYu3urzeCsLd5vM9ZrgfbiJ46bxwrmE0TEMSF04ZLBT/fX++fIHxA1tg4JgW/5GG9Gr0tMdPu&#10;zgfqj6EUMYR9hgqqENpMSl9UZNFPXUscuYvrLIYIu1LqDu8x3DbyI0lSadFwbKiwpV1FRX28WQXp&#10;/mryv7yfbfOWr+eTqU+XUCs1GQ+bBYhAQ/gXv9y5jvOTeQ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aGvwgAAAN0AAAAPAAAAAAAAAAAAAAAAAJgCAABkcnMvZG93&#10;bnJldi54bWxQSwUGAAAAAAQABAD1AAAAhwMAAAAA&#10;" path="m19565,l,19881e" filled="f" strokeweight=".15pt">
                <v:path arrowok="t" o:connecttype="custom" o:connectlocs="38,0;0,149" o:connectangles="0,0"/>
              </v:shape>
              <v:shape id="Freeform 2629" o:spid="_x0000_s1389" style="position:absolute;left:6238;top:11312;width:140;height: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ENMMA&#10;AADdAAAADwAAAGRycy9kb3ducmV2LnhtbERPTWvCQBC9F/wPyxR6qxulaEmzkSoIuRW1IL0N2TFZ&#10;kp2N2TWm/fVdQfA2j/c52Wq0rRio98axgtk0AUFcOm24UvB92L6+g/ABWWPrmBT8kodVPnnKMNXu&#10;yjsa9qESMYR9igrqELpUSl/WZNFPXUccuZPrLYYI+0rqHq8x3LZyniQLadFwbKixo01NZbO/WAWL&#10;r7Mp/ophti46Pv8cTXM8hUapl+fx8wNEoDE8xHd3oeP85G0J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ENMMAAADdAAAADwAAAAAAAAAAAAAAAACYAgAAZHJzL2Rv&#10;d25yZXYueG1sUEsFBgAAAAAEAAQA9QAAAIgDAAAAAA==&#10;" path="m19880,l,19556e" filled="f" strokeweight=".15pt">
                <v:path arrowok="t" o:connecttype="custom" o:connectlocs="139,0;0,40" o:connectangles="0,0"/>
              </v:shape>
              <v:shape id="Freeform 2630" o:spid="_x0000_s1390" style="position:absolute;left:6136;top:11243;width:103;height:1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QRsYA&#10;AADdAAAADwAAAGRycy9kb3ducmV2LnhtbESPQWvDMAyF74X9B6PBbq3TMUpJ65Z2MMhtrBuE3kSs&#10;JiaxnMZemu3XT4dBbxLv6b1P2/3kOzXSEF1gA8tFBoq4CtZxbeDr822+BhUTssUuMBn4oQj73cNs&#10;i7kNN/6g8ZRqJSEcczTQpNTnWseqIY9xEXpi0S5h8JhkHWptB7xJuO/0c5attEfH0tBgT68NVe3p&#10;2xtYvV9d8VuMy2PR8/Vcura8pNaYp8fpsAGVaEp38/91YQU/exFc+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aQRsYAAADdAAAADwAAAAAAAAAAAAAAAACYAgAAZHJz&#10;L2Rvd25yZXYueG1sUEsFBgAAAAAEAAQA9QAAAIsDAAAAAA==&#10;" path="m19836,19837l,e" filled="f" strokeweight=".15pt">
                <v:path arrowok="t" o:connecttype="custom" o:connectlocs="102,109;0,0" o:connectangles="0,0"/>
              </v:shape>
              <v:shape id="Freeform 2631" o:spid="_x0000_s1391" style="position:absolute;left:6136;top:11094;width:38;height:1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13cMA&#10;AADdAAAADwAAAGRycy9kb3ducmV2LnhtbERPTWvCQBC9F/wPyxR6qxuliE2zkSoIuRW1IL0N2TFZ&#10;kp2N2TWm/fVdQfA2j/c52Wq0rRio98axgtk0AUFcOm24UvB92L4uQfiArLF1TAp+ycMqnzxlmGp3&#10;5R0N+1CJGMI+RQV1CF0qpS9rsuinriOO3Mn1FkOEfSV1j9cYbls5T5KFtGg4NtTY0aamstlfrILF&#10;19kUf8UwWxcdn3+OpjmeQqPUy/P4+QEi0Bge4ru70HF+8vYO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o13cMAAADdAAAADwAAAAAAAAAAAAAAAACYAgAAZHJzL2Rv&#10;d25yZXYueG1sUEsFBgAAAAAEAAQA9QAAAIgDAAAAAA==&#10;" path="m,19881l19556,e" filled="f" strokeweight=".15pt">
                <v:path arrowok="t" o:connecttype="custom" o:connectlocs="0,149;37,0" o:connectangles="0,0"/>
              </v:shape>
              <v:shape id="Freeform 2632" o:spid="_x0000_s1392" style="position:absolute;left:6173;top:11054;width:140;height: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KncYA&#10;AADdAAAADwAAAGRycy9kb3ducmV2LnhtbESPQWvDMAyF74X9B6PBbq3TwUpJ65Z2MMhtrBuE3kSs&#10;JiaxnMZemu3XT4dBbxLv6b1P2/3kOzXSEF1gA8tFBoq4CtZxbeDr822+BhUTssUuMBn4oQj73cNs&#10;i7kNN/6g8ZRqJSEcczTQpNTnWseqIY9xEXpi0S5h8JhkHWptB7xJuO/0c5attEfH0tBgT68NVe3p&#10;2xtYvV9d8VuMy2PR8/Vcura8pNaYp8fpsAGVaEp38/91YQU/exF++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kKncYAAADdAAAADwAAAAAAAAAAAAAAAACYAgAAZHJz&#10;L2Rvd25yZXYueG1sUEsFBgAAAAAEAAQA9QAAAIsDAAAAAA==&#10;" path="m,19556l19880,e" filled="f" strokeweight=".15pt">
                <v:path arrowok="t" o:connecttype="custom" o:connectlocs="0,39;139,0" o:connectangles="0,0"/>
              </v:shape>
              <v:shape id="Freeform 2633" o:spid="_x0000_s1393" style="position:absolute;left:6396;top:11176;width:6;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vBsIA&#10;AADdAAAADwAAAGRycy9kb3ducmV2LnhtbERPTYvCMBC9L/gfwgje1rQLylKNosJCb6K7IN6GZmxD&#10;m0ltYu3urzeCsLd5vM9ZrgfbiJ46bxwrSKcJCOLCacOlgp/vr/dPED4ga2wck4Jf8rBejd6WmGl3&#10;5wP1x1CKGMI+QwVVCG0mpS8qsuinriWO3MV1FkOEXSl1h/cYbhv5kSRzadFwbKiwpV1FRX28WQXz&#10;/dXkf3mfbvOWr+eTqU+XUCs1GQ+bBYhAQ/gXv9y5jvOTWQ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a8GwgAAAN0AAAAPAAAAAAAAAAAAAAAAAJgCAABkcnMvZG93&#10;bnJldi54bWxQSwUGAAAAAAQABAD1AAAAhwMAAAAA&#10;" path="m17143,19375l,e" filled="f" strokeweight=".15pt">
                <v:path arrowok="t" o:connecttype="custom" o:connectlocs="5,27;0,0" o:connectangles="0,0"/>
              </v:shape>
              <v:shape id="Freeform 2634" o:spid="_x0000_s1394" style="position:absolute;left:6389;top:11148;width:10;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xccMA&#10;AADdAAAADwAAAGRycy9kb3ducmV2LnhtbERPTWvDMAy9D/ofjAq9rU4KDSOrW7bBILeybFB2E7Ga&#10;mMRyErtptl8/Fwq76fE+tTvMthMTjd44VpCuExDEldOGawVfn++PTyB8QNbYOSYFP+ThsF887DDX&#10;7sofNJWhFjGEfY4KmhD6XEpfNWTRr11PHLmzGy2GCMda6hGvMdx2cpMkmbRoODY02NNbQ1VbXqyC&#10;7DiY4reY0tei5+H7ZNrTObRKrZbzyzOIQHP4F9/dhY7zk+0Gbt/E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cxccMAAADdAAAADwAAAAAAAAAAAAAAAACYAgAAZHJzL2Rv&#10;d25yZXYueG1sUEsFBgAAAAAEAAQA9QAAAIgDAAAAAA==&#10;" path="m18333,19375l,e" filled="f" strokeweight=".15pt">
                <v:path arrowok="t" o:connecttype="custom" o:connectlocs="9,28;0,0" o:connectangles="0,0"/>
              </v:shape>
              <v:shape id="Freeform 2635" o:spid="_x0000_s1395" style="position:absolute;left:6377;top:11124;width:13;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U6sMA&#10;AADdAAAADwAAAGRycy9kb3ducmV2LnhtbERPTWvCQBC9C/0PywjedGOlUmI2YguF3Eq1IN6G7Jgs&#10;yc7G7Dam/fVdQfA2j/c52Xa0rRio98axguUiAUFcOm24UvB9+Ji/gvABWWPrmBT8kodt/jTJMNXu&#10;yl807EMlYgj7FBXUIXSplL6syaJfuI44cmfXWwwR9pXUPV5juG3lc5KspUXDsaHGjt5rKpv9j1Ww&#10;/ryY4q8Ylm9Fx5fT0TTHc2iUmk3H3QZEoDE8xHd3oeP85GUF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uU6sMAAADdAAAADwAAAAAAAAAAAAAAAACYAgAAZHJzL2Rv&#10;d25yZXYueG1sUEsFBgAAAAAEAAQA9QAAAIgDAAAAAA==&#10;" path="m18667,19286l,e" filled="f" strokeweight=".15pt">
                <v:path arrowok="t" o:connecttype="custom" o:connectlocs="12,24;0,0" o:connectangles="0,0"/>
              </v:shape>
              <v:shape id="Freeform 2636" o:spid="_x0000_s1396" style="position:absolute;left:6359;top:11103;width:19;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MnsMA&#10;AADdAAAADwAAAGRycy9kb3ducmV2LnhtbERPTWvCQBC9C/0PywjedGOxUmI2YguF3Eq1IN6G7Jgs&#10;yc7G7Dam/fVdQfA2j/c52Xa0rRio98axguUiAUFcOm24UvB9+Ji/gvABWWPrmBT8kodt/jTJMNXu&#10;yl807EMlYgj7FBXUIXSplL6syaJfuI44cmfXWwwR9pXUPV5juG3lc5KspUXDsaHGjt5rKpv9j1Ww&#10;/ryY4q8Ylm9Fx5fT0TTHc2iUmk3H3QZEoDE8xHd3oeP85GUF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IMnsMAAADdAAAADwAAAAAAAAAAAAAAAACYAgAAZHJzL2Rv&#10;d25yZXYueG1sUEsFBgAAAAAEAAQA9QAAAIgDAAAAAA==&#10;" path="m19130,19167l,e" filled="f" strokeweight=".15pt">
                <v:path arrowok="t" o:connecttype="custom" o:connectlocs="18,21;0,0" o:connectangles="0,0"/>
              </v:shape>
              <v:shape id="Freeform 2637" o:spid="_x0000_s1397" style="position:absolute;left:6338;top:11086;width:22;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pBcIA&#10;AADdAAAADwAAAGRycy9kb3ducmV2LnhtbERPTYvCMBC9L/gfwgje1tQFRbpGUUHoTXQF2dvQjG1o&#10;M6lNtlZ/vRGEvc3jfc5i1dtadNR641jBZJyAIM6dNlwoOP3sPucgfEDWWDsmBXfysFoOPhaYanfj&#10;A3XHUIgYwj5FBWUITSqlz0uy6MeuIY7cxbUWQ4RtIXWLtxhua/mVJDNp0XBsKLGhbUl5dfyzCmb7&#10;q8keWTfZZA1ff8+mOl9CpdRo2K+/QQTqw7/47c50nJ9Mp/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kFwgAAAN0AAAAPAAAAAAAAAAAAAAAAAJgCAABkcnMvZG93&#10;bnJldi54bWxQSwUGAAAAAAQABAD1AAAAhwMAAAAA&#10;" path="m19231,19000l,e" filled="f" strokeweight=".15pt">
                <v:path arrowok="t" o:connecttype="custom" o:connectlocs="21,17;0,0" o:connectangles="0,0"/>
              </v:shape>
              <v:shape id="Freeform 2638" o:spid="_x0000_s1398" style="position:absolute;left:6315;top:11077;width:24;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3csIA&#10;AADdAAAADwAAAGRycy9kb3ducmV2LnhtbERPTYvCMBC9L/gfwgje1tQFy1KNosJCb6K7IN6GZmxD&#10;m0ltYu3urzeCsLd5vM9ZrgfbiJ46bxwrmE0TEMSF04ZLBT/fX++fIHxA1tg4JgW/5GG9Gr0tMdPu&#10;zgfqj6EUMYR9hgqqENpMSl9UZNFPXUscuYvrLIYIu1LqDu8x3DbyI0lSadFwbKiwpV1FRX28WQXp&#10;/mryv7yfbfOWr+eTqU+XUCs1GQ+bBYhAQ/gXv9y5jvOTeQ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DdywgAAAN0AAAAPAAAAAAAAAAAAAAAAAJgCAABkcnMvZG93&#10;bnJldi54bWxQSwUGAAAAAAQABAD1AAAAhwMAAAAA&#10;" path="m19286,18333l,e" filled="f" strokeweight=".15pt">
                <v:path arrowok="t" o:connecttype="custom" o:connectlocs="23,9;0,0" o:connectangles="0,0"/>
              </v:shape>
              <v:shape id="Freeform 2639" o:spid="_x0000_s1399" style="position:absolute;left:6287;top:11069;width:2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S6cMA&#10;AADdAAAADwAAAGRycy9kb3ducmV2LnhtbERPTWvCQBC9F/wPyxR6qxuFakmzkSoIuRW1IL0N2TFZ&#10;kp2N2TWm/fVdQfA2j/c52Wq0rRio98axgtk0AUFcOm24UvB92L6+g/ABWWPrmBT8kodVPnnKMNXu&#10;yjsa9qESMYR9igrqELpUSl/WZNFPXUccuZPrLYYI+0rqHq8x3LZyniQLadFwbKixo01NZbO/WAWL&#10;r7Mp/ophti46Pv8cTXM8hUapl+fx8wNEoDE8xHd3oeP85G0J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S6cMAAADdAAAADwAAAAAAAAAAAAAAAACYAgAAZHJzL2Rv&#10;d25yZXYueG1sUEsFBgAAAAAEAAQA9QAAAIgDAAAAAA==&#10;" path="m19412,17778l,e" filled="f" strokeweight=".15pt">
                <v:path arrowok="t" o:connecttype="custom" o:connectlocs="28,7;0,0" o:connectangles="0,0"/>
              </v:shape>
              <v:shape id="Freeform 2640" o:spid="_x0000_s1400" style="position:absolute;left:6261;top:11069;width:27;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Gm8YA&#10;AADdAAAADwAAAGRycy9kb3ducmV2LnhtbESPQWvDMAyF74X9B6PBbq3TwUpJ65Z2MMhtrBuE3kSs&#10;JiaxnMZemu3XT4dBbxLv6b1P2/3kOzXSEF1gA8tFBoq4CtZxbeDr822+BhUTssUuMBn4oQj73cNs&#10;i7kNN/6g8ZRqJSEcczTQpNTnWseqIY9xEXpi0S5h8JhkHWptB7xJuO/0c5attEfH0tBgT68NVe3p&#10;2xtYvV9d8VuMy2PR8/Vcura8pNaYp8fpsAGVaEp38/91YQU/exFc+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8Gm8YAAADdAAAADwAAAAAAAAAAAAAAAACYAgAAZHJz&#10;L2Rvd25yZXYueG1sUEsFBgAAAAAEAAQA9QAAAIsDAAAAAA==&#10;" path="m19375,l,e" filled="f" strokeweight=".15pt">
                <v:path arrowok="t" o:connecttype="custom" o:connectlocs="26,0;0,0" o:connectangles="0,0"/>
              </v:shape>
              <v:shape id="Freeform 2641" o:spid="_x0000_s1401" style="position:absolute;left:6236;top:11069;width:26;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jAMMA&#10;AADdAAAADwAAAGRycy9kb3ducmV2LnhtbERPTWvCQBC9F/wPyxR6qxuFik2zkSoIuRW1IL0N2TFZ&#10;kp2N2TWm/fVdQfA2j/c52Wq0rRio98axgtk0AUFcOm24UvB92L4uQfiArLF1TAp+ycMqnzxlmGp3&#10;5R0N+1CJGMI+RQV1CF0qpS9rsuinriOO3Mn1FkOEfSV1j9cYbls5T5KFtGg4NtTY0aamstlfrILF&#10;19kUf8UwWxcdn3+OpjmeQqPUy/P4+QEi0Bge4ru70HF+8vYO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OjAMMAAADdAAAADwAAAAAAAAAAAAAAAACYAgAAZHJzL2Rv&#10;d25yZXYueG1sUEsFBgAAAAAEAAQA9QAAAIgDAAAAAA==&#10;" path="m19355,l,17778e" filled="f" strokeweight=".15pt">
                <v:path arrowok="t" o:connecttype="custom" o:connectlocs="25,0;0,7" o:connectangles="0,0"/>
              </v:shape>
              <v:shape id="Freeform 2642" o:spid="_x0000_s1402" style="position:absolute;left:6213;top:11077;width:24;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AIMUA&#10;AADdAAAADwAAAGRycy9kb3ducmV2LnhtbESPQWvCQBCF7wX/wzJCb3Wjh1BSV6lCITepLYi3ITsm&#10;S7KzMbuNaX+9cxB6m+G9ee+b9XbynRppiC6wgeUiA0VcBeu4NvD99fHyCiomZItdYDLwSxG2m9nT&#10;GgsbbvxJ4zHVSkI4FmigSakvtI5VQx7jIvTEol3C4DHJOtTaDniTcN/pVZbl2qNjaWiwp31DVXv8&#10;8Qbyw9WVf+W43JU9X88n154uqTXmeT69v4FKNKV/8+O6tIKf5c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cAgxQAAAN0AAAAPAAAAAAAAAAAAAAAAAJgCAABkcnMv&#10;ZG93bnJldi54bWxQSwUGAAAAAAQABAD1AAAAigMAAAAA&#10;" path="m19310,l,18333e" filled="f" strokeweight=".15pt">
                <v:path arrowok="t" o:connecttype="custom" o:connectlocs="23,0;0,9" o:connectangles="0,0"/>
              </v:shape>
              <v:shape id="Freeform 2643" o:spid="_x0000_s1403" style="position:absolute;left:6192;top:11086;width:21;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lu8IA&#10;AADdAAAADwAAAGRycy9kb3ducmV2LnhtbERPTYvCMBC9L/gfwgje1rQeytI1igpCb6IryN6GZmxD&#10;m0ltYq376zcLC97m8T5nuR5tKwbqvXGsIJ0nIIhLpw1XCs5f+/cPED4ga2wdk4IneVivJm9LzLV7&#10;8JGGU6hEDGGfo4I6hC6X0pc1WfRz1xFH7up6iyHCvpK6x0cMt61cJEkmLRqODTV2tKupbE53qyA7&#10;3EzxUwzptuj49n0xzeUaGqVm03HzCSLQGF7if3eh4/wkS+H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WW7wgAAAN0AAAAPAAAAAAAAAAAAAAAAAJgCAABkcnMvZG93&#10;bnJldi54bWxQSwUGAAAAAAQABAD1AAAAhwMAAAAA&#10;" path="m19231,l,19000e" filled="f" strokeweight=".15pt">
                <v:path arrowok="t" o:connecttype="custom" o:connectlocs="20,0;0,17" o:connectangles="0,0"/>
              </v:shape>
              <v:shape id="Freeform 2644" o:spid="_x0000_s1404" style="position:absolute;left:6173;top:11103;width:19;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7zMIA&#10;AADdAAAADwAAAGRycy9kb3ducmV2LnhtbERPTYvCMBC9L/gfwgje1lQPRapRVBB6W3QF8TY0Yxva&#10;TGoTa3d//WZB8DaP9zmrzWAb0VPnjWMFs2kCgrhw2nCp4Px9+FyA8AFZY+OYFPyQh8169LHCTLsn&#10;H6k/hVLEEPYZKqhCaDMpfVGRRT91LXHkbq6zGCLsSqk7fMZw28h5kqTSouHYUGFL+4qK+vSwCtKv&#10;u8l/8362y1u+Xy+mvtxCrdRkPGyXIAIN4S1+uXMd5yfpHP6/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vMwgAAAN0AAAAPAAAAAAAAAAAAAAAAAJgCAABkcnMvZG93&#10;bnJldi54bWxQSwUGAAAAAAQABAD1AAAAhwMAAAAA&#10;" path="m19130,l,19167e" filled="f" strokeweight=".15pt">
                <v:path arrowok="t" o:connecttype="custom" o:connectlocs="18,0;0,21" o:connectangles="0,0"/>
              </v:shape>
              <v:shape id="Freeform 2645" o:spid="_x0000_s1405" style="position:absolute;left:6161;top:11124;width:13;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eV8IA&#10;AADdAAAADwAAAGRycy9kb3ducmV2LnhtbERPTYvCMBC9L/gfwgje1tQVylKNosJCb6K7IN6GZmxD&#10;m0ltYu3urzeCsLd5vM9ZrgfbiJ46bxwrmE0TEMSF04ZLBT/fX++fIHxA1tg4JgW/5GG9Gr0tMdPu&#10;zgfqj6EUMYR9hgqqENpMSl9UZNFPXUscuYvrLIYIu1LqDu8x3DbyI0lSadFwbKiwpV1FRX28WQXp&#10;/mryv7yfbfOWr+eTqU+XUCs1GQ+bBYhAQ/gXv9y5jvOTdA7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15XwgAAAN0AAAAPAAAAAAAAAAAAAAAAAJgCAABkcnMvZG93&#10;bnJldi54bWxQSwUGAAAAAAQABAD1AAAAhwMAAAAA&#10;" path="m18667,l,19286e" filled="f" strokeweight=".15pt">
                <v:path arrowok="t" o:connecttype="custom" o:connectlocs="12,0;0,24" o:connectangles="0,0"/>
              </v:shape>
              <v:shape id="Freeform 2646" o:spid="_x0000_s1406" style="position:absolute;left:6152;top:11148;width:10;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GI8IA&#10;AADdAAAADwAAAGRycy9kb3ducmV2LnhtbERPTYvCMBC9L/gfwgje1tRFylKNosJCb6K7IN6GZmxD&#10;m0ltYu3urzeCsLd5vM9ZrgfbiJ46bxwrmE0TEMSF04ZLBT/fX++fIHxA1tg4JgW/5GG9Gr0tMdPu&#10;zgfqj6EUMYR9hgqqENpMSl9UZNFPXUscuYvrLIYIu1LqDu8x3DbyI0lSadFwbKiwpV1FRX28WQXp&#10;/mryv7yfbfOWr+eTqU+XUCs1GQ+bBYhAQ/gXv9y5jvOTdA7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sYjwgAAAN0AAAAPAAAAAAAAAAAAAAAAAJgCAABkcnMvZG93&#10;bnJldi54bWxQSwUGAAAAAAQABAD1AAAAhwMAAAAA&#10;" path="m18333,l,19375e" filled="f" strokeweight=".15pt">
                <v:path arrowok="t" o:connecttype="custom" o:connectlocs="9,0;0,28" o:connectangles="0,0"/>
              </v:shape>
              <v:shape id="Freeform 2647" o:spid="_x0000_s1407" style="position:absolute;left:6150;top:11176;width:3;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juMIA&#10;AADdAAAADwAAAGRycy9kb3ducmV2LnhtbERPTYvCMBC9L/gfwgje1tQFy1KNosJCb6K7IN6GZmxD&#10;m0ltYu3urzeCsLd5vM9ZrgfbiJ46bxwrmE0TEMSF04ZLBT/fX++fIHxA1tg4JgW/5GG9Gr0tMdPu&#10;zgfqj6EUMYR9hgqqENpMSl9UZNFPXUscuYvrLIYIu1LqDu8x3DbyI0lSadFwbKiwpV1FRX28WQXp&#10;/mryv7yfbfOWr+eTqU+XUCs1GQ+bBYhAQ/gXv9y5jvOTdA7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mO4wgAAAN0AAAAPAAAAAAAAAAAAAAAAAJgCAABkcnMvZG93&#10;bnJldi54bWxQSwUGAAAAAAQABAD1AAAAhwMAAAAA&#10;" path="m15000,l,19375e" filled="f" strokeweight=".15pt">
                <v:path arrowok="t" o:connecttype="custom" o:connectlocs="2,0;0,27" o:connectangles="0,0"/>
              </v:shape>
              <v:shape id="Freeform 2648" o:spid="_x0000_s1408" style="position:absolute;left:6150;top:11203;width:3;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9z8EA&#10;AADdAAAADwAAAGRycy9kb3ducmV2LnhtbERPTYvCMBC9C/6HMAt701QPZalG0QWhN1ldEG9DM7ah&#10;zaQ2sVZ/vREW9jaP9znL9WAb0VPnjWMFs2kCgrhw2nCp4Pe4m3yB8AFZY+OYFDzIw3o1Hi0x0+7O&#10;P9QfQiliCPsMFVQhtJmUvqjIop+6ljhyF9dZDBF2pdQd3mO4beQ8SVJp0XBsqLCl74qK+nCzCtL9&#10;1eTPvJ9t85av55OpT5dQK/X5MWwWIAIN4V/85851nJ+kK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w/c/BAAAA3QAAAA8AAAAAAAAAAAAAAAAAmAIAAGRycy9kb3du&#10;cmV2LnhtbFBLBQYAAAAABAAEAPUAAACGAwAAAAA=&#10;" path="m,l15000,19355e" filled="f" strokeweight=".15pt">
                <v:path arrowok="t" o:connecttype="custom" o:connectlocs="0,0;2,27" o:connectangles="0,0"/>
              </v:shape>
              <v:shape id="Freeform 2649" o:spid="_x0000_s1409" style="position:absolute;left:6152;top:11230;width:10;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YVMIA&#10;AADdAAAADwAAAGRycy9kb3ducmV2LnhtbERPTYvCMBC9L/gfwgje1tQ91KUaRYWF3mR1QbwNzdiG&#10;NpPaxFr315uFBW/zeJ+zXA+2ET113jhWMJsmIIgLpw2XCn6OX++fIHxA1tg4JgUP8rBejd6WmGl3&#10;52/qD6EUMYR9hgqqENpMSl9UZNFPXUscuYvrLIYIu1LqDu8x3DbyI0lSadFwbKiwpV1FRX24WQXp&#10;/mry37yfbfOWr+eTqU+XUCs1GQ+bBYhAQ3iJ/925jvOTdA5/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hUwgAAAN0AAAAPAAAAAAAAAAAAAAAAAJgCAABkcnMvZG93&#10;bnJldi54bWxQSwUGAAAAAAQABAD1AAAAhwMAAAAA&#10;" path="m,l18333,19375e" filled="f" strokeweight=".15pt">
                <v:path arrowok="t" o:connecttype="custom" o:connectlocs="0,0;9,28" o:connectangles="0,0"/>
              </v:shape>
              <v:shape id="Freeform 2650" o:spid="_x0000_s1410" style="position:absolute;left:6161;top:11258;width:1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MJsUA&#10;AADdAAAADwAAAGRycy9kb3ducmV2LnhtbESPQWvCQBCF7wX/wzJCb3Wjh1BSV6lCITepLYi3ITsm&#10;S7KzMbuNaX+9cxB6m+G9ee+b9XbynRppiC6wgeUiA0VcBeu4NvD99fHyCiomZItdYDLwSxG2m9nT&#10;GgsbbvxJ4zHVSkI4FmigSakvtI5VQx7jIvTEol3C4DHJOtTaDniTcN/pVZbl2qNjaWiwp31DVXv8&#10;8Qbyw9WVf+W43JU9X88n154uqTXmeT69v4FKNKV/8+O6tIKf5Y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8wmxQAAAN0AAAAPAAAAAAAAAAAAAAAAAJgCAABkcnMv&#10;ZG93bnJldi54bWxQSwUGAAAAAAQABAD1AAAAigMAAAAA&#10;" path="m,l18667,19231e" filled="f" strokeweight=".15pt">
                <v:path arrowok="t" o:connecttype="custom" o:connectlocs="0,0;12,22" o:connectangles="0,0"/>
              </v:shape>
              <v:shape id="Freeform 2651" o:spid="_x0000_s1411" style="position:absolute;left:6173;top:11280;width:19;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pvcIA&#10;AADdAAAADwAAAGRycy9kb3ducmV2LnhtbERPTYvCMBC9L/gfwgje1tQ9FLcaRYWF3mR1QbwNzdiG&#10;NpPaxFr315uFBW/zeJ+zXA+2ET113jhWMJsmIIgLpw2XCn6OX+9zED4ga2wck4IHeVivRm9LzLS7&#10;8zf1h1CKGMI+QwVVCG0mpS8qsuinriWO3MV1FkOEXSl1h/cYbhv5kSSptGg4NlTY0q6ioj7crIJ0&#10;fzX5b97PtnnL1/PJ1KdLqJWajIfNAkSgIbzE/+5cx/lJ+gl/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2m9wgAAAN0AAAAPAAAAAAAAAAAAAAAAAJgCAABkcnMvZG93&#10;bnJldi54bWxQSwUGAAAAAAQABAD1AAAAhwMAAAAA&#10;" path="m,l19130,19231e" filled="f" strokeweight=".15pt">
                <v:path arrowok="t" o:connecttype="custom" o:connectlocs="0,0;18,22" o:connectangles="0,0"/>
              </v:shape>
              <v:shape id="Freeform 2652" o:spid="_x0000_s1412" style="position:absolute;left:6192;top:11303;width:21;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xW/cUA&#10;AADdAAAADwAAAGRycy9kb3ducmV2LnhtbESPQWvCQBCF74X+h2UKvdWNHrREV9FCIbdSFcTbkB2T&#10;JdnZmF1j2l/fOQi9zfDevPfNajP6Vg3URxfYwHSSgSIug3VcGTgePt/eQcWEbLENTAZ+KMJm/fy0&#10;wtyGO3/TsE+VkhCOORqoU+pyrWNZk8c4CR2xaJfQe0yy9pW2Pd4l3Ld6lmVz7dGxNNTY0UdNZbO/&#10;eQPzr6srfothuis6vp5PrjldUmPM68u4XYJKNKZ/8+O6sIKfLYR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Fb9xQAAAN0AAAAPAAAAAAAAAAAAAAAAAJgCAABkcnMv&#10;ZG93bnJldi54bWxQSwUGAAAAAAQABAD1AAAAigMAAAAA&#10;" path="m,l19231,18824e" filled="f" strokeweight=".15pt">
                <v:path arrowok="t" o:connecttype="custom" o:connectlocs="0,0;20,14" o:connectangles="0,0"/>
              </v:shape>
              <v:shape id="Freeform 2653" o:spid="_x0000_s1413" style="position:absolute;left:6213;top:11317;width:24;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zZsIA&#10;AADdAAAADwAAAGRycy9kb3ducmV2LnhtbERPTYvCMBC9L/gfwgje1rR70KUaRYWF3mR1QbwNzdiG&#10;NpPaxFr315uFBW/zeJ+zXA+2ET113jhWkE4TEMSF04ZLBT/Hr/dPED4ga2wck4IHeVivRm9LzLS7&#10;8zf1h1CKGMI+QwVVCG0mpS8qsuinriWO3MV1FkOEXSl1h/cYbhv5kSQzadFwbKiwpV1FRX24WQWz&#10;/dXkv3mfbvOWr+eTqU+XUCs1GQ+bBYhAQ3iJ/925jvOTeQp/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APNmwgAAAN0AAAAPAAAAAAAAAAAAAAAAAJgCAABkcnMvZG93&#10;bnJldi54bWxQSwUGAAAAAAQABAD1AAAAhwMAAAAA&#10;" path="m,l19310,18667e" filled="f" strokeweight=".15pt">
                <v:path arrowok="t" o:connecttype="custom" o:connectlocs="0,0;23,12" o:connectangles="0,0"/>
              </v:shape>
              <v:shape id="Freeform 2654" o:spid="_x0000_s1414" style="position:absolute;left:6236;top:11329;width:26;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tEcQA&#10;AADdAAAADwAAAGRycy9kb3ducmV2LnhtbERPPWvDMBDdC/kP4gLZGtkZ3OJECW2h4K3UKYRsh3Wx&#10;ha2TbamO019fFQrZ7vE+b3eYbScmGr1xrCBdJyCIK6cN1wq+ju+PzyB8QNbYOSYFN/Jw2C8edphr&#10;d+VPmspQixjCPkcFTQh9LqWvGrLo164njtzFjRZDhGMt9YjXGG47uUmSTFo0HBsa7Omtoaotv62C&#10;7GMwxU8xpa9Fz8P5ZNrTJbRKrZbzyxZEoDncxf/uQsf5ydMG/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bRHEAAAA3QAAAA8AAAAAAAAAAAAAAAAAmAIAAGRycy9k&#10;b3ducmV2LnhtbFBLBQYAAAAABAAEAPUAAACJAwAAAAA=&#10;" path="m,l19355,17143e" filled="f" strokeweight=".15pt">
                <v:path arrowok="t" o:connecttype="custom" o:connectlocs="0,0;25,6" o:connectangles="0,0"/>
              </v:shape>
              <v:shape id="Freeform 2655" o:spid="_x0000_s1415" style="position:absolute;left:6261;top:11335;width:27;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IisMA&#10;AADdAAAADwAAAGRycy9kb3ducmV2LnhtbERPTWvCQBC9F/wPyxR6qxstaEmzkSoIuRW1IL0N2TFZ&#10;kp2N2TWm/fVdQfA2j/c52Wq0rRio98axgtk0AUFcOm24UvB92L6+g/ABWWPrmBT8kodVPnnKMNXu&#10;yjsa9qESMYR9igrqELpUSl/WZNFPXUccuZPrLYYI+0rqHq8x3LZyniQLadFwbKixo01NZbO/WAWL&#10;r7Mp/ophti46Pv8cTXM8hUapl+fx8wNEoDE8xHd3oeP8ZPkG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IisMAAADdAAAADwAAAAAAAAAAAAAAAACYAgAAZHJzL2Rv&#10;d25yZXYueG1sUEsFBgAAAAAEAAQA9QAAAIgDAAAAAA==&#10;" path="m,l19375,e" filled="f" strokeweight=".15pt">
                <v:path arrowok="t" o:connecttype="custom" o:connectlocs="0,0;26,0" o:connectangles="0,0"/>
              </v:shape>
              <v:shape id="Freeform 2656" o:spid="_x0000_s1416" style="position:absolute;left:6287;top:11329;width:29;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Q/sMA&#10;AADdAAAADwAAAGRycy9kb3ducmV2LnhtbERPTWvCQBC9F/wPyxR6qxulaEmzkSoIuRW1IL0N2TFZ&#10;kp2N2TWm/fVdQfA2j/c52Wq0rRio98axgtk0AUFcOm24UvB92L6+g/ABWWPrmBT8kodVPnnKMNXu&#10;yjsa9qESMYR9igrqELpUSl/WZNFPXUccuZPrLYYI+0rqHq8x3LZyniQLadFwbKixo01NZbO/WAWL&#10;r7Mp/ophti46Pv8cTXM8hUapl+fx8wNEoDE8xHd3oeP8ZPkG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dQ/sMAAADdAAAADwAAAAAAAAAAAAAAAACYAgAAZHJzL2Rv&#10;d25yZXYueG1sUEsFBgAAAAAEAAQA9QAAAIgDAAAAAA==&#10;" path="m,17143l19412,e" filled="f" strokeweight=".15pt">
                <v:path arrowok="t" o:connecttype="custom" o:connectlocs="0,6;28,0" o:connectangles="0,0"/>
              </v:shape>
              <v:shape id="Freeform 2657" o:spid="_x0000_s1417" style="position:absolute;left:6315;top:11317;width:24;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1ZcMA&#10;AADdAAAADwAAAGRycy9kb3ducmV2LnhtbERPTWvCQBC9F/wPyxR6qxuFakmzkSoIuRW1IL0N2TFZ&#10;kp2N2TWm/fVdQfA2j/c52Wq0rRio98axgtk0AUFcOm24UvB92L6+g/ABWWPrmBT8kodVPnnKMNXu&#10;yjsa9qESMYR9igrqELpUSl/WZNFPXUccuZPrLYYI+0rqHq8x3LZyniQLadFwbKixo01NZbO/WAWL&#10;r7Mp/ophti46Pv8cTXM8hUapl+fx8wNEoDE8xHd3oeP8ZPkG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1ZcMAAADdAAAADwAAAAAAAAAAAAAAAACYAgAAZHJzL2Rv&#10;d25yZXYueG1sUEsFBgAAAAAEAAQA9QAAAIgDAAAAAA==&#10;" path="m,18667l19286,e" filled="f" strokeweight=".15pt">
                <v:path arrowok="t" o:connecttype="custom" o:connectlocs="0,12;23,0" o:connectangles="0,0"/>
              </v:shape>
              <v:shape id="Freeform 2658" o:spid="_x0000_s1418" style="position:absolute;left:6338;top:11303;width:22;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EsIA&#10;AADdAAAADwAAAGRycy9kb3ducmV2LnhtbERPTYvCMBC9L/gfwgje1tQ91KUaRYWF3mR1QbwNzdiG&#10;NpPaxFr315uFBW/zeJ+zXA+2ET113jhWMJsmIIgLpw2XCn6OX++fIHxA1tg4JgUP8rBejd6WmGl3&#10;52/qD6EUMYR9hgqqENpMSl9UZNFPXUscuYvrLIYIu1LqDu8x3DbyI0lSadFwbKiwpV1FRX24WQXp&#10;/mry37yfbfOWr+eTqU+XUCs1GQ+bBYhAQ3iJ/925jvOTeQp/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WsSwgAAAN0AAAAPAAAAAAAAAAAAAAAAAJgCAABkcnMvZG93&#10;bnJldi54bWxQSwUGAAAAAAQABAD1AAAAhwMAAAAA&#10;" path="m,18824l19231,e" filled="f" strokeweight=".15pt">
                <v:path arrowok="t" o:connecttype="custom" o:connectlocs="0,14;21,0" o:connectangles="0,0"/>
              </v:shape>
              <v:shape id="Freeform 2659" o:spid="_x0000_s1419" style="position:absolute;left:6359;top:11280;width:19;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icIA&#10;AADdAAAADwAAAGRycy9kb3ducmV2LnhtbERPTYvCMBC9L/gfwgje1tQ9qHSNooLQm+gKsrehGdvQ&#10;ZlKbbK3+eiMIe5vH+5zFqre16Kj1xrGCyTgBQZw7bbhQcPrZfc5B+ICssXZMCu7kYbUcfCww1e7G&#10;B+qOoRAxhH2KCsoQmlRKn5dk0Y9dQxy5i2sthgjbQuoWbzHc1vIrSabSouHYUGJD25Ly6vhnFUz3&#10;V5M9sm6yyRq+/p5Ndb6ESqnRsF9/gwjUh3/x253pOD+Zze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c6JwgAAAN0AAAAPAAAAAAAAAAAAAAAAAJgCAABkcnMvZG93&#10;bnJldi54bWxQSwUGAAAAAAQABAD1AAAAhwMAAAAA&#10;" path="m,19231l19130,e" filled="f" strokeweight=".15pt">
                <v:path arrowok="t" o:connecttype="custom" o:connectlocs="0,22;18,0" o:connectangles="0,0"/>
              </v:shape>
              <v:shape id="Freeform 2660" o:spid="_x0000_s1420" style="position:absolute;left:6377;top:11258;width:1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a+8UA&#10;AADdAAAADwAAAGRycy9kb3ducmV2LnhtbESPQWvCQBCF74X+h2UKvdWNHrREV9FCIbdSFcTbkB2T&#10;JdnZmF1j2l/fOQi9zfDevPfNajP6Vg3URxfYwHSSgSIug3VcGTgePt/eQcWEbLENTAZ+KMJm/fy0&#10;wtyGO3/TsE+VkhCOORqoU+pyrWNZk8c4CR2xaJfQe0yy9pW2Pd4l3Ld6lmVz7dGxNNTY0UdNZbO/&#10;eQPzr6srfothuis6vp5PrjldUmPM68u4XYJKNKZ/8+O6sIKfLQ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lr7xQAAAN0AAAAPAAAAAAAAAAAAAAAAAJgCAABkcnMv&#10;ZG93bnJldi54bWxQSwUGAAAAAAQABAD1AAAAigMAAAAA&#10;" path="m,19231l18667,e" filled="f" strokeweight=".15pt">
                <v:path arrowok="t" o:connecttype="custom" o:connectlocs="0,22;12,0" o:connectangles="0,0"/>
              </v:shape>
              <v:shape id="Freeform 2661" o:spid="_x0000_s1421" style="position:absolute;left:6389;top:11230;width:10;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YMMA&#10;AADdAAAADwAAAGRycy9kb3ducmV2LnhtbERPTWvCQBC9C/0Pywi96UYP1kZXsUIht6IWgrchOyZL&#10;srMxu41pf71bELzN433OejvYRvTUeeNYwWyagCAunDZcKvg+fU6WIHxA1tg4JgW/5GG7eRmtMdXu&#10;xgfqj6EUMYR9igqqENpUSl9UZNFPXUscuYvrLIYIu1LqDm8x3DZyniQLadFwbKiwpX1FRX38sQoW&#10;X1eT/WX97CNr+XrOTZ1fQq3U63jYrUAEGsJT/HBnOs5P3t7h/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b/YMMAAADdAAAADwAAAAAAAAAAAAAAAACYAgAAZHJzL2Rv&#10;d25yZXYueG1sUEsFBgAAAAAEAAQA9QAAAIgDAAAAAA==&#10;" path="m,19375l18333,e" filled="f" strokeweight=".15pt">
                <v:path arrowok="t" o:connecttype="custom" o:connectlocs="0,28;9,0" o:connectangles="0,0"/>
              </v:shape>
              <v:shape id="Freeform 2662" o:spid="_x0000_s1422" style="position:absolute;left:6396;top:11203;width:6;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m2sUA&#10;AADdAAAADwAAAGRycy9kb3ducmV2LnhtbESPQWvDMAyF74P9B6PBbqvTHUpJ64Z2MMhtrB2U3kSs&#10;JiaxnMRemu3XT4fCbhLv6b1P22L2nZpojC6wgeUiA0VcBeu4NvB1en9Zg4oJ2WIXmAz8UIRi9/iw&#10;xdyGG3/SdEy1khCOORpoUupzrWPVkMe4CD2xaNcwekyyjrW2I94k3Hf6NctW2qNjaWiwp7eGqvb4&#10;7Q2sPgZX/pbT8lD2PFzOrj1fU2vM89O834BKNKd/8/26tIKfrYVfvpER9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SbaxQAAAN0AAAAPAAAAAAAAAAAAAAAAAJgCAABkcnMv&#10;ZG93bnJldi54bWxQSwUGAAAAAAQABAD1AAAAigMAAAAA&#10;" path="m,19355l17143,e" filled="f" strokeweight=".15pt">
                <v:path arrowok="t" o:connecttype="custom" o:connectlocs="0,27;5,0" o:connectangles="0,0"/>
              </v:shape>
              <v:shape id="Freeform 2663" o:spid="_x0000_s1423" style="position:absolute;left:6350;top:11181;width: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DQcIA&#10;AADdAAAADwAAAGRycy9kb3ducmV2LnhtbERPTYvCMBC9C/6HMMLeNO0eRKpRVBB6W9QF8TY0Yxva&#10;TGoTa91fv1kQ9jaP9zmrzWAb0VPnjWMF6SwBQVw4bbhU8H0+TBcgfEDW2DgmBS/ysFmPRyvMtHvy&#10;kfpTKEUMYZ+hgiqENpPSFxVZ9DPXEkfu5jqLIcKulLrDZwy3jfxMkrm0aDg2VNjSvqKiPj2sgvnX&#10;3eQ/eZ/u8pbv14upL7dQK/UxGbZLEIGG8C9+u3Md5yeLFP6+i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YNBwgAAAN0AAAAPAAAAAAAAAAAAAAAAAJgCAABkcnMvZG93&#10;bnJldi54bWxQSwUGAAAAAAQABAD1AAAAhwMAAAAA&#10;" path="m15000,19231l,e" filled="f" strokeweight=".15pt">
                <v:path arrowok="t" o:connecttype="custom" o:connectlocs="2,22;0,0" o:connectangles="0,0"/>
              </v:shape>
              <v:shape id="Freeform 2664" o:spid="_x0000_s1424" style="position:absolute;left:6343;top:11161;width:7;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dNsEA&#10;AADdAAAADwAAAGRycy9kb3ducmV2LnhtbERPTYvCMBC9L/gfwgje1lQPIl2jqCD0JrqC7G1oxja0&#10;mdQm1uqvN8KCt3m8z1mseluLjlpvHCuYjBMQxLnThgsFp9/d9xyED8gaa8ek4EEeVsvB1wJT7e58&#10;oO4YChFD2KeooAyhSaX0eUkW/dg1xJG7uNZiiLAtpG7xHsNtLadJMpMWDceGEhvalpRXx5tVMNtf&#10;TfbMuskma/j6dzbV+RIqpUbDfv0DIlAfPuJ/d6bj/GQ+hf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HHTbBAAAA3QAAAA8AAAAAAAAAAAAAAAAAmAIAAGRycy9kb3du&#10;cmV2LnhtbFBLBQYAAAAABAAEAPUAAACGAwAAAAA=&#10;" path="m17778,19167l,e" filled="f" strokeweight=".15pt">
                <v:path arrowok="t" o:connecttype="custom" o:connectlocs="6,20;0,0" o:connectangles="0,0"/>
              </v:shape>
              <v:shape id="Freeform 2665" o:spid="_x0000_s1425" style="position:absolute;left:6329;top:11141;width:15;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4rcIA&#10;AADdAAAADwAAAGRycy9kb3ducmV2LnhtbERPTYvCMBC9C/sfwix401QXRKpRVBB6W9YVxNvQjG1o&#10;M6lNrHV/vREWvM3jfc5y3dtadNR641jBZJyAIM6dNlwoOP7uR3MQPiBrrB2Tggd5WK8+BktMtbvz&#10;D3WHUIgYwj5FBWUITSqlz0uy6MeuIY7cxbUWQ4RtIXWL9xhuazlNkpm0aDg2lNjQrqS8Otysgtn3&#10;1WR/WTfZZg1fzydTnS6hUmr42W8WIAL14S3+d2c6zk/mX/D6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7itwgAAAN0AAAAPAAAAAAAAAAAAAAAAAJgCAABkcnMvZG93&#10;bnJldi54bWxQSwUGAAAAAAQABAD1AAAAhwMAAAAA&#10;" path="m18889,19130l,e" filled="f" strokeweight=".15pt">
                <v:path arrowok="t" o:connecttype="custom" o:connectlocs="14,19;0,0" o:connectangles="0,0"/>
              </v:shape>
              <v:shape id="Freeform 2666" o:spid="_x0000_s1426" style="position:absolute;left:6310;top:11128;width:19;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g2cIA&#10;AADdAAAADwAAAGRycy9kb3ducmV2LnhtbERPTYvCMBC9C/sfwix401RZRKpRVBB6W9YVxNvQjG1o&#10;M6lNrHV/vREWvM3jfc5y3dtadNR641jBZJyAIM6dNlwoOP7uR3MQPiBrrB2Tggd5WK8+BktMtbvz&#10;D3WHUIgYwj5FBWUITSqlz0uy6MeuIY7cxbUWQ4RtIXWL9xhuazlNkpm0aDg2lNjQrqS8Otysgtn3&#10;1WR/WTfZZg1fzydTnS6hUmr42W8WIAL14S3+d2c6zk/mX/D6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iDZwgAAAN0AAAAPAAAAAAAAAAAAAAAAAJgCAABkcnMvZG93&#10;bnJldi54bWxQSwUGAAAAAAQABAD1AAAAhwMAAAAA&#10;" path="m19130,18667l,e" filled="f" strokeweight=".15pt">
                <v:path arrowok="t" o:connecttype="custom" o:connectlocs="18,13;0,0" o:connectangles="0,0"/>
              </v:shape>
              <v:shape id="Freeform 2667" o:spid="_x0000_s1427" style="position:absolute;left:6292;top:11121;width:1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FQsIA&#10;AADdAAAADwAAAGRycy9kb3ducmV2LnhtbERPTYvCMBC9C/sfwix401RhRapRVBB6W9YVxNvQjG1o&#10;M6lNrHV/vREWvM3jfc5y3dtadNR641jBZJyAIM6dNlwoOP7uR3MQPiBrrB2Tggd5WK8+BktMtbvz&#10;D3WHUIgYwj5FBWUITSqlz0uy6MeuIY7cxbUWQ4RtIXWL9xhuazlNkpm0aDg2lNjQrqS8Otysgtn3&#10;1WR/WTfZZg1fzydTnS6hUmr42W8WIAL14S3+d2c6zk/mX/D6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oVCwgAAAN0AAAAPAAAAAAAAAAAAAAAAAJgCAABkcnMvZG93&#10;bnJldi54bWxQSwUGAAAAAAQABAD1AAAAhwMAAAAA&#10;" path="m19130,17778l,e" filled="f" strokeweight=".15pt">
                <v:path arrowok="t" o:connecttype="custom" o:connectlocs="18,7;0,0" o:connectangles="0,0"/>
              </v:shape>
              <v:shape id="Freeform 2668" o:spid="_x0000_s1428" style="position:absolute;left:6268;top:11119;width:24;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bNcIA&#10;AADdAAAADwAAAGRycy9kb3ducmV2LnhtbERPTYvCMBC9L/gfwgh7W1M9FKlGUUHoTXQXxNvQjG1o&#10;M6lNrHV/vREW9jaP9znL9WAb0VPnjWMF00kCgrhw2nCp4Od7/zUH4QOyxsYxKXiSh/Vq9LHETLsH&#10;H6k/hVLEEPYZKqhCaDMpfVGRRT9xLXHkrq6zGCLsSqk7fMRw28hZkqTSouHYUGFLu4qK+nS3CtLD&#10;zeS/eT/d5i3fLmdTn6+hVupzPGwWIAIN4V/85851nJ/MU3h/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Bs1wgAAAN0AAAAPAAAAAAAAAAAAAAAAAJgCAABkcnMvZG93&#10;bnJldi54bWxQSwUGAAAAAAQABAD1AAAAhwMAAAAA&#10;" path="m19310,15000l,e" filled="f" strokeweight=".15pt">
                <v:path arrowok="t" o:connecttype="custom" o:connectlocs="23,2;0,0" o:connectangles="0,0"/>
              </v:shape>
              <v:shape id="Freeform 2669" o:spid="_x0000_s1429" style="position:absolute;left:6250;top:11119;width:21;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rsIA&#10;AADdAAAADwAAAGRycy9kb3ducmV2LnhtbERPTYvCMBC9C/6HMII3Td2DStcoKgi9ybqC7G1oxja0&#10;mdQmW6u/fiMseJvH+5zVpre16Kj1xrGC2TQBQZw7bbhQcP4+TJYgfEDWWDsmBQ/ysFkPBytMtbvz&#10;F3WnUIgYwj5FBWUITSqlz0uy6KeuIY7c1bUWQ4RtIXWL9xhua/mRJHNp0XBsKLGhfUl5dfq1CubH&#10;m8meWTfbZQ3ffi6mulxDpdR41G8/QQTqw1v87850nJ8sF/D6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L6uwgAAAN0AAAAPAAAAAAAAAAAAAAAAAJgCAABkcnMvZG93&#10;bnJldi54bWxQSwUGAAAAAAQABAD1AAAAhwMAAAAA&#10;" path="m19231,l,17143e" filled="f" strokeweight=".15pt">
                <v:path arrowok="t" o:connecttype="custom" o:connectlocs="20,0;0,5" o:connectangles="0,0"/>
              </v:shape>
              <v:shape id="Freeform 2670" o:spid="_x0000_s1430" style="position:absolute;left:6231;top:11124;width:19;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q3MUA&#10;AADdAAAADwAAAGRycy9kb3ducmV2LnhtbESPQWvDMAyF74P9B6PBbqvTHUpJ64Z2MMhtrB2U3kSs&#10;JiaxnMRemu3XT4fCbhLv6b1P22L2nZpojC6wgeUiA0VcBeu4NvB1en9Zg4oJ2WIXmAz8UIRi9/iw&#10;xdyGG3/SdEy1khCOORpoUupzrWPVkMe4CD2xaNcwekyyjrW2I94k3Hf6NctW2qNjaWiwp7eGqvb4&#10;7Q2sPgZX/pbT8lD2PFzOrj1fU2vM89O834BKNKd/8/26tIKfrQVXvpER9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yrcxQAAAN0AAAAPAAAAAAAAAAAAAAAAAJgCAABkcnMv&#10;ZG93bnJldi54bWxQSwUGAAAAAAQABAD1AAAAigMAAAAA&#10;" path="m19130,l,18667e" filled="f" strokeweight=".15pt">
                <v:path arrowok="t" o:connecttype="custom" o:connectlocs="18,0;0,12" o:connectangles="0,0"/>
              </v:shape>
              <v:shape id="Freeform 2671" o:spid="_x0000_s1431" style="position:absolute;left:6215;top:11137;width:17;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PR8IA&#10;AADdAAAADwAAAGRycy9kb3ducmV2LnhtbERPTYvCMBC9L/gfwgje1tQ9iHaNooLQm+gKsrehGdvQ&#10;ZlKbbK3+eiMIe5vH+5zFqre16Kj1xrGCyTgBQZw7bbhQcPrZfc5A+ICssXZMCu7kYbUcfCww1e7G&#10;B+qOoRAxhH2KCsoQmlRKn5dk0Y9dQxy5i2sthgjbQuoWbzHc1vIrSabSouHYUGJD25Ly6vhnFUz3&#10;V5M9sm6yyRq+/p5Ndb6ESqnRsF9/gwjUh3/x253pOD+ZzeH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49HwgAAAN0AAAAPAAAAAAAAAAAAAAAAAJgCAABkcnMvZG93&#10;bnJldi54bWxQSwUGAAAAAAQABAD1AAAAhwMAAAAA&#10;" path="m19000,l,18824e" filled="f" strokeweight=".15pt">
                <v:path arrowok="t" o:connecttype="custom" o:connectlocs="16,0;0,14" o:connectangles="0,0"/>
              </v:shape>
              <v:shape id="Freeform 2672" o:spid="_x0000_s1432" style="position:absolute;left:6203;top:11151;width:13;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wB8UA&#10;AADdAAAADwAAAGRycy9kb3ducmV2LnhtbESPQWvCQBCF74X+h2UKvdWNHsRGV9FCIbdSFcTbkB2T&#10;JdnZmF1j2l/fOQi9zfDevPfNajP6Vg3URxfYwHSSgSIug3VcGTgePt8WoGJCttgGJgM/FGGzfn5a&#10;YW7Dnb9p2KdKSQjHHA3UKXW51rGsyWOchI5YtEvoPSZZ+0rbHu8S7ls9y7K59uhYGmrs6KOmstnf&#10;vIH519UVv8Uw3RUdX88n15wuqTHm9WXcLkElGtO/+XFdWMHP3oV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LAHxQAAAN0AAAAPAAAAAAAAAAAAAAAAAJgCAABkcnMv&#10;ZG93bnJldi54bWxQSwUGAAAAAAQABAD1AAAAigMAAAAA&#10;" path="m18667,l,19130e" filled="f" strokeweight=".15pt">
                <v:path arrowok="t" o:connecttype="custom" o:connectlocs="12,0;0,19" o:connectangles="0,0"/>
              </v:shape>
              <v:shape id="Freeform 2673" o:spid="_x0000_s1433" style="position:absolute;left:6198;top:11169;width:6;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VnMIA&#10;AADdAAAADwAAAGRycy9kb3ducmV2LnhtbERPTYvCMBC9L/gfwgje1rR7ELcaRYWF3mR1QbwNzdiG&#10;NpPaxFr315uFBW/zeJ+zXA+2ET113jhWkE4TEMSF04ZLBT/Hr/c5CB+QNTaOScGDPKxXo7clZtrd&#10;+Zv6QyhFDGGfoYIqhDaT0hcVWfRT1xJH7uI6iyHCrpS6w3sMt438SJKZtGg4NlTY0q6ioj7crILZ&#10;/mry37xPt3nL1/PJ1KdLqJWajIfNAkSgIbzE/+5cx/nJZwp/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BWcwgAAAN0AAAAPAAAAAAAAAAAAAAAAAJgCAABkcnMvZG93&#10;bnJldi54bWxQSwUGAAAAAAQABAD1AAAAhwMAAAAA&#10;" path="m17143,l,19231e" filled="f" strokeweight=".15pt">
                <v:path arrowok="t" o:connecttype="custom" o:connectlocs="5,0;0,22" o:connectangles="0,0"/>
              </v:shape>
              <v:shape id="Freeform 2674" o:spid="_x0000_s1434" style="position:absolute;left:6198;top:11191;width:1;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68QA&#10;AADdAAAADwAAAGRycy9kb3ducmV2LnhtbERPPWvDMBDdC/kP4gLZGtkZTOtECW2h4K3UKYRsh3Wx&#10;ha2TbamO019fFQrZ7vE+b3eYbScmGr1xrCBdJyCIK6cN1wq+ju+PTyB8QNbYOSYFN/Jw2C8edphr&#10;d+VPmspQixjCPkcFTQh9LqWvGrLo164njtzFjRZDhGMt9YjXGG47uUmSTFo0HBsa7Omtoaotv62C&#10;7GMwxU8xpa9Fz8P5ZNrTJbRKrZbzyxZEoDncxf/uQsf5yfMG/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i+vEAAAA3QAAAA8AAAAAAAAAAAAAAAAAmAIAAGRycy9k&#10;b3ducmV2LnhtbFBLBQYAAAAABAAEAPUAAACJAwAAAAA=&#10;" path="m,l,19231e" filled="f" strokeweight=".15pt">
                <v:path arrowok="t" o:connecttype="custom" o:connectlocs="0,0;0,22" o:connectangles="0,0"/>
              </v:shape>
              <v:shape id="Freeform 2675" o:spid="_x0000_s1435" style="position:absolute;left:6198;top:11213;width:6;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ucMMA&#10;AADdAAAADwAAAGRycy9kb3ducmV2LnhtbERPTWvCQBC9F/wPyxR6qxstiE2zkSoIuRW1IL0N2TFZ&#10;kp2N2TWm/fVdQfA2j/c52Wq0rRio98axgtk0AUFcOm24UvB92L4uQfiArLF1TAp+ycMqnzxlmGp3&#10;5R0N+1CJGMI+RQV1CF0qpS9rsuinriOO3Mn1FkOEfSV1j9cYbls5T5KFtGg4NtTY0aamstlfrILF&#10;19kUf8UwWxcdn3+OpjmeQqPUy/P4+QEi0Bge4ru70HF+8v4G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IucMMAAADdAAAADwAAAAAAAAAAAAAAAACYAgAAZHJzL2Rv&#10;d25yZXYueG1sUEsFBgAAAAAEAAQA9QAAAIgDAAAAAA==&#10;" path="m,l17143,19231e" filled="f" strokeweight=".15pt">
                <v:path arrowok="t" o:connecttype="custom" o:connectlocs="0,0;5,23" o:connectangles="0,0"/>
              </v:shape>
              <v:shape id="Freeform 2676" o:spid="_x0000_s1436" style="position:absolute;left:6203;top:11236;width:13;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2BMMA&#10;AADdAAAADwAAAGRycy9kb3ducmV2LnhtbERPTWvCQBC9F/wPyxR6qxuliE2zkSoIuRW1IL0N2TFZ&#10;kp2N2TWm/fVdQfA2j/c52Wq0rRio98axgtk0AUFcOm24UvB92L4uQfiArLF1TAp+ycMqnzxlmGp3&#10;5R0N+1CJGMI+RQV1CF0qpS9rsuinriOO3Mn1FkOEfSV1j9cYbls5T5KFtGg4NtTY0aamstlfrILF&#10;19kUf8UwWxcdn3+OpjmeQqPUy/P4+QEi0Bge4ru70HF+8v4G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u2BMMAAADdAAAADwAAAAAAAAAAAAAAAACYAgAAZHJzL2Rv&#10;d25yZXYueG1sUEsFBgAAAAAEAAQA9QAAAIgDAAAAAA==&#10;" path="m,l18667,19130e" filled="f" strokeweight=".15pt">
                <v:path arrowok="t" o:connecttype="custom" o:connectlocs="0,0;12,19" o:connectangles="0,0"/>
              </v:shape>
              <v:shape id="Freeform 2677" o:spid="_x0000_s1437" style="position:absolute;left:6215;top:11255;width:17;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Tn8MA&#10;AADdAAAADwAAAGRycy9kb3ducmV2LnhtbERPTWvCQBC9F/wPyxR6qxuFik2zkSoIuRW1IL0N2TFZ&#10;kp2N2TWm/fVdQfA2j/c52Wq0rRio98axgtk0AUFcOm24UvB92L4uQfiArLF1TAp+ycMqnzxlmGp3&#10;5R0N+1CJGMI+RQV1CF0qpS9rsuinriOO3Mn1FkOEfSV1j9cYbls5T5KFtGg4NtTY0aamstlfrILF&#10;19kUf8UwWxcdn3+OpjmeQqPUy/P4+QEi0Bge4ru70HF+8v4G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Tn8MAAADdAAAADwAAAAAAAAAAAAAAAACYAgAAZHJzL2Rv&#10;d25yZXYueG1sUEsFBgAAAAAEAAQA9QAAAIgDAAAAAA==&#10;" path="m,l19000,18889e" filled="f" strokeweight=".15pt">
                <v:path arrowok="t" o:connecttype="custom" o:connectlocs="0,0;16,15" o:connectangles="0,0"/>
              </v:shape>
              <v:shape id="Freeform 2678" o:spid="_x0000_s1438" style="position:absolute;left:6231;top:11270;width:19;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6MIA&#10;AADdAAAADwAAAGRycy9kb3ducmV2LnhtbERPTYvCMBC9L/gfwgje1tQ9FLcaRYWF3mR1QbwNzdiG&#10;NpPaxFr315uFBW/zeJ+zXA+2ET113jhWMJsmIIgLpw2XCn6OX+9zED4ga2wck4IHeVivRm9LzLS7&#10;8zf1h1CKGMI+QwVVCG0mpS8qsuinriWO3MV1FkOEXSl1h/cYbhv5kSSptGg4NlTY0q6ioj7crIJ0&#10;fzX5b97PtnnL1/PJ1KdLqJWajIfNAkSgIbzE/+5cx/nJZwp/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Y3owgAAAN0AAAAPAAAAAAAAAAAAAAAAAJgCAABkcnMvZG93&#10;bnJldi54bWxQSwUGAAAAAAQABAD1AAAAhwMAAAAA&#10;" path="m,l19130,18333e" filled="f" strokeweight=".15pt">
                <v:path arrowok="t" o:connecttype="custom" o:connectlocs="0,0;18,10" o:connectangles="0,0"/>
              </v:shape>
              <v:shape id="Freeform 2679" o:spid="_x0000_s1439" style="position:absolute;left:6250;top:11280;width:21;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oc8MA&#10;AADdAAAADwAAAGRycy9kb3ducmV2LnhtbERPTWvCQBC9C/0Pywi96UYP1kZXsUIht6IWgrchOyZL&#10;srMxu41pf71bELzN433OejvYRvTUeeNYwWyagCAunDZcKvg+fU6WIHxA1tg4JgW/5GG7eRmtMdXu&#10;xgfqj6EUMYR9igqqENpUSl9UZNFPXUscuYvrLIYIu1LqDm8x3DZyniQLadFwbKiwpX1FRX38sQoW&#10;X1eT/WX97CNr+XrOTZ1fQq3U63jYrUAEGsJT/HBnOs5P3t/g/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koc8MAAADdAAAADwAAAAAAAAAAAAAAAACYAgAAZHJzL2Rv&#10;d25yZXYueG1sUEsFBgAAAAAEAAQA9QAAAIgDAAAAAA==&#10;" path="m,l19231,16667e" filled="f" strokeweight=".15pt">
                <v:path arrowok="t" o:connecttype="custom" o:connectlocs="0,0;20,5" o:connectangles="0,0"/>
              </v:shape>
              <v:shape id="Freeform 2680" o:spid="_x0000_s1440" style="position:absolute;left:6268;top:11285;width:24;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8AcUA&#10;AADdAAAADwAAAGRycy9kb3ducmV2LnhtbESPQWvCQBCF74X+h2UKvdWNHsRGV9FCIbdSFcTbkB2T&#10;JdnZmF1j2l/fOQi9zfDevPfNajP6Vg3URxfYwHSSgSIug3VcGTgePt8WoGJCttgGJgM/FGGzfn5a&#10;YW7Dnb9p2KdKSQjHHA3UKXW51rGsyWOchI5YtEvoPSZZ+0rbHu8S7ls9y7K59uhYGmrs6KOmstnf&#10;vIH519UVv8Uw3RUdX88n15wuqTHm9WXcLkElGtO/+XFdWMHP3gV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rwBxQAAAN0AAAAPAAAAAAAAAAAAAAAAAJgCAABkcnMv&#10;ZG93bnJldi54bWxQSwUGAAAAAAQABAD1AAAAigMAAAAA&#10;" path="m,l19310,e" filled="f" strokeweight=".15pt">
                <v:path arrowok="t" o:connecttype="custom" o:connectlocs="0,0;23,0" o:connectangles="0,0"/>
              </v:shape>
              <v:shape id="Freeform 2681" o:spid="_x0000_s1441" style="position:absolute;left:6292;top:11278;width:1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ZmsIA&#10;AADdAAAADwAAAGRycy9kb3ducmV2LnhtbERPTYvCMBC9C/6HMII3Td2DaNcoKgi9ybqC7G1oxja0&#10;mdQmW6u/fiMseJvH+5zVpre16Kj1xrGC2TQBQZw7bbhQcP4+TBYgfEDWWDsmBQ/ysFkPBytMtbvz&#10;F3WnUIgYwj5FBWUITSqlz0uy6KeuIY7c1bUWQ4RtIXWL9xhua/mRJHNp0XBsKLGhfUl5dfq1CubH&#10;m8meWTfbZQ3ffi6mulxDpdR41G8/QQTqw1v87850nJ8sl/D6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hmawgAAAN0AAAAPAAAAAAAAAAAAAAAAAJgCAABkcnMvZG93&#10;bnJldi54bWxQSwUGAAAAAAQABAD1AAAAhwMAAAAA&#10;" path="m,17778l19130,e" filled="f" strokeweight=".15pt">
                <v:path arrowok="t" o:connecttype="custom" o:connectlocs="0,7;18,0" o:connectangles="0,0"/>
              </v:shape>
              <v:shape id="Freeform 2682" o:spid="_x0000_s1442" style="position:absolute;left:6310;top:11262;width:19;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cUA&#10;AADdAAAADwAAAGRycy9kb3ducmV2LnhtbESPQWvDMAyF74P+B6PCbouTHcrI6pa1MMhtrCuU3kSs&#10;JiaxnMZemu3XT4dBbxLv6b1P6+3sezXRGF1gA0WWgyKug3XcGDh+vT+9gIoJ2WIfmAz8UITtZvGw&#10;xtKGG3/SdEiNkhCOJRpoUxpKrWPdkseYhYFYtEsYPSZZx0bbEW8S7nv9nOcr7dGxNLQ40L6lujt8&#10;ewOrj6urfqup2FUDX88n150uqTPmcTm/vYJKNKe7+f+6soJf5MIv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yodxQAAAN0AAAAPAAAAAAAAAAAAAAAAAJgCAABkcnMv&#10;ZG93bnJldi54bWxQSwUGAAAAAAQABAD1AAAAigMAAAAA&#10;" path="m,18889l19130,e" filled="f" strokeweight=".15pt">
                <v:path arrowok="t" o:connecttype="custom" o:connectlocs="0,15;18,0" o:connectangles="0,0"/>
              </v:shape>
              <v:shape id="Freeform 2683" o:spid="_x0000_s1443" style="position:absolute;left:6329;top:11245;width:15;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PhsMA&#10;AADdAAAADwAAAGRycy9kb3ducmV2LnhtbERPTWuDQBC9F/oflgnk1qz2EILNGtpAwVuJDUhvgzvq&#10;ojtr3K2x/fXdQiC3ebzP2R8WO4iZJm8cK0g3CQji2mnDrYLz5/vTDoQPyBoHx6Tghzwc8seHPWba&#10;XflEcxlaEUPYZ6igC2HMpPR1Rxb9xo3EkWvcZDFEOLVST3iN4XaQz0mylRYNx4YORzp2VPflt1Ww&#10;/biY4reY07di5MtXZfqqCb1S69Xy+gIi0BLu4pu70HF+mqTw/0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ePhsMAAADdAAAADwAAAAAAAAAAAAAAAACYAgAAZHJzL2Rv&#10;d25yZXYueG1sUEsFBgAAAAAEAAQA9QAAAIgDAAAAAA==&#10;" path="m,19000l18889,e" filled="f" strokeweight=".15pt">
                <v:path arrowok="t" o:connecttype="custom" o:connectlocs="0,17;14,0" o:connectangles="0,0"/>
              </v:shape>
              <v:shape id="Freeform 2684" o:spid="_x0000_s1444" style="position:absolute;left:6343;top:11226;width:7;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R8cIA&#10;AADdAAAADwAAAGRycy9kb3ducmV2LnhtbERPTYvCMBC9C/6HMMLeNK0HkWoUFRZ6W1YF8TY0Yxva&#10;TGqTrd399RtB8DaP9znr7WAb0VPnjWMF6SwBQVw4bbhUcD59TpcgfEDW2DgmBb/kYbsZj9aYaffg&#10;b+qPoRQxhH2GCqoQ2kxKX1Rk0c9cSxy5m+sshgi7UuoOHzHcNnKeJAtp0XBsqLClQ0VFffyxChZf&#10;d5P/5X26z1u+Xy+mvtxCrdTHZNitQAQawlv8cuc6zk+TOT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RHxwgAAAN0AAAAPAAAAAAAAAAAAAAAAAJgCAABkcnMvZG93&#10;bnJldi54bWxQSwUGAAAAAAQABAD1AAAAhwMAAAAA&#10;" path="m,19130l17778,e" filled="f" strokeweight=".15pt">
                <v:path arrowok="t" o:connecttype="custom" o:connectlocs="0,19;6,0" o:connectangles="0,0"/>
              </v:shape>
              <v:shape id="Freeform 2685" o:spid="_x0000_s1445" style="position:absolute;left:6350;top:11203;width:3;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0asIA&#10;AADdAAAADwAAAGRycy9kb3ducmV2LnhtbERPTYvCMBC9L/gfwgje1rQryFKNosJCb6K7IN6GZmxD&#10;m0ltYu3urzeCsLd5vM9ZrgfbiJ46bxwrSKcJCOLCacOlgp/vr/dPED4ga2wck4Jf8rBejd6WmGl3&#10;5wP1x1CKGMI+QwVVCG0mpS8qsuinriWO3MV1FkOEXSl1h/cYbhv5kSRzadFwbKiwpV1FRX28WQXz&#10;/dXkf3mfbvOWr+eTqU+XUCs1GQ+bBYhAQ/gXv9y5jvPTZ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bRqwgAAAN0AAAAPAAAAAAAAAAAAAAAAAJgCAABkcnMvZG93&#10;bnJldi54bWxQSwUGAAAAAAQABAD1AAAAhwMAAAAA&#10;" path="m,19231l15000,e" filled="f" strokeweight=".15pt">
                <v:path arrowok="t" o:connecttype="custom" o:connectlocs="0,23;2,0" o:connectangles="0,0"/>
              </v:shape>
              <v:shape id="Freeform 2686" o:spid="_x0000_s1446" style="position:absolute;left:6213;top:11203;width:3;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sHsIA&#10;AADdAAAADwAAAGRycy9kb3ducmV2LnhtbERPTYvCMBC9L/gfwgje1rSLyFKNosJCb6K7IN6GZmxD&#10;m0ltYu3urzeCsLd5vM9ZrgfbiJ46bxwrSKcJCOLCacOlgp/vr/dPED4ga2wck4Jf8rBejd6WmGl3&#10;5wP1x1CKGMI+QwVVCG0mpS8qsuinriWO3MV1FkOEXSl1h/cYbhv5kSRzadFwbKiwpV1FRX28WQXz&#10;/dXkf3mfbvOWr+eTqU+XUCs1GQ+bBYhAQ/gXv9y5jvPTZ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CwewgAAAN0AAAAPAAAAAAAAAAAAAAAAAJgCAABkcnMvZG93&#10;bnJldi54bWxQSwUGAAAAAAQABAD1AAAAhwMAAAAA&#10;" path="m,l15000,19130e" filled="f" strokeweight=".15pt">
                <v:path arrowok="t" o:connecttype="custom" o:connectlocs="0,0;2,20" o:connectangles="0,0"/>
              </v:shape>
              <v:shape id="Freeform 2687" o:spid="_x0000_s1447" style="position:absolute;left:6215;top:11223;width:10;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JhcIA&#10;AADdAAAADwAAAGRycy9kb3ducmV2LnhtbERPTYvCMBC9L/gfwgje1rQLylKNosJCb6K7IN6GZmxD&#10;m0ltYu3urzeCsLd5vM9ZrgfbiJ46bxwrSKcJCOLCacOlgp/vr/dPED4ga2wck4Jf8rBejd6WmGl3&#10;5wP1x1CKGMI+QwVVCG0mpS8qsuinriWO3MV1FkOEXSl1h/cYbhv5kSRzadFwbKiwpV1FRX28WQXz&#10;/dXkf3mfbvOWr+eTqU+XUCs1GQ+bBYhAQ/gXv9y5jvPTZ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ImFwgAAAN0AAAAPAAAAAAAAAAAAAAAAAJgCAABkcnMvZG93&#10;bnJldi54bWxQSwUGAAAAAAQABAD1AAAAhwMAAAAA&#10;" path="m,l18333,19130e" filled="f" strokeweight=".15pt">
                <v:path arrowok="t" o:connecttype="custom" o:connectlocs="0,0;9,20" o:connectangles="0,0"/>
              </v:shape>
              <v:shape id="Freeform 2688" o:spid="_x0000_s1448" style="position:absolute;left:6224;top:11243;width:15;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8sIA&#10;AADdAAAADwAAAGRycy9kb3ducmV2LnhtbERPTYvCMBC9L/gfwgje1rQeytI1igpCb6IryN6GZmxD&#10;m0ltYq376zcLC97m8T5nuR5tKwbqvXGsIJ0nIIhLpw1XCs5f+/cPED4ga2wdk4IneVivJm9LzLV7&#10;8JGGU6hEDGGfo4I6hC6X0pc1WfRz1xFH7up6iyHCvpK6x0cMt61cJEkmLRqODTV2tKupbE53qyA7&#10;3EzxUwzptuj49n0xzeUaGqVm03HzCSLQGF7if3eh4/w0yeD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hfywgAAAN0AAAAPAAAAAAAAAAAAAAAAAJgCAABkcnMvZG93&#10;bnJldi54bWxQSwUGAAAAAAQABAD1AAAAhwMAAAAA&#10;" path="m,l18824,18889e" filled="f" strokeweight=".15pt">
                <v:path arrowok="t" o:connecttype="custom" o:connectlocs="0,0;14,15" o:connectangles="0,0"/>
              </v:shape>
              <v:shape id="Freeform 2689" o:spid="_x0000_s1449" style="position:absolute;left:6238;top:11258;width:20;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yacIA&#10;AADdAAAADwAAAGRycy9kb3ducmV2LnhtbERPTYvCMBC9L/gfwgje1rR70KUaRYWF3mR1QbwNzdiG&#10;NpPaxFr315uFBW/zeJ+zXA+2ET113jhWkE4TEMSF04ZLBT/Hr/dPED4ga2wck4IHeVivRm9LzLS7&#10;8zf1h1CKGMI+QwVVCG0mpS8qsuinriWO3MV1FkOEXSl1h/cYbhv5kSQzadFwbKiwpV1FRX24WQWz&#10;/dXkv3mfbvOWr+eTqU+XUCs1GQ+bBYhAQ3iJ/925jvPTZA5/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rJpwgAAAN0AAAAPAAAAAAAAAAAAAAAAAJgCAABkcnMvZG93&#10;bnJldi54bWxQSwUGAAAAAAQABAD1AAAAhwMAAAAA&#10;" path="m,l19167,17778e" filled="f" strokeweight=".15pt">
                <v:path arrowok="t" o:connecttype="custom" o:connectlocs="0,0;19,7" o:connectangles="0,0"/>
              </v:shape>
              <v:shape id="Freeform 2690" o:spid="_x0000_s1450" style="position:absolute;left:6255;top:11265;width:21;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0mG8UA&#10;AADdAAAADwAAAGRycy9kb3ducmV2LnhtbESPQWvDMAyF74P+B6PCbouTHcrI6pa1MMhtrCuU3kSs&#10;JiaxnMZemu3XT4dBbxLv6b1P6+3sezXRGF1gA0WWgyKug3XcGDh+vT+9gIoJ2WIfmAz8UITtZvGw&#10;xtKGG3/SdEiNkhCOJRpoUxpKrWPdkseYhYFYtEsYPSZZx0bbEW8S7nv9nOcr7dGxNLQ40L6lujt8&#10;ewOrj6urfqup2FUDX88n150uqTPmcTm/vYJKNKe7+f+6soJf5I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SYbxQAAAN0AAAAPAAAAAAAAAAAAAAAAAJgCAABkcnMv&#10;ZG93bnJldi54bWxQSwUGAAAAAAQABAD1AAAAigMAAAAA&#10;" path="m,l19231,17143e" filled="f" strokeweight=".15pt">
                <v:path arrowok="t" o:connecttype="custom" o:connectlocs="0,0;20,5" o:connectangles="0,0"/>
              </v:shape>
              <v:shape id="Freeform 2691" o:spid="_x0000_s1451" style="position:absolute;left:6276;top:11265;width:19;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DgMIA&#10;AADdAAAADwAAAGRycy9kb3ducmV2LnhtbERPTYvCMBC9L/gfwgje1rR7ELcaRYWF3mR1QbwNzdiG&#10;NpPaxFr315uFBW/zeJ+zXA+2ET113jhWkE4TEMSF04ZLBT/Hr/c5CB+QNTaOScGDPKxXo7clZtrd&#10;+Zv6QyhFDGGfoYIqhDaT0hcVWfRT1xJH7uI6iyHCrpS6w3sMt438SJKZtGg4NlTY0q6ioj7crILZ&#10;/mry37xPt3nL1/PJ1KdLqJWajIfNAkSgIbzE/+5cx/lp8gl/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YOAwgAAAN0AAAAPAAAAAAAAAAAAAAAAAJgCAABkcnMvZG93&#10;bnJldi54bWxQSwUGAAAAAAQABAD1AAAAhwMAAAAA&#10;" path="m,17143l19130,e" filled="f" strokeweight=".15pt">
                <v:path arrowok="t" o:connecttype="custom" o:connectlocs="0,5;18,0" o:connectangles="0,0"/>
              </v:shape>
              <v:shape id="Freeform 2692" o:spid="_x0000_s1452" style="position:absolute;left:6294;top:11258;width:1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8wMUA&#10;AADdAAAADwAAAGRycy9kb3ducmV2LnhtbESPQWvDMAyF74P+B6PCbouTHcrI6pa1MMhtrCuU3kSs&#10;JiaxnMZemu3XT4dBbxLv6b1P6+3sezXRGF1gA0WWgyKug3XcGDh+vT+9gIoJ2WIfmAz8UITtZvGw&#10;xtKGG3/SdEiNkhCOJRpoUxpKrWPdkseYhYFYtEsYPSZZx0bbEW8S7nv9nOcr7dGxNLQ40L6lujt8&#10;ewOrj6urfqup2FUDX88n150uqTPmcTm/vYJKNKe7+f+6soJfFMIv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rzAxQAAAN0AAAAPAAAAAAAAAAAAAAAAAJgCAABkcnMv&#10;ZG93bnJldi54bWxQSwUGAAAAAAQABAD1AAAAigMAAAAA&#10;" path="m,17778l19130,e" filled="f" strokeweight=".15pt">
                <v:path arrowok="t" o:connecttype="custom" o:connectlocs="0,7;18,0" o:connectangles="0,0"/>
              </v:shape>
              <v:shape id="Freeform 2693" o:spid="_x0000_s1453" style="position:absolute;left:6313;top:11243;width:15;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ZW8QA&#10;AADdAAAADwAAAGRycy9kb3ducmV2LnhtbERPQWrDMBC8F/IHsYHcGjk9hOJaCUkg4FuIWzC9Ldba&#10;FrZWjqU6Tl9fFQqd0y6zM7OT7Wfbi4lGbxwr2KwTEMSV04YbBR/v5+dXED4ga+wdk4IHedjvFk8Z&#10;ptrd+UpTERoRTdinqKANYUil9FVLFv3aDcSRq91oMcR1bKQe8R7NbS9fkmQrLRqOCS0OdGqp6oov&#10;q2B7uZn8O582x3zg22dpurIOnVKr5Xx4AxFoDv/Hf+pcx/cj4LdNH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VvEAAAA3QAAAA8AAAAAAAAAAAAAAAAAmAIAAGRycy9k&#10;b3ducmV2LnhtbFBLBQYAAAAABAAEAPUAAACJAwAAAAA=&#10;" path="m,18889l18889,e" filled="f" strokeweight=".15pt">
                <v:path arrowok="t" o:connecttype="custom" o:connectlocs="0,15;14,0" o:connectangles="0,0"/>
              </v:shape>
              <v:shape id="Freeform 2694" o:spid="_x0000_s1454" style="position:absolute;left:6327;top:11223;width:7;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LMIA&#10;AADdAAAADwAAAGRycy9kb3ducmV2LnhtbERPTYvCMBC9C/6HMMLeNK0HkWoUFRZ6W1YF8TY0Yxva&#10;TGqTrd399RtB8DaP9znr7WAb0VPnjWMF6SwBQVw4bbhUcD59TpcgfEDW2DgmBb/kYbsZj9aYaffg&#10;b+qPoRQxhH2GCqoQ2kxKX1Rk0c9cSxy5m+sshgi7UuoOHzHcNnKeJAtp0XBsqLClQ0VFffyxChZf&#10;d5P/5X26z1u+Xy+mvtxCrdTHZNitQAQawlv8cuc6zk/TOT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IcswgAAAN0AAAAPAAAAAAAAAAAAAAAAAJgCAABkcnMvZG93&#10;bnJldi54bWxQSwUGAAAAAAQABAD1AAAAhwMAAAAA&#10;" path="m,19130l17778,e" filled="f" strokeweight=".15pt">
                <v:path arrowok="t" o:connecttype="custom" o:connectlocs="0,20;6,0" o:connectangles="0,0"/>
              </v:shape>
              <v:shape id="Freeform 2695" o:spid="_x0000_s1455" style="position:absolute;left:6334;top:11203;width:5;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it8IA&#10;AADdAAAADwAAAGRycy9kb3ducmV2LnhtbERPTYvCMBC9L/gfwgje1rQryFKNosJCb6K7IN6GZmxD&#10;m0ltYu3urzeCsLd5vM9ZrgfbiJ46bxwrSKcJCOLCacOlgp/vr/dPED4ga2wck4Jf8rBejd6WmGl3&#10;5wP1x1CKGMI+QwVVCG0mpS8qsuinriWO3MV1FkOEXSl1h/cYbhv5kSRzadFwbKiwpV1FRX28WQXz&#10;/dXkf3mfbvOWr+eTqU+XUCs1GQ+bBYhAQ/gXv9y5jvPTd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CK3wgAAAN0AAAAPAAAAAAAAAAAAAAAAAJgCAABkcnMvZG93&#10;bnJldi54bWxQSwUGAAAAAAQABAD1AAAAhwMAAAAA&#10;" path="m,19130l16667,e" filled="f" strokeweight=".15pt">
                <v:path arrowok="t" o:connecttype="custom" o:connectlocs="0,20;4,0" o:connectangles="0,0"/>
              </v:shape>
              <v:shape id="Freeform 2696" o:spid="_x0000_s1456" style="position:absolute;left:6334;top:11181;width:5;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6w8IA&#10;AADdAAAADwAAAGRycy9kb3ducmV2LnhtbERPTYvCMBC9L/gfwgje1rSLyFKNosJCb6K7IN6GZmxD&#10;m0ltYu3urzeCsLd5vM9ZrgfbiJ46bxwrSKcJCOLCacOlgp/vr/dPED4ga2wck4Jf8rBejd6WmGl3&#10;5wP1x1CKGMI+QwVVCG0mpS8qsuinriWO3MV1FkOEXSl1h/cYbhv5kSRzadFwbKiwpV1FRX28WQXz&#10;/dXkf3mfbvOWr+eTqU+XUCs1GQ+bBYhAQ/gXv9y5jvPTd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brDwgAAAN0AAAAPAAAAAAAAAAAAAAAAAJgCAABkcnMvZG93&#10;bnJldi54bWxQSwUGAAAAAAQABAD1AAAAhwMAAAAA&#10;" path="m16667,19231l,e" filled="f" strokeweight=".15pt">
                <v:path arrowok="t" o:connecttype="custom" o:connectlocs="4,22;0,0" o:connectangles="0,0"/>
              </v:shape>
              <v:shape id="Freeform 2697" o:spid="_x0000_s1457" style="position:absolute;left:6327;top:11163;width:7;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fWMIA&#10;AADdAAAADwAAAGRycy9kb3ducmV2LnhtbERPTYvCMBC9L/gfwgje1rQLylKNosJCb6K7IN6GZmxD&#10;m0ltYu3urzeCsLd5vM9ZrgfbiJ46bxwrSKcJCOLCacOlgp/vr/dPED4ga2wck4Jf8rBejd6WmGl3&#10;5wP1x1CKGMI+QwVVCG0mpS8qsuinriWO3MV1FkOEXSl1h/cYbhv5kSRzadFwbKiwpV1FRX28WQXz&#10;/dXkf3mfbvOWr+eTqU+XUCs1GQ+bBYhAQ/gXv9y5jvPTd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R9YwgAAAN0AAAAPAAAAAAAAAAAAAAAAAJgCAABkcnMvZG93&#10;bnJldi54bWxQSwUGAAAAAAQABAD1AAAAhwMAAAAA&#10;" path="m17778,19130l,e" filled="f" strokeweight=".15pt">
                <v:path arrowok="t" o:connecttype="custom" o:connectlocs="6,20;0,0" o:connectangles="0,0"/>
              </v:shape>
              <v:shape id="Freeform 2698" o:spid="_x0000_s1458" style="position:absolute;left:6313;top:11148;width:15;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BL8IA&#10;AADdAAAADwAAAGRycy9kb3ducmV2LnhtbERPTYvCMBC9L/gfwgje1rQeytI1igpCb6IryN6GZmxD&#10;m0ltYq376zcLC97m8T5nuR5tKwbqvXGsIJ0nIIhLpw1XCs5f+/cPED4ga2wdk4IneVivJm9LzLV7&#10;8JGGU6hEDGGfo4I6hC6X0pc1WfRz1xFH7up6iyHCvpK6x0cMt61cJEkmLRqODTV2tKupbE53qyA7&#10;3EzxUwzptuj49n0xzeUaGqVm03HzCSLQGF7if3eh4/w0zeD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4EvwgAAAN0AAAAPAAAAAAAAAAAAAAAAAJgCAABkcnMvZG93&#10;bnJldi54bWxQSwUGAAAAAAQABAD1AAAAhwMAAAAA&#10;" path="m18889,18889l,e" filled="f" strokeweight=".15pt">
                <v:path arrowok="t" o:connecttype="custom" o:connectlocs="14,15;0,0" o:connectangles="0,0"/>
              </v:shape>
              <v:shape id="Freeform 2699" o:spid="_x0000_s1459" style="position:absolute;left:6294;top:11138;width:19;height: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ktMIA&#10;AADdAAAADwAAAGRycy9kb3ducmV2LnhtbERPTYvCMBC9L/gfwgje1rR70KUaRYWF3mR1QbwNzdiG&#10;NpPaxFr315uFBW/zeJ+zXA+2ET113jhWkE4TEMSF04ZLBT/Hr/dPED4ga2wck4IHeVivRm9LzLS7&#10;8zf1h1CKGMI+QwVVCG0mpS8qsuinriWO3MV1FkOEXSl1h/cYbhv5kSQzadFwbKiwpV1FRX24WQWz&#10;/dXkv3mfbvOWr+eTqU+XUCs1GQ+bBYhAQ3iJ/925jvPTdA5/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yS0wgAAAN0AAAAPAAAAAAAAAAAAAAAAAJgCAABkcnMvZG93&#10;bnJldi54bWxQSwUGAAAAAAQABAD1AAAAhwMAAAAA&#10;" path="m19130,18333l,e" filled="f" strokeweight=".15pt">
                <v:path arrowok="t" o:connecttype="custom" o:connectlocs="18,10;0,0" o:connectangles="0,0"/>
              </v:shape>
              <v:shape id="Freeform 2700" o:spid="_x0000_s1460" style="position:absolute;left:6276;top:11137;width:19;height: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wxsUA&#10;AADdAAAADwAAAGRycy9kb3ducmV2LnhtbESPQWvDMAyF74P+B6PCbouTHcrI6pa1MMhtrCuU3kSs&#10;JiaxnMZemu3XT4dBbxLv6b1P6+3sezXRGF1gA0WWgyKug3XcGDh+vT+9gIoJ2WIfmAz8UITtZvGw&#10;xtKGG3/SdEiNkhCOJRpoUxpKrWPdkseYhYFYtEsYPSZZx0bbEW8S7nv9nOcr7dGxNLQ40L6lujt8&#10;ewOrj6urfqup2FUDX88n150uqTPmcTm/vYJKNKe7+f+6soJfFI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LDGxQAAAN0AAAAPAAAAAAAAAAAAAAAAAJgCAABkcnMv&#10;ZG93bnJldi54bWxQSwUGAAAAAAQABAD1AAAAigMAAAAA&#10;" path="m19130,13333l,e" filled="f" strokeweight=".15pt">
                <v:path arrowok="t" o:connecttype="custom" o:connectlocs="18,1;0,0" o:connectangles="0,0"/>
              </v:shape>
              <v:shape id="Freeform 2701" o:spid="_x0000_s1461" style="position:absolute;left:7204;top:11195;width:8;height: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VXcIA&#10;AADdAAAADwAAAGRycy9kb3ducmV2LnhtbERPTYvCMBC9L/gfwgje1rR7ELcaRYWF3mR1QbwNzdiG&#10;NpPaxFr315uFBW/zeJ+zXA+2ET113jhWkE4TEMSF04ZLBT/Hr/c5CB+QNTaOScGDPKxXo7clZtrd&#10;+Zv6QyhFDGGfoYIqhDaT0hcVWfRT1xJH7uI6iyHCrpS6w3sMt438SJKZtGg4NlTY0q6ioj7crILZ&#10;/mry37xPt3nL1/PJ1KdLqJWajIfNAkSgIbzE/+5cx/lp+gl/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BVdwgAAAN0AAAAPAAAAAAAAAAAAAAAAAJgCAABkcnMvZG93&#10;bnJldi54bWxQSwUGAAAAAAQABAD1AAAAhwMAAAAA&#10;" path="m,18000l17778,e" filled="f" strokeweight=".15pt">
                <v:path arrowok="t" o:connecttype="custom" o:connectlocs="0,8;7,0" o:connectangles="0,0"/>
              </v:shape>
              <v:shape id="Freeform 2702" o:spid="_x0000_s1462" style="position:absolute;left:7211;top:11195;width:8;height: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2fcUA&#10;AADdAAAADwAAAGRycy9kb3ducmV2LnhtbESPQWvCQBCF74X+h2UEb3UTDyKpq7RCIbdSLUhvQ3ZM&#10;lmRnY3YbU3+9cxB6m+G9ee+bzW7ynRppiC6wgXyRgSKugnVcG/g+frysQcWEbLELTAb+KMJu+/y0&#10;wcKGK3/ReEi1khCOBRpoUuoLrWPVkMe4CD2xaOcweEyyDrW2A14l3Hd6mWUr7dGxNDTY076hqj38&#10;egOrz4srb+WYv5c9X35Orj2dU2vMfDa9vYJKNKV/8+O6tIKfL4VfvpER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nZ9xQAAAN0AAAAPAAAAAAAAAAAAAAAAAJgCAABkcnMv&#10;ZG93bnJldi54bWxQSwUGAAAAAAQABAD1AAAAigMAAAAA&#10;" path="m,l17778,18000e" filled="f" strokeweight=".15pt">
                <v:path arrowok="t" o:connecttype="custom" o:connectlocs="0,0;7,8" o:connectangles="0,0"/>
              </v:shape>
              <v:shape id="Freeform 2703" o:spid="_x0000_s1463" style="position:absolute;left:7211;top:11203;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T5sIA&#10;AADdAAAADwAAAGRycy9kb3ducmV2LnhtbERPTYvCMBC9C/6HMMLeNK0HkWoUFRZ6W1YF8TY0Yxva&#10;TGqTrd399RtB8DaP9znr7WAb0VPnjWMF6SwBQVw4bbhUcD59TpcgfEDW2DgmBb/kYbsZj9aYaffg&#10;b+qPoRQxhH2GCqoQ2kxKX1Rk0c9cSxy5m+sshgi7UuoOHzHcNnKeJAtp0XBsqLClQ0VFffyxChZf&#10;d5P/5X26z1u+Xy+mvtxCrdTHZNitQAQawlv8cuc6zk/nKT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tPmwgAAAN0AAAAPAAAAAAAAAAAAAAAAAJgCAABkcnMvZG93&#10;bnJldi54bWxQSwUGAAAAAAQABAD1AAAAhwMAAAAA&#10;" path="m17778,l,17778e" filled="f" strokeweight=".15pt">
                <v:path arrowok="t" o:connecttype="custom" o:connectlocs="7,0;0,7" o:connectangles="0,0"/>
              </v:shape>
              <v:shape id="Freeform 2704" o:spid="_x0000_s1464" style="position:absolute;left:7204;top:11203;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NkcMA&#10;AADdAAAADwAAAGRycy9kb3ducmV2LnhtbERPTWvCQBC9F/oflil4azbJQUp0FVsQcitqQbwN2TFZ&#10;kp2N2TWm/npXKPQ2j/c5y/VkOzHS4I1jBVmSgiCunDZcK/g5bN8/QPiArLFzTAp+ycN69fqyxEK7&#10;G+9o3IdaxBD2BSpoQugLKX3VkEWfuJ44cmc3WAwRDrXUA95iuO1knqZzadFwbGiwp6+GqnZ/tQrm&#10;3xdT3ssx+yx7vpyOpj2eQ6vU7G3aLEAEmsK/+M9d6jg/y3N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BNkcMAAADdAAAADwAAAAAAAAAAAAAAAACYAgAAZHJzL2Rv&#10;d25yZXYueG1sUEsFBgAAAAAEAAQA9QAAAIgDAAAAAA==&#10;" path="m17778,17778l,e" filled="f" strokeweight=".15pt">
                <v:path arrowok="t" o:connecttype="custom" o:connectlocs="7,7;0,0" o:connectangles="0,0"/>
              </v:shape>
              <v:shape id="Freeform 2705" o:spid="_x0000_s1465" style="position:absolute;left:8140;top:11195;width:8;height: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oCsIA&#10;AADdAAAADwAAAGRycy9kb3ducmV2LnhtbERPTYvCMBC9L/gfwgje1rQKsnSNooLQm6wuyN6GZmxD&#10;m0ltYq3++s3Cgrd5vM9ZrgfbiJ46bxwrSKcJCOLCacOlgu/T/v0DhA/IGhvHpOBBHtar0dsSM+3u&#10;/EX9MZQihrDPUEEVQptJ6YuKLPqpa4kjd3GdxRBhV0rd4T2G20bOkmQhLRqODRW2tKuoqI83q2Bx&#10;uJr8mffpNm/5+nM29fkSaqUm42HzCSLQEF7if3eu4/x0Noe/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OgKwgAAAN0AAAAPAAAAAAAAAAAAAAAAAJgCAABkcnMvZG93&#10;bnJldi54bWxQSwUGAAAAAAQABAD1AAAAhwMAAAAA&#10;" path="m,18000l17778,e" filled="f" strokeweight=".15pt">
                <v:path arrowok="t" o:connecttype="custom" o:connectlocs="0,8;7,0" o:connectangles="0,0"/>
              </v:shape>
              <v:shape id="Freeform 2706" o:spid="_x0000_s1466" style="position:absolute;left:8147;top:11195;width:10;height: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wfsIA&#10;AADdAAAADwAAAGRycy9kb3ducmV2LnhtbERPTYvCMBC9L/gfwgje1rQisnSNooLQm6wuyN6GZmxD&#10;m0ltYq3++s3Cgrd5vM9ZrgfbiJ46bxwrSKcJCOLCacOlgu/T/v0DhA/IGhvHpOBBHtar0dsSM+3u&#10;/EX9MZQihrDPUEEVQptJ6YuKLPqpa4kjd3GdxRBhV0rd4T2G20bOkmQhLRqODRW2tKuoqI83q2Bx&#10;uJr8mffpNm/5+nM29fkSaqUm42HzCSLQEF7if3eu4/x0Noe/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XB+wgAAAN0AAAAPAAAAAAAAAAAAAAAAAJgCAABkcnMvZG93&#10;bnJldi54bWxQSwUGAAAAAAQABAD1AAAAhwMAAAAA&#10;" path="m,l18333,18000e" filled="f" strokeweight=".15pt">
                <v:path arrowok="t" o:connecttype="custom" o:connectlocs="0,0;9,8" o:connectangles="0,0"/>
              </v:shape>
              <v:shape id="Freeform 2707" o:spid="_x0000_s1467" style="position:absolute;left:8147;top:11203;width:10;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V5cIA&#10;AADdAAAADwAAAGRycy9kb3ducmV2LnhtbERPTYvCMBC9L/gfwgje1rSCsnSNooLQm6wuyN6GZmxD&#10;m0ltYq3++s3Cgrd5vM9ZrgfbiJ46bxwrSKcJCOLCacOlgu/T/v0DhA/IGhvHpOBBHtar0dsSM+3u&#10;/EX9MZQihrDPUEEVQptJ6YuKLPqpa4kjd3GdxRBhV0rd4T2G20bOkmQhLRqODRW2tKuoqI83q2Bx&#10;uJr8mffpNm/5+nM29fkSaqUm42HzCSLQEF7if3eu4/x0Noe/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dXlwgAAAN0AAAAPAAAAAAAAAAAAAAAAAJgCAABkcnMvZG93&#10;bnJldi54bWxQSwUGAAAAAAQABAD1AAAAhwMAAAAA&#10;" path="m18333,l,17778e" filled="f" strokeweight=".15pt">
                <v:path arrowok="t" o:connecttype="custom" o:connectlocs="9,0;0,7" o:connectangles="0,0"/>
              </v:shape>
              <v:shape id="Freeform 2708" o:spid="_x0000_s1468" style="position:absolute;left:8140;top:11203;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LksIA&#10;AADdAAAADwAAAGRycy9kb3ducmV2LnhtbERPTYvCMBC9C/sfwix407QeinSNsruw0JvoCuJtaMY2&#10;tJnUJlurv94sCN7m8T5ntRltKwbqvXGsIJ0nIIhLpw1XCg6/P7MlCB+QNbaOScGNPGzWb5MV5tpd&#10;eUfDPlQihrDPUUEdQpdL6cuaLPq564gjd3a9xRBhX0nd4zWG21YukiSTFg3Hhho7+q6pbPZ/VkG2&#10;vZjiXgzpV9Hx5XQ0zfEcGqWm7+PnB4hAY3iJn+5Cx/npIo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0uSwgAAAN0AAAAPAAAAAAAAAAAAAAAAAJgCAABkcnMvZG93&#10;bnJldi54bWxQSwUGAAAAAAQABAD1AAAAhwMAAAAA&#10;" path="m17778,17778l,e" filled="f" strokeweight=".15pt">
                <v:path arrowok="t" o:connecttype="custom" o:connectlocs="7,7;0,0" o:connectangles="0,0"/>
              </v:shape>
              <v:line id="Line 2709" o:spid="_x0000_s1469" style="position:absolute;flip:x;visibility:visible" from="5869,11207" to="8856,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728MAAADdAAAADwAAAGRycy9kb3ducmV2LnhtbERPS2sCMRC+C/6HMEJvblYprWyNotJi&#10;S08+oHibbsbdpclkTaKu/74pFLzNx/ec6byzRlzIh8axglGWgyAunW64UrDfvQ0nIEJE1mgck4Ib&#10;BZjP+r0pFtpdeUOXbaxECuFQoII6xraQMpQ1WQyZa4kTd3TeYkzQV1J7vKZwa+Q4z5+kxYZTQ40t&#10;rWoqf7Znq2B9wNevZfd5eDQfJtxckN/+dFTqYdAtXkBE6uJd/O9+12n+aPwMf9+k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e9vDAAAA3QAAAA8AAAAAAAAAAAAA&#10;AAAAoQIAAGRycy9kb3ducmV2LnhtbFBLBQYAAAAABAAEAPkAAACRAwAAAAA=&#10;" strokeweight=".25pt">
                <v:stroke dashstyle="3 1 1 1" startarrowwidth="narrow" startarrowlength="long" endarrowwidth="narrow" endarrowlength="long"/>
              </v:line>
              <v:line id="Line 2710" o:spid="_x0000_s1470" style="position:absolute;visibility:visible" from="6272,10992" to="6273,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y9sUAAADdAAAADwAAAGRycy9kb3ducmV2LnhtbESPQWsCMRCF74L/IUyhN80qpejWKLXQ&#10;Ij3VVRBvQzJulm4myybV9d93DoXeZnhv3vtmtRlCq67Upyaygdm0AEVso2u4NnA8vE8WoFJGdthG&#10;JgN3SrBZj0crLF288Z6uVa6VhHAq0YDPuSu1TtZTwDSNHbFol9gHzLL2tXY93iQ8tHpeFM86YMPS&#10;4LGjN0/2u/oJBsjZ++fy43Ly1dP2dM5H2+6+kjGPD8PrC6hMQ/43/13vnODP5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hy9sUAAADdAAAADwAAAAAAAAAA&#10;AAAAAAChAgAAZHJzL2Rvd25yZXYueG1sUEsFBgAAAAAEAAQA+QAAAJMDAAAAAA==&#10;" strokeweight=".25pt">
                <v:stroke dashstyle="3 1 1 1" startarrowwidth="narrow" startarrowlength="long" endarrowwidth="narrow" endarrowlength="long"/>
              </v:line>
              <v:roundrect id="AutoShape 2711" o:spid="_x0000_s1471" style="position:absolute;left:5963;top:10983;width:152;height:2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1W8EA&#10;AADdAAAADwAAAGRycy9kb3ducmV2LnhtbERPS2vCQBC+F/wPywi91Y1SpEZX8VXoRYqPg8chOybB&#10;7GzMjhr/vSsUepuP7zmTWesqdaMmlJ4N9HsJKOLM25JzA4f998cXqCDIFivPZOBBAWbTztsEU+vv&#10;vKXbTnIVQzikaKAQqVOtQ1aQw9DzNXHkTr5xKBE2ubYN3mO4q/QgSYbaYcmxocCalgVl593VGXCX&#10;X7f2i4rleHl8yt5ueLESY9677XwMSqiVf/Gf+8fG+f3BCF7fxBP0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NVvBAAAA3QAAAA8AAAAAAAAAAAAAAAAAmAIAAGRycy9kb3du&#10;cmV2LnhtbFBLBQYAAAAABAAEAPUAAACGAwAAAAA=&#10;" filled="f" stroked="f" strokeweight="1pt">
                <v:textbox inset="0,0,0,0">
                  <w:txbxContent>
                    <w:p w:rsidR="00153448" w:rsidRDefault="00153448" w:rsidP="00021A92">
                      <w:r>
                        <w:rPr>
                          <w:rFonts w:ascii="Arial" w:hAnsi="Arial"/>
                        </w:rPr>
                        <w:t>A</w:t>
                      </w:r>
                    </w:p>
                  </w:txbxContent>
                </v:textbox>
              </v:roundrect>
              <v:line id="Line 2712" o:spid="_x0000_s1472" style="position:absolute;visibility:visible" from="6270,11458" to="6270,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foLcYAAADdAAAADwAAAGRycy9kb3ducmV2LnhtbESPQWsCMRCF74X+hzAFbzVrFWm3RmkL&#10;FfGkW0F6G5Jxs3QzWTaprv/eORR6m+G9ee+bxWoIrTpTn5rIBibjAhSxja7h2sDh6/PxGVTKyA7b&#10;yGTgSglWy/u7BZYuXnhP5yrXSkI4lWjA59yVWifrKWAax45YtFPsA2ZZ+1q7Hi8SHlr9VBRzHbBh&#10;afDY0Ycn+1P9BgPk7HX7sj4dfTV7P37ng203u2TM6GF4ewWVacj/5r/rjRP8yVT45RsZ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X6C3GAAAA3QAAAA8AAAAAAAAA&#10;AAAAAAAAoQIAAGRycy9kb3ducmV2LnhtbFBLBQYAAAAABAAEAPkAAACUAwAAAAA=&#10;" strokeweight=".25pt">
                <v:stroke dashstyle="3 1 1 1" startarrowwidth="narrow" startarrowlength="long" endarrowwidth="narrow" endarrowlength="long"/>
              </v:line>
              <v:line id="Line 2713" o:spid="_x0000_s1473" style="position:absolute;visibility:visible" from="6288,11919" to="7243,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lBmsAAAADdAAAADwAAAGRycy9kb3ducmV2LnhtbERPTYvCMBC9C/6HMMLeNK1VkWqUZUEQ&#10;9qJVPA/N2BabSW1i7f77jSB4m8f7nPW2N7XoqHWVZQXxJAJBnFtdcaHgfNqNlyCcR9ZYWyYFf+Rg&#10;uxkO1phq++QjdZkvRAhhl6KC0vsmldLlJRl0E9sQB+5qW4M+wLaQusVnCDe1nEbRQhqsODSU2NBP&#10;SfktexgFs1mywOx+yDTqY/Kb6Pml83Olvkb99wqEp95/xG/3Xof5cRLD65twgt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pQZrAAAAA3QAAAA8AAAAAAAAAAAAAAAAA&#10;oQIAAGRycy9kb3ducmV2LnhtbFBLBQYAAAAABAAEAPkAAACOAwAAAAA=&#10;" strokeweight=".25pt">
                <v:stroke startarrow="open" startarrowwidth="narrow" startarrowlength="long" endarrow="open" endarrowwidth="narrow" endarrowlength="long"/>
              </v:line>
              <v:line id="Line 2714" o:spid="_x0000_s1474" style="position:absolute;visibility:visible" from="7226,11723" to="7226,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TwcIAAADdAAAADwAAAGRycy9kb3ducmV2LnhtbERPTWsCMRC9F/wPYYTealYtRVejqGCR&#10;nuoqiLchGTeLm8myibr++6ZQ6G0e73Pmy87V4k5tqDwrGA4yEMTam4pLBcfD9m0CIkRkg7VnUvCk&#10;AMtF72WOufEP3tO9iKVIIRxyVGBjbHIpg7bkMAx8Q5y4i28dxgTbUpoWHync1XKUZR/SYcWpwWJD&#10;G0v6WtycAjL6+TX9vJxs8b4+neNR17vvoNRrv1vNQETq4r/4z70zaf5wPILfb9IJ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nTwcIAAADdAAAADwAAAAAAAAAAAAAA&#10;AAChAgAAZHJzL2Rvd25yZXYueG1sUEsFBgAAAAAEAAQA+QAAAJADAAAAAA==&#10;" strokeweight=".25pt">
                <v:stroke dashstyle="3 1 1 1" startarrowwidth="narrow" startarrowlength="long" endarrowwidth="narrow" endarrowlength="long"/>
              </v:line>
            </v:group>
          </v:group>
        </w:pict>
      </w:r>
      <w:r w:rsidR="00021A92" w:rsidRPr="0087418F">
        <w:rPr>
          <w:rFonts w:asciiTheme="minorHAnsi" w:hAnsiTheme="minorHAnsi" w:cstheme="minorHAnsi"/>
          <w:b/>
          <w:bCs/>
          <w:color w:val="000000"/>
        </w:rPr>
        <w:t>fig.1</w:t>
      </w:r>
      <w:r w:rsidR="00021A92" w:rsidRPr="0087418F">
        <w:rPr>
          <w:rFonts w:asciiTheme="minorHAnsi" w:hAnsiTheme="minorHAnsi" w:cstheme="minorHAnsi"/>
          <w:b/>
          <w:bCs/>
          <w:color w:val="000000"/>
        </w:rPr>
        <w:tab/>
      </w:r>
      <w:r w:rsidR="00021A92" w:rsidRPr="0087418F">
        <w:rPr>
          <w:rFonts w:asciiTheme="minorHAnsi" w:hAnsiTheme="minorHAnsi" w:cstheme="minorHAnsi"/>
          <w:b/>
          <w:bCs/>
          <w:color w:val="000000"/>
        </w:rPr>
        <w:tab/>
      </w:r>
      <w:r w:rsidR="00021A92" w:rsidRPr="0087418F">
        <w:rPr>
          <w:rFonts w:asciiTheme="minorHAnsi" w:hAnsiTheme="minorHAnsi" w:cstheme="minorHAnsi"/>
          <w:b/>
          <w:bCs/>
          <w:color w:val="000000"/>
        </w:rPr>
        <w:tab/>
      </w:r>
      <w:r w:rsidR="00021A92" w:rsidRPr="0087418F">
        <w:rPr>
          <w:rFonts w:asciiTheme="minorHAnsi" w:hAnsiTheme="minorHAnsi" w:cstheme="minorHAnsi"/>
          <w:b/>
          <w:bCs/>
          <w:color w:val="000000"/>
        </w:rPr>
        <w:tab/>
      </w:r>
      <w:r w:rsidR="00021A92" w:rsidRPr="0087418F">
        <w:rPr>
          <w:rFonts w:asciiTheme="minorHAnsi" w:hAnsiTheme="minorHAnsi" w:cstheme="minorHAnsi"/>
          <w:b/>
          <w:bCs/>
          <w:color w:val="000000"/>
        </w:rPr>
        <w:tab/>
        <w:t>fig.2</w:t>
      </w:r>
    </w:p>
    <w:p w:rsidR="00021A92" w:rsidRPr="0087418F" w:rsidRDefault="00021A92" w:rsidP="00021A92">
      <w:pPr>
        <w:rPr>
          <w:rFonts w:asciiTheme="minorHAnsi" w:hAnsiTheme="minorHAnsi" w:cstheme="minorHAnsi"/>
          <w:color w:val="000000"/>
        </w:rPr>
      </w:pPr>
    </w:p>
    <w:p w:rsidR="00021A92" w:rsidRPr="0087418F" w:rsidRDefault="00021A92" w:rsidP="00021A92">
      <w:pPr>
        <w:rPr>
          <w:rFonts w:asciiTheme="minorHAnsi" w:hAnsiTheme="minorHAnsi" w:cstheme="minorHAnsi"/>
          <w:color w:val="000000"/>
        </w:rPr>
      </w:pPr>
    </w:p>
    <w:p w:rsidR="00021A92" w:rsidRPr="0087418F" w:rsidRDefault="00804590" w:rsidP="00804590">
      <w:pPr>
        <w:ind w:firstLine="8222"/>
        <w:rPr>
          <w:rFonts w:asciiTheme="minorHAnsi" w:hAnsiTheme="minorHAnsi" w:cstheme="minorHAnsi"/>
          <w:color w:val="000000"/>
        </w:rPr>
      </w:pPr>
      <w:r>
        <w:rPr>
          <w:rFonts w:asciiTheme="minorHAnsi" w:hAnsiTheme="minorHAnsi" w:cstheme="minorHAnsi"/>
          <w:color w:val="000000"/>
        </w:rPr>
        <w:sym w:font="Wingdings" w:char="F0E8"/>
      </w:r>
      <w:proofErr w:type="gramStart"/>
      <w:r w:rsidRPr="00804590">
        <w:rPr>
          <w:rFonts w:asciiTheme="minorHAnsi" w:hAnsiTheme="minorHAnsi" w:cstheme="minorHAnsi"/>
          <w:b/>
          <w:i/>
          <w:color w:val="000000"/>
        </w:rPr>
        <w:t>plus</w:t>
      </w:r>
      <w:proofErr w:type="gramEnd"/>
      <w:r w:rsidRPr="00804590">
        <w:rPr>
          <w:rFonts w:asciiTheme="minorHAnsi" w:hAnsiTheme="minorHAnsi" w:cstheme="minorHAnsi"/>
          <w:b/>
          <w:i/>
          <w:color w:val="000000"/>
        </w:rPr>
        <w:t xml:space="preserve"> facile à serrer sur la figure 1</w:t>
      </w:r>
    </w:p>
    <w:p w:rsidR="00021A92" w:rsidRPr="0087418F" w:rsidRDefault="00021A92" w:rsidP="00021A92">
      <w:pPr>
        <w:rPr>
          <w:rFonts w:asciiTheme="minorHAnsi" w:hAnsiTheme="minorHAnsi" w:cstheme="minorHAnsi"/>
          <w:color w:val="000000"/>
        </w:rPr>
      </w:pPr>
    </w:p>
    <w:p w:rsidR="00021A92" w:rsidRPr="0087418F" w:rsidRDefault="00021A92" w:rsidP="00021A92">
      <w:pPr>
        <w:rPr>
          <w:rFonts w:asciiTheme="minorHAnsi" w:hAnsiTheme="minorHAnsi" w:cstheme="minorHAnsi"/>
          <w:color w:val="000000"/>
        </w:rPr>
      </w:pPr>
    </w:p>
    <w:p w:rsidR="00021A92" w:rsidRPr="0087418F" w:rsidRDefault="009020FF" w:rsidP="00021A92">
      <w:pPr>
        <w:tabs>
          <w:tab w:val="left" w:pos="284"/>
          <w:tab w:val="left" w:pos="1560"/>
        </w:tabs>
        <w:spacing w:after="480"/>
        <w:ind w:left="2552"/>
        <w:rPr>
          <w:rFonts w:asciiTheme="minorHAnsi" w:hAnsiTheme="minorHAnsi" w:cstheme="minorHAnsi"/>
          <w:i/>
          <w:color w:val="000000"/>
        </w:rPr>
      </w:pPr>
      <w:r>
        <w:rPr>
          <w:rFonts w:asciiTheme="minorHAnsi" w:hAnsiTheme="minorHAnsi" w:cstheme="minorHAnsi"/>
          <w:noProof/>
          <w:color w:val="000000"/>
        </w:rPr>
        <w:pict>
          <v:group id="Group 3279" o:spid="_x0000_s1847" style="position:absolute;left:0;text-align:left;margin-left:59.15pt;margin-top:29.3pt;width:157.65pt;height:68.45pt;z-index:251680768" coordorigin="2075,13083" coordsize="315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">
            <v:shape id="Freeform 3088" o:spid="_x0000_s1848" style="position:absolute;left:4144;top:13098;width:173;height:5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9WMIA&#10;AADaAAAADwAAAGRycy9kb3ducmV2LnhtbESPzWrDMBCE74G+g9hCb7HcUkLqWAmlJaWnQJyWXhdr&#10;YxtbKyMp/nn7KhDIcZiZb5h8N5lODOR8Y1nBc5KCIC6tbrhS8HPaL9cgfEDW2FkmBTN52G0fFjlm&#10;2o58pKEIlYgQ9hkqqEPoMyl9WZNBn9ieOHpn6wyGKF0ltcMxwk0nX9J0JQ02HBdq7OmjprItLkbB&#10;JbRHuT/8tm+lR/f59zXP7VQo9fQ4vW9ABJrCPXxrf2sFr3C9Em+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1YwgAAANoAAAAPAAAAAAAAAAAAAAAAAJgCAABkcnMvZG93&#10;bnJldi54bWxQSwUGAAAAAAQABAD1AAAAhwMAAAAA&#10;" path="m19897,r,142l19385,142r,767l18974,909r,540l18359,1449r-308,142l18051,4602r-513,114l17538,9460r-512,l17026,9972r-923,l16103,10114r-513,l15590,10483r-411,l15179,10653r-512,l14154,10881r,170l13641,11051r,512l13333,11563r,113l12718,11676r-410,142l12308,12102r-411,l11897,12358r-512,114l11385,12585r-513,l10359,12756r,255l10051,13011r,256l9436,13267r,398l8615,13665r,284l8000,14034r,313l7590,14347r,227l7179,14688r-615,l6564,15085r-410,171l6154,15653r-410,114l5744,15909r-513,l4718,16165r,113l4205,16278r,654l3795,16932r,398l2872,17330r,142l2359,17585r,398l1846,17983r,256l1436,18239r,142l923,18381r,170l513,18551r,483l,19034r,938e" filled="f" strokecolor="blue" strokeweight="1pt">
              <v:stroke startarrowwidth="narrow" startarrowlength="long" endarrowwidth="narrow" endarrowlength="long"/>
              <v:path arrowok="t" o:connecttype="custom" o:connectlocs="1,0;1,1;1,1;1,1;1,4;1,8;1,8;1,8;1,9;1,9;1,9;1,10;1,10;1,10;1,10;1,10;1,11;1,11;1,11;1,11;1,12;1,12;1,12;0,12;0,13;0,13;0,13;0,14;0,14;0,14;0,15;0,15;0,15;0,15;0,15;0,16;0,17" o:connectangles="0,0,0,0,0,0,0,0,0,0,0,0,0,0,0,0,0,0,0,0,0,0,0,0,0,0,0,0,0,0,0,0,0,0,0,0,0"/>
            </v:shape>
            <v:shape id="Freeform 3089" o:spid="_x0000_s1849" style="position:absolute;left:4366;top:13083;width:370;height:10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jL8IA&#10;AADaAAAADwAAAGRycy9kb3ducmV2LnhtbESPzWrDMBCE74G+g9hCb7HcHprUsRJKS0pPgTgtvS7W&#10;xja2VkZS/PP2VSCQ4zAz3zD5bjKdGMj5xrKC5yQFQVxa3XCl4Oe0X65B+ICssbNMCmbysNs+LHLM&#10;tB35SEMRKhEh7DNUUIfQZ1L6siaDPrE9cfTO1hkMUbpKaodjhJtOvqTpqzTYcFyosaePmsq2uBgF&#10;l9Ae5f7w276VHt3n39c8t1Oh1NPj9L4BEWgK9/Ct/a0VrOB6Jd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WMvwgAAANoAAAAPAAAAAAAAAAAAAAAAAJgCAABkcnMvZG93&#10;bnJldi54bWxQSwUGAAAAAAQABAD1AAAAhwMAAAAA&#10;" path="m,17511r,779l240,18290r240,137l480,18565r191,l671,18916r192,76l863,19130r480,l1343,19344r192,l1535,19634r240,l1775,19710r431,l2206,19847r240,l2446,19908r911,l3357,19985r2590,l5947,19847r288,l6235,19420r192,l6427,19267r240,l6667,18855r192,l6859,18076r239,l7098,17802r432,-153l7530,17160r,1405l7770,18565r,214l7962,18779r,213l8249,18992r144,61l8633,19053r,214l8873,19267r,77l9784,19344r,76l11990,19420r,-153l12182,19267r,-137l12422,19130r,-428l12662,18702r,-198l12806,18427r,-702l13094,17725r,-427l13285,17298r,-138l13285,17298r240,76l13717,17374r,275l13957,17649r,214l14197,17939r191,l14628,18000r,76l14868,18153r1967,l16835,18076r719,l17554,17863r144,l17698,17649r479,-138l18177,17450r240,l18417,17160r192,-76l18609,16794r240,-46l18849,16656r240,-61l19089,16443r144,-61l19233,15679r287,-152l19520,15099r192,-61l19712,14977r240,l19952,12718r-240,l19712,12214r-192,l19520,11863r-431,l19089,11573r-240,l18849,10794r-240,l18609,10168r-192,l18417,10092r-240,l18177,9878r-239,l17938,9527r-240,l17698,9313r-432,l17266,9176r-240,-61l17026,8824r-191,l16835,8611r-240,-77l16595,8473r-192,l16403,8260r-240,l16163,7832r-240,l15923,7053r-192,l15731,5649r-239,l15492,3176r-192,l15300,2748r-240,l15060,1832r-192,l14868,1695r-240,l14628,1191r-240,l14388,275r-191,l14197,76r-480,l13717,e" filled="f" strokecolor="blue" strokeweight="1pt">
              <v:stroke startarrowwidth="narrow" startarrowlength="long" endarrowwidth="narrow" endarrowlength="long"/>
              <v:path arrowok="t" o:connecttype="custom" o:connectlocs="0,53;0,54;0,55;1,56;1,57;1,58;1,58;2,58;2,56;2,55;2,52;3,54;3,54;3,55;3,56;3,56;4,56;4,54;4,53;4,50;5,50;5,51;5,52;5,52;6,52;6,52;6,51;6,50;6,48;7,47;7,44;7,43;7,35;7,34;6,31;6,30;6,29;6,28;6,27;6,26;6,25;6,24;5,20;5,16;5,8;5,5;5,3;5,1;5,0" o:connectangles="0,0,0,0,0,0,0,0,0,0,0,0,0,0,0,0,0,0,0,0,0,0,0,0,0,0,0,0,0,0,0,0,0,0,0,0,0,0,0,0,0,0,0,0,0,0,0,0,0"/>
            </v:shape>
            <v:group id="Group 3090" o:spid="_x0000_s1850" style="position:absolute;left:2075;top:13639;width:3153;height:419" coordorigin=",24" coordsize="20000,1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3091" o:spid="_x0000_s1851" style="position:absolute;flip:x;visibility:visible" from="0,9431" to="20000,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MKcMAAADaAAAADwAAAGRycy9kb3ducmV2LnhtbESPQWsCMRSE70L/Q3gFb262ImJXo7Sl&#10;RaUnbUG8vW6eu0uTlzWJuv57UxB6HGbmG2a26KwRZ/KhcazgKctBEJdON1wp+P76GExAhIis0Tgm&#10;BVcKsJg/9GZYaHfhDZ23sRIJwqFABXWMbSFlKGuyGDLXEifv4LzFmKSvpPZ4SXBr5DDPx9Jiw2mh&#10;xpbeaip/tyerYLnH991r97kfmbUJVxfkjz8elOo/di9TEJG6+B++t1dawTP8XUk3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6DCnDAAAA2gAAAA8AAAAAAAAAAAAA&#10;AAAAoQIAAGRycy9kb3ducmV2LnhtbFBLBQYAAAAABAAEAPkAAACRAwAAAAA=&#10;" strokeweight=".25pt">
                <v:stroke dashstyle="3 1 1 1" startarrowwidth="narrow" startarrowlength="long" endarrowwidth="narrow" endarrowlength="long"/>
              </v:line>
              <v:line id="Line 3092" o:spid="_x0000_s1852" style="position:absolute;visibility:visible" from="2700,24" to="2706,19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vX8EAAADbAAAADwAAAGRycy9kb3ducmV2LnhtbERP32vCMBB+H+x/CDfwbaaTIa4zLdvA&#10;IT5pFWRvR3I2Zc2lNFHrf28Ewbf7+H7evBxcK07Uh8azgrdxBoJYe9NwrWC3XbzOQISIbLD1TAou&#10;FKAsnp/mmBt/5g2dqliLFMIhRwU2xi6XMmhLDsPYd8SJO/jeYUywr6Xp8ZzCXSsnWTaVDhtODRY7&#10;+rGk/6ujU0BGX1Yfv4e9rd6/939xp9vlOig1ehm+PkFEGuJDfHcvTZo/gdsv6QBZ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69fwQAAANsAAAAPAAAAAAAAAAAAAAAA&#10;AKECAABkcnMvZG93bnJldi54bWxQSwUGAAAAAAQABAD5AAAAjwMAAAAA&#10;" strokeweight=".25pt">
                <v:stroke dashstyle="3 1 1 1" startarrowwidth="narrow" startarrowlength="long" endarrowwidth="narrow" endarrowlength="long"/>
              </v:line>
            </v:group>
            <v:group id="Group 3278" o:spid="_x0000_s1853" style="position:absolute;left:2174;top:13434;width:2959;height:1018" coordorigin="2174,13434" coordsize="2959,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AutoShape 3094" o:spid="_x0000_s1854" style="position:absolute;left:4241;top:13528;width:153;height:1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3vr8A&#10;AADbAAAADwAAAGRycy9kb3ducmV2LnhtbERPS4vCMBC+C/6HMII3TRUR6Rpl1RX2IuLj4HFoZtuy&#10;zaQ2s1r//UYQvM3H95z5snWVulETSs8GRsMEFHHmbcm5gfNpO5iBCoJssfJMBh4UYLnoduaYWn/n&#10;A92OkqsYwiFFA4VInWodsoIchqGviSP34xuHEmGTa9vgPYa7So+TZKodlhwbCqxpXVD2e/xzBtx1&#10;7778qmK5XB8TOdkdrzZiTL/Xfn6AEmrlLX65v22cP4HnL/EAv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Pe+vwAAANsAAAAPAAAAAAAAAAAAAAAAAJgCAABkcnMvZG93bnJl&#10;di54bWxQSwUGAAAAAAQABAD1AAAAhAMAAAAA&#10;" filled="f" stroked="f" strokeweight="1pt">
                <v:textbox style="mso-next-textbox:#AutoShape 3094" inset="0,0,0,0">
                  <w:txbxContent>
                    <w:p w:rsidR="00153448" w:rsidRPr="00184FA1" w:rsidRDefault="00153448" w:rsidP="00021A92">
                      <w:pPr>
                        <w:rPr>
                          <w:sz w:val="16"/>
                        </w:rPr>
                      </w:pPr>
                      <w:r w:rsidRPr="00184FA1">
                        <w:rPr>
                          <w:rFonts w:ascii="Arial" w:hAnsi="Arial"/>
                          <w:sz w:val="16"/>
                        </w:rPr>
                        <w:t>B</w:t>
                      </w:r>
                    </w:p>
                  </w:txbxContent>
                </v:textbox>
              </v:roundrect>
              <v:roundrect id="AutoShape 3095" o:spid="_x0000_s1855" style="position:absolute;left:4494;top:13434;width:214;height:2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b/cIA&#10;AADbAAAADwAAAGRycy9kb3ducmV2LnhtbERP32vCMBB+F/wfwgl7kZluY25Uo4gwNkRQq8PXoznb&#10;0uZSkkzrf2+EgW/38f286bwzjTiT85VlBS+jBARxbnXFhYLD/uv5E4QPyBoby6TgSh7ms35viqm2&#10;F97ROQuFiCHsU1RQhtCmUvq8JIN+ZFviyJ2sMxgidIXUDi8x3DTyNUnG0mDFsaHElpYl5XX2ZxRk&#10;62qz0sMPd62/62W2xbeh+T0q9TToFhMQgbrwEP+7f3Sc/w73X+IB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Jv9wgAAANsAAAAPAAAAAAAAAAAAAAAAAJgCAABkcnMvZG93&#10;bnJldi54bWxQSwUGAAAAAAQABAD1AAAAhwMAAAAA&#10;" filled="f" stroked="f" strokeweight=".25pt">
                <v:textbox style="mso-next-textbox:#AutoShape 3095" inset="0,0,0,0">
                  <w:txbxContent>
                    <w:p w:rsidR="00153448" w:rsidRDefault="00153448" w:rsidP="00021A92">
                      <w:pPr>
                        <w:jc w:val="center"/>
                      </w:pPr>
                      <w:r>
                        <w:sym w:font="Symbol" w:char="F061"/>
                      </w:r>
                    </w:p>
                  </w:txbxContent>
                </v:textbox>
              </v:roundrect>
              <v:shape id="Freeform 3096" o:spid="_x0000_s1856" style="position:absolute;left:4201;top:13672;width:169;height:47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wbr4A&#10;AADbAAAADwAAAGRycy9kb3ducmV2LnhtbERPTYvCMBC9C/6HMII3Td2DaDWKKC6eFqyK16EZ29Jm&#10;UpKo7b/fCAt7m8f7nPW2M414kfOVZQWzaQKCOLe64kLB9XKcLED4gKyxsUwKevKw3QwHa0y1ffOZ&#10;XlkoRAxhn6KCMoQ2ldLnJRn0U9sSR+5hncEQoSukdviO4aaRX0kylwYrjg0ltrQvKa+zp1HwDPVZ&#10;Hn9u9TL36A73776vu0yp8ajbrUAE6sK/+M990nH+HD6/xAPk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BcG6+AAAA2wAAAA8AAAAAAAAAAAAAAAAAmAIAAGRycy9kb3ducmV2&#10;LnhtbFBLBQYAAAAABAAEAPUAAACDAwAAAAA=&#10;" path="m,l,173r524,l524,484r523,138l1047,794r838,l1885,967r523,l2408,1416r524,l2932,1762r419,172l3979,1934r,6218l3351,8463r,794l2932,9603r,794l2408,10397r,138l1885,10535r,1002l1466,11641r,4974l1885,16753r,173l2408,16926r,483l2932,17409r,449l3351,17858r628,173l3979,18238r314,l4293,18687r524,l4817,18998r1047,173l5864,19344r419,l6283,19447r523,l6806,19793r838,l7644,19965r4921,l12565,19793r943,l13508,19655r1152,l14660,19171r837,l15497,18998r524,l16021,18342r419,l16440,18238r523,l17487,18031r,-311l18010,17720r,-656l18325,17064r,-622l19372,16442r,-1105l19895,15337r,-1451e" filled="f" strokecolor="blue" strokeweight="1pt">
                <v:stroke startarrowwidth="narrow" startarrowlength="long" endarrowwidth="narrow" endarrowlength="long"/>
                <v:path arrowok="t" o:connecttype="custom" o:connectlocs="0,0;0,0;0,0;0,1;0,1;0,1;0,1;0,5;0,5;0,6;0,6;0,7;0,9;0,10;0,10;0,10;0,10;0,11;0,11;0,11;0,11;0,11;1,11;1,11;1,11;1,11;1,11;1,10;1,10;1,10;1,10;1,10;1,9;1,9" o:connectangles="0,0,0,0,0,0,0,0,0,0,0,0,0,0,0,0,0,0,0,0,0,0,0,0,0,0,0,0,0,0,0,0,0,0"/>
              </v:shape>
              <v:shape id="Freeform 3097" o:spid="_x0000_s1857" style="position:absolute;left:4132;top:13968;width:91;height: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V9cEA&#10;AADbAAAADwAAAGRycy9kb3ducmV2LnhtbERPyWrDMBC9B/oPYgq9xXJ7aFLHSigtKT0F4rT0OlgT&#10;29gaGUnx8vdVIJDbPN46+W4ynRjI+cayguckBUFcWt1wpeDntF+uQfiArLGzTApm8rDbPixyzLQd&#10;+UhDESoRQ9hnqKAOoc+k9GVNBn1ie+LIna0zGCJ0ldQOxxhuOvmSpq/SYMOxocaePmoq2+JiFFxC&#10;e5T7w2/7Vnp0n39f89xOhVJPj9P7BkSgKdzFN/e3jvNXcP0lH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N1fXBAAAA2wAAAA8AAAAAAAAAAAAAAAAAmAIAAGRycy9kb3du&#10;cmV2LnhtbFBLBQYAAAAABAAEAPUAAACGAwAAAAA=&#10;" path="m,l,1020r971,l971,5510r777,l1748,9388r970,l2718,12245r1748,l4466,13061r971,l5437,16122r1942,l7961,16735r971,l8932,18980r1165,l10097,19796r9709,l19806,18980e" filled="f" strokecolor="blue" strokeweight="1pt">
                <v:stroke startarrowwidth="narrow" startarrowlength="long" endarrowwidth="narrow" endarrowlength="long"/>
                <v:path arrowok="t" o:connecttype="custom" o:connectlocs="0,0;0,0;0,0;0,0;0,0;0,0;0,0;0,0;0,0;0,0;0,0;0,0;0,0;0,0;0,0;0,0;0,0;0,0;0,0;0,0" o:connectangles="0,0,0,0,0,0,0,0,0,0,0,0,0,0,0,0,0,0,0,0"/>
              </v:shape>
              <v:line id="Line 3098" o:spid="_x0000_s1858" style="position:absolute;visibility:visible" from="4482,13520" to="4483,1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YtcQAAADbAAAADwAAAGRycy9kb3ducmV2LnhtbESPQWsCMRCF74X+hzCF3mpWKaWuRrEF&#10;i/RkV0G8Dcm4WdxMlk2q67/vHAreZnhv3vtmvhxCqy7UpyaygfGoAEVso2u4NrDfrV/eQaWM7LCN&#10;TAZulGC5eHyYY+nilX/oUuVaSQinEg34nLtS62Q9BUyj2BGLdop9wCxrX2vX41XCQ6snRfGmAzYs&#10;DR47+vRkz9VvMEDO3r6nX6eDr14/Dse8t+1mm4x5fhpWM1CZhnw3/19vnOALrPwiA+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5i1xAAAANsAAAAPAAAAAAAAAAAA&#10;AAAAAKECAABkcnMvZG93bnJldi54bWxQSwUGAAAAAAQABAD5AAAAkgMAAAAA&#10;" strokeweight=".25pt">
                <v:stroke dashstyle="3 1 1 1" startarrowwidth="narrow" startarrowlength="long" endarrowwidth="narrow" endarrowlength="long"/>
              </v:line>
              <v:shape id="Freeform 3099" o:spid="_x0000_s1859" style="position:absolute;left:2450;top:13940;width:162;height:4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hM8AA&#10;AADbAAAADwAAAGRycy9kb3ducmV2LnhtbERPTYvCMBC9C/sfwgjeNNWDaDWKLgi9LbqCeBuasQ1t&#10;JrXJ1uqvNwsLe5vH+5z1tre16Kj1xrGC6SQBQZw7bbhQcP4+jBcgfEDWWDsmBU/ysN18DNaYavfg&#10;I3WnUIgYwj5FBWUITSqlz0uy6CeuIY7czbUWQ4RtIXWLjxhuazlLkrm0aDg2lNjQZ0l5dfqxCuZf&#10;d5O9sm66zxq+Xy+mutxCpdRo2O9WIAL14V/85850nL+E31/i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jhM8AAAADbAAAADwAAAAAAAAAAAAAAAACYAgAAZHJzL2Rvd25y&#10;ZXYueG1sUEsFBgAAAAAEAAQA9QAAAIUDAAAAAA==&#10;" path="m19891,l,19608e" filled="f" strokeweight=".15pt">
                <v:path arrowok="t" o:connecttype="custom" o:connectlocs="1,0;0,0" o:connectangles="0,0"/>
              </v:shape>
              <v:shape id="Freeform 3100" o:spid="_x0000_s1860" style="position:absolute;left:2376;top:13689;width:162;height:4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CE8EA&#10;AADbAAAADwAAAGRycy9kb3ducmV2LnhtbERPz2uDMBS+D/Y/hDfYbcb2UIY1lXYw8FbmBtLbw7xq&#10;0LyoSa3bX78cBjt+fL/zYrWDWGj2xrGCTZKCIG6cNtwq+Pp8f3kF4QOyxsExKfgmD8Xh8SHHTLs7&#10;f9BShVbEEPYZKuhCGDMpfdORRZ+4kThyVzdbDBHOrdQz3mO4HeQ2TXfSouHY0OFIbx01fXWzCnbn&#10;yZQ/5bI5lSNPl9r09TX0Sj0/rcc9iEBr+Bf/uUutYBv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eghPBAAAA2wAAAA8AAAAAAAAAAAAAAAAAmAIAAGRycy9kb3du&#10;cmV2LnhtbFBLBQYAAAAABAAEAPUAAACGAwAAAAA=&#10;" path="m19891,l,19608e" filled="f" strokeweight=".15pt">
                <v:path arrowok="t" o:connecttype="custom" o:connectlocs="1,0;0,0" o:connectangles="0,0"/>
              </v:shape>
              <v:shape id="Freeform 3101" o:spid="_x0000_s1861" style="position:absolute;left:2347;top:13627;width:30;height:1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niMIA&#10;AADbAAAADwAAAGRycy9kb3ducmV2LnhtbESPQYvCMBSE7wv+h/AEb2taD7JUo6gg9Ca6C+Lt0Tzb&#10;0OalNrFWf71ZWNjjMDPfMMv1YBvRU+eNYwXpNAFBXDhtuFTw873//ALhA7LGxjEpeJKH9Wr0scRM&#10;uwcfqT+FUkQI+wwVVCG0mZS+qMiin7qWOHpX11kMUXal1B0+Itw2cpYkc2nRcFyosKVdRUV9ulsF&#10;88PN5K+8T7d5y7fL2dTna6iVmoyHzQJEoCH8h//auVYwS+H3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ieIwgAAANsAAAAPAAAAAAAAAAAAAAAAAJgCAABkcnMvZG93&#10;bnJldi54bWxQSwUGAAAAAAQABAD1AAAAhwMAAAAA&#10;" path="m19412,19843l,e" filled="f" strokeweight=".15pt">
                <v:path arrowok="t" o:connecttype="custom" o:connectlocs="0,1;0,0" o:connectangles="0,0"/>
              </v:shape>
              <v:shape id="Freeform 3102" o:spid="_x0000_s1862" style="position:absolute;left:2450;top:13981;width:30;height:1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rjsQA&#10;AADbAAAADwAAAGRycy9kb3ducmV2LnhtbESPwWrDMBBE74X+g9hCb7UcH0LrRAlJIOBbaVIwuS3W&#10;xha2Vo6l2m6/vioUchxm5g2z3s62EyMN3jhWsEhSEMSV04ZrBZ/n48srCB+QNXaOScE3edhuHh/W&#10;mGs38QeNp1CLCGGfo4ImhD6X0lcNWfSJ64mjd3WDxRDlUEs94BThtpNZmi6lRcNxocGeDg1V7enL&#10;Kli+30zxU4yLfdHz7VKatryGVqnnp3m3AhFoDvfwf7vQCrI3+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K47EAAAA2wAAAA8AAAAAAAAAAAAAAAAAmAIAAGRycy9k&#10;b3ducmV2LnhtbFBLBQYAAAAABAAEAPUAAACJAwAAAAA=&#10;" path="m,l19412,19841e" filled="f" strokeweight=".15pt">
                <v:path arrowok="t" o:connecttype="custom" o:connectlocs="0,0;0,1" o:connectangles="0,0"/>
              </v:shape>
              <v:shape id="Freeform 3103" o:spid="_x0000_s1863" style="position:absolute;left:2611;top:13922;width:21;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PsMEA&#10;AADdAAAADwAAAGRycy9kb3ducmV2LnhtbERPTYvCMBC9L/gfwgje1tQislSjqCD0JusuiLehGdvQ&#10;ZlKbWOv+enMQ9vh436vNYBvRU+eNYwWzaQKCuHDacKng9+fw+QXCB2SNjWNS8CQPm/XoY4WZdg/+&#10;pv4UShFD2GeooAqhzaT0RUUW/dS1xJG7us5iiLArpe7wEcNtI9MkWUiLhmNDhS3tKyrq090qWBxv&#10;Jv/L+9kub/l2OZv6fA21UpPxsF2CCDSEf/HbnWsFaTqP++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j7DBAAAA3QAAAA8AAAAAAAAAAAAAAAAAmAIAAGRycy9kb3du&#10;cmV2LnhtbFBLBQYAAAAABAAEAPUAAACGAwAAAAA=&#10;" path="m,19130l19130,e" filled="f" strokeweight=".15pt">
                <v:path arrowok="t" o:connecttype="custom" o:connectlocs="0,0;0,0" o:connectangles="0,0"/>
              </v:shape>
              <v:shape id="Freeform 3104" o:spid="_x0000_s1864" style="position:absolute;left:2631;top:13899;width:16;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qK8UA&#10;AADdAAAADwAAAGRycy9kb3ducmV2LnhtbESPQWvCQBSE7wX/w/IEb3WTICKpq6gg5Fa0gvT2yD6T&#10;Jdm3MbuNaX+9Wyj0OMzMN8x6O9pWDNR741hBOk9AEJdOG64UXD6OrysQPiBrbB2Tgm/ysN1MXtaY&#10;a/fgEw3nUIkIYZ+jgjqELpfSlzVZ9HPXEUfv5nqLIcq+krrHR4TbVmZJspQWDceFGjs61FQ25y+r&#10;YPl+N8VPMaT7ouP759U011tolJpNx90biEBj+A//tQutIMsW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iorxQAAAN0AAAAPAAAAAAAAAAAAAAAAAJgCAABkcnMv&#10;ZG93bnJldi54bWxQSwUGAAAAAAQABAD1AAAAigMAAAAA&#10;" path="m,19310l18889,e" filled="f" strokeweight=".15pt">
                <v:path arrowok="t" o:connecttype="custom" o:connectlocs="0,0;0,0" o:connectangles="0,0"/>
              </v:shape>
              <v:shape id="Freeform 3105" o:spid="_x0000_s1865" style="position:absolute;left:2646;top:13874;width:10;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0XMQA&#10;AADdAAAADwAAAGRycy9kb3ducmV2LnhtbESPQWvCQBSE7wX/w/IEb3VjECmpq6gg5CbVgvT2yD6T&#10;Jdm3MbvG6K/vFgoeh5n5hlmuB9uInjpvHCuYTRMQxIXThksF36f9+wcIH5A1No5JwYM8rFejtyVm&#10;2t35i/pjKEWEsM9QQRVCm0npi4os+qlriaN3cZ3FEGVXSt3hPcJtI9MkWUiLhuNChS3tKirq480q&#10;WByuJn/m/Wybt3z9OZv6fAm1UpPxsPkEEWgIr/B/O9cK0nSe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tFzEAAAA3QAAAA8AAAAAAAAAAAAAAAAAmAIAAGRycy9k&#10;b3ducmV2LnhtbFBLBQYAAAAABAAEAPUAAACJAwAAAAA=&#10;" path="m,19355l18333,e" filled="f" strokeweight=".15pt">
                <v:path arrowok="t" o:connecttype="custom" o:connectlocs="0,0;0,0" o:connectangles="0,0"/>
              </v:shape>
              <v:shape id="Freeform 3106" o:spid="_x0000_s1866" style="position:absolute;left:2655;top:13846;width:7;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Rx8YA&#10;AADdAAAADwAAAGRycy9kb3ducmV2LnhtbESPQWvCQBSE74X+h+UVvNWNsYikWaUtFHIrVUG8PbIv&#10;yZLs25jdxtRf7xYKHoeZ+YbJt5PtxEiDN44VLOYJCOLSacO1gsP+83kNwgdkjZ1jUvBLHrabx4cc&#10;M+0u/E3jLtQiQthnqKAJoc+k9GVDFv3c9cTRq9xgMUQ51FIPeIlw28k0SVbSouG40GBPHw2V7e7H&#10;Klh9nU1xLcbFe9Hz+XQ07bEKrVKzp+ntFUSgKdzD/+1CK0jTlyX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Rx8YAAADdAAAADwAAAAAAAAAAAAAAAACYAgAAZHJz&#10;L2Rvd25yZXYueG1sUEsFBgAAAAAEAAQA9QAAAIsDAAAAAA==&#10;" path="m,19429l17143,e" filled="f" strokeweight=".15pt">
                <v:path arrowok="t" o:connecttype="custom" o:connectlocs="0,0;0,0" o:connectangles="0,0"/>
              </v:shape>
              <v:shape id="Freeform 3107" o:spid="_x0000_s1867" style="position:absolute;left:2661;top:13822;width:1;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Js8UA&#10;AADdAAAADwAAAGRycy9kb3ducmV2LnhtbESPQWvCQBSE7wX/w/IK3urGIFJSV2mFQm6iFsTbI/tM&#10;lmTfxuw2Rn+9Kwgeh5n5hlmsBtuInjpvHCuYThIQxIXThksFf/vfj08QPiBrbByTgit5WC1HbwvM&#10;tLvwlvpdKEWEsM9QQRVCm0npi4os+olriaN3cp3FEGVXSt3hJcJtI9MkmUuLhuNChS2tKyrq3b9V&#10;MN+cTX7L++lP3vL5eDD14RRqpcbvw/cXiEBDeIWf7VwrSNPZD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YmzxQAAAN0AAAAPAAAAAAAAAAAAAAAAAJgCAABkcnMv&#10;ZG93bnJldi54bWxQSwUGAAAAAAQABAD1AAAAigMAAAAA&#10;" path="m,19355l,e" filled="f" strokeweight=".15pt">
                <v:path arrowok="t" o:connecttype="custom" o:connectlocs="0,0;0,0" o:connectangles="0,0"/>
              </v:shape>
              <v:shape id="Freeform 3108" o:spid="_x0000_s1868" style="position:absolute;left:2655;top:13794;width:7;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sKMYA&#10;AADdAAAADwAAAGRycy9kb3ducmV2LnhtbESPQWvCQBSE74X+h+UVvNWNwYqkWaUtFHIrVUG8PbIv&#10;yZLs25jdxtRf7xYKHoeZ+YbJt5PtxEiDN44VLOYJCOLSacO1gsP+83kNwgdkjZ1jUvBLHrabx4cc&#10;M+0u/E3jLtQiQthnqKAJoc+k9GVDFv3c9cTRq9xgMUQ51FIPeIlw28k0SVbSouG40GBPHw2V7e7H&#10;Klh9nU1xLcbFe9Hz+XQ07bEKrVKzp+ntFUSgKdzD/+1CK0jT5Qv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ksKMYAAADdAAAADwAAAAAAAAAAAAAAAACYAgAAZHJz&#10;L2Rvd25yZXYueG1sUEsFBgAAAAAEAAQA9QAAAIsDAAAAAA==&#10;" path="m17143,19429l,e" filled="f" strokeweight=".15pt">
                <v:path arrowok="t" o:connecttype="custom" o:connectlocs="0,0;0,0" o:connectangles="0,0"/>
              </v:shape>
              <v:shape id="Freeform 3109" o:spid="_x0000_s1869" style="position:absolute;left:2646;top:13769;width:10;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yX8UA&#10;AADdAAAADwAAAGRycy9kb3ducmV2LnhtbESPQWvCQBSE7wX/w/IEb3VjkFBSV1FByE2qBentkX0m&#10;S7JvY3aNaX99t1DwOMzMN8xqM9pWDNR741jBYp6AIC6dNlwp+DwfXt9A+ICssXVMCr7Jw2Y9eVlh&#10;rt2DP2g4hUpECPscFdQhdLmUvqzJop+7jjh6V9dbDFH2ldQ9PiLctjJNkkxaNBwXauxoX1PZnO5W&#10;QXa8meKnGBa7ouPb18U0l2tolJpNx+07iEBjeIb/24VWkKbL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7JfxQAAAN0AAAAPAAAAAAAAAAAAAAAAAJgCAABkcnMv&#10;ZG93bnJldi54bWxQSwUGAAAAAAQABAD1AAAAigMAAAAA&#10;" path="m18333,19355l,e" filled="f" strokeweight=".15pt">
                <v:path arrowok="t" o:connecttype="custom" o:connectlocs="0,0;0,0" o:connectangles="0,0"/>
              </v:shape>
              <v:shape id="Freeform 3110" o:spid="_x0000_s1870" style="position:absolute;left:2631;top:13746;width:16;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XxMYA&#10;AADdAAAADwAAAGRycy9kb3ducmV2LnhtbESPQWvCQBSE70L/w/IKvenGUKykbkIVCrmVWkG8PbLP&#10;ZEn2bcxuY+qvdwuFHoeZ+YbZFJPtxEiDN44VLBcJCOLKacO1gsPX+3wNwgdkjZ1jUvBDHor8YbbB&#10;TLsrf9K4D7WIEPYZKmhC6DMpfdWQRb9wPXH0zm6wGKIcaqkHvEa47WSaJCtp0XBcaLCnXUNVu/+2&#10;ClYfF1PeynG5LXu+nI6mPZ5Dq9TT4/T2CiLQFP7Df+1SK0jT5xf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XxMYAAADdAAAADwAAAAAAAAAAAAAAAACYAgAAZHJz&#10;L2Rvd25yZXYueG1sUEsFBgAAAAAEAAQA9QAAAIsDAAAAAA==&#10;" path="m18889,19310l,e" filled="f" strokeweight=".15pt">
                <v:path arrowok="t" o:connecttype="custom" o:connectlocs="0,0;0,0" o:connectangles="0,0"/>
              </v:shape>
              <v:shape id="Freeform 3111" o:spid="_x0000_s1871" style="position:absolute;left:2614;top:13726;width:20;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tsEA&#10;AADdAAAADwAAAGRycy9kb3ducmV2LnhtbERPTYvCMBC9L/gfwgje1tQislSjqCD0JusuiLehGdvQ&#10;ZlKbWOv+enMQ9vh436vNYBvRU+eNYwWzaQKCuHDacKng9+fw+QXCB2SNjWNS8CQPm/XoY4WZdg/+&#10;pv4UShFD2GeooAqhzaT0RUUW/dS1xJG7us5iiLArpe7wEcNtI9MkWUiLhmNDhS3tKyrq090qWBxv&#10;Jv/L+9kub/l2OZv6fA21UpPxsF2CCDSEf/HbnWsFaTqPc+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4g7bBAAAA3QAAAA8AAAAAAAAAAAAAAAAAmAIAAGRycy9kb3du&#10;cmV2LnhtbFBLBQYAAAAABAAEAPUAAACGAwAAAAA=&#10;" path="m19130,19231l,e" filled="f" strokeweight=".15pt">
                <v:path arrowok="t" o:connecttype="custom" o:connectlocs="0,0;0,0" o:connectangles="0,0"/>
              </v:shape>
              <v:shape id="Freeform 3112" o:spid="_x0000_s1872" style="position:absolute;left:2591;top:13710;width:24;height: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mLcYA&#10;AADdAAAADwAAAGRycy9kb3ducmV2LnhtbESPQWvCQBSE70L/w/IKvenGUKSmbkIVCrmVWkG8PbLP&#10;ZEn2bcxuY+qvdwuFHoeZ+YbZFJPtxEiDN44VLBcJCOLKacO1gsPX+/wFhA/IGjvHpOCHPBT5w2yD&#10;mXZX/qRxH2oRIewzVNCE0GdS+qohi37heuLond1gMUQ51FIPeI1w28k0SVbSouG40GBPu4aqdv9t&#10;Faw+Lqa8leNyW/Z8OR1NezyHVqmnx+ntFUSgKfyH/9qlVpCmz2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mLcYAAADdAAAADwAAAAAAAAAAAAAAAACYAgAAZHJz&#10;L2Rvd25yZXYueG1sUEsFBgAAAAAEAAQA9QAAAIsDAAAAAA==&#10;" path="m19231,19000l,e" filled="f" strokeweight=".15pt">
                <v:path arrowok="t" o:connecttype="custom" o:connectlocs="0,0;0,0" o:connectangles="0,0"/>
              </v:shape>
              <v:shape id="Freeform 3113" o:spid="_x0000_s1873" style="position:absolute;left:2568;top:13696;width:25;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ZbcEA&#10;AADdAAAADwAAAGRycy9kb3ducmV2LnhtbERPTYvCMBC9L/gfwgje1tSCslSjqCD0JusuiLehGdvQ&#10;ZlKbWOv+enMQ9vh436vNYBvRU+eNYwWzaQKCuHDacKng9+fw+QXCB2SNjWNS8CQPm/XoY4WZdg/+&#10;pv4UShFD2GeooAqhzaT0RUUW/dS1xJG7us5iiLArpe7wEcNtI9MkWUiLhmNDhS3tKyrq090qWBxv&#10;Jv/L+9kub/l2OZv6fA21UpPxsF2CCDSEf/HbnWsFaTqP++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XGW3BAAAA3QAAAA8AAAAAAAAAAAAAAAAAmAIAAGRycy9kb3du&#10;cmV2LnhtbFBLBQYAAAAABAAEAPUAAACGAwAAAAA=&#10;" path="m19286,18889l,e" filled="f" strokeweight=".15pt">
                <v:path arrowok="t" o:connecttype="custom" o:connectlocs="0,0;0,0" o:connectangles="0,0"/>
              </v:shape>
              <v:shape id="Freeform 3114" o:spid="_x0000_s1874" style="position:absolute;left:2540;top:13689;width:29;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89sUA&#10;AADdAAAADwAAAGRycy9kb3ducmV2LnhtbESPQWvCQBSE7wX/w/IEb3WTgCKpq6gg5Fa0gvT2yD6T&#10;Jdm3MbuNaX+9Wyj0OMzMN8x6O9pWDNR741hBOk9AEJdOG64UXD6OrysQPiBrbB2Tgm/ysN1MXtaY&#10;a/fgEw3nUIkIYZ+jgjqELpfSlzVZ9HPXEUfv5nqLIcq+krrHR4TbVmZJspQWDceFGjs61FQ25y+r&#10;YPl+N8VPMaT7ouP759U011tolJpNx90biEBj+A//tQutIMsW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7z2xQAAAN0AAAAPAAAAAAAAAAAAAAAAAJgCAABkcnMv&#10;ZG93bnJldi54bWxQSwUGAAAAAAQABAD1AAAAigMAAAAA&#10;" path="m19375,17778l,e" filled="f" strokeweight=".15pt">
                <v:path arrowok="t" o:connecttype="custom" o:connectlocs="0,0;0,0" o:connectangles="0,0"/>
              </v:shape>
              <v:shape id="Freeform 3115" o:spid="_x0000_s1875" style="position:absolute;left:3268;top:13703;width:1725;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igcQA&#10;AADdAAAADwAAAGRycy9kb3ducmV2LnhtbESPQWvCQBSE7wX/w/IEb3VjQCmpq6gg5CbVgvT2yD6T&#10;Jdm3MbvG6K/vFgoeh5n5hlmuB9uInjpvHCuYTRMQxIXThksF36f9+wcIH5A1No5JwYM8rFejtyVm&#10;2t35i/pjKEWEsM9QQRVCm0npi4os+qlriaN3cZ3FEGVXSt3hPcJtI9MkWUiLhuNChS3tKirq480q&#10;WByuJn/m/Wybt3z9OZv6fAm1UpPxsPkEEWgIr/B/O9cK0nSe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IoHEAAAA3QAAAA8AAAAAAAAAAAAAAAAAmAIAAGRycy9k&#10;b3ducmV2LnhtbFBLBQYAAAAABAAEAPUAAACJAwAAAAA=&#10;" path="m,l19990,e" filled="f" strokeweight=".15pt">
                <v:path arrowok="t" o:connecttype="custom" o:connectlocs="0,0;149,0" o:connectangles="0,0"/>
              </v:shape>
              <v:shape id="Freeform 3116" o:spid="_x0000_s1876" style="position:absolute;left:2697;top:13561;width:60;height: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HGsYA&#10;AADdAAAADwAAAGRycy9kb3ducmV2LnhtbESPQWvCQBSE74X+h+UVvNWNkYqkWaUtFHIrVUG8PbIv&#10;yZLs25jdxtRf7xYKHoeZ+YbJt5PtxEiDN44VLOYJCOLSacO1gsP+83kNwgdkjZ1jUvBLHrabx4cc&#10;M+0u/E3jLtQiQthnqKAJoc+k9GVDFv3c9cTRq9xgMUQ51FIPeIlw28k0SVbSouG40GBPHw2V7e7H&#10;Klh9nU1xLcbFe9Hz+XQ07bEKrVKzp+ntFUSgKdzD/+1CK0jTlyX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WHGsYAAADdAAAADwAAAAAAAAAAAAAAAACYAgAAZHJz&#10;L2Rvd25yZXYueG1sUEsFBgAAAAAEAAQA9QAAAIsDAAAAAA==&#10;" path="m,l19706,19459e" filled="f" strokeweight=".15pt">
                <v:path arrowok="t" o:connecttype="custom" o:connectlocs="0,0;0,0" o:connectangles="0,0"/>
              </v:shape>
              <v:shape id="Freeform 3117" o:spid="_x0000_s1877" style="position:absolute;left:2757;top:13591;width:62;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fbsYA&#10;AADdAAAADwAAAGRycy9kb3ducmV2LnhtbESPQWvCQBSE74X+h+UVvNWNwYqkWaUtFHIrVUG8PbIv&#10;yZLs25jdxtRf7xYKHoeZ+YbJt5PtxEiDN44VLOYJCOLSacO1gsP+83kNwgdkjZ1jUvBLHrabx4cc&#10;M+0u/E3jLtQiQthnqKAJoc+k9GVDFv3c9cTRq9xgMUQ51FIPeIlw28k0SVbSouG40GBPHw2V7e7H&#10;Klh9nU1xLcbFe9Hz+XQ07bEKrVKzp+ntFUSgKdzD/+1CK0jTlyX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wfbsYAAADdAAAADwAAAAAAAAAAAAAAAACYAgAAZHJz&#10;L2Rvd25yZXYueG1sUEsFBgAAAAAEAAQA9QAAAIsDAAAAAA==&#10;" path="m,l19714,19375e" filled="f" strokeweight=".15pt">
                <v:path arrowok="t" o:connecttype="custom" o:connectlocs="0,0;0,0" o:connectangles="0,0"/>
              </v:shape>
              <v:shape id="Freeform 3118" o:spid="_x0000_s1878" style="position:absolute;left:2818;top:13616;width:62;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69cUA&#10;AADdAAAADwAAAGRycy9kb3ducmV2LnhtbESPQWvCQBSE7wX/w/IK3urGgFJSV2mFQm6iFsTbI/tM&#10;lmTfxuw2Rn+9Kwgeh5n5hlmsBtuInjpvHCuYThIQxIXThksFf/vfj08QPiBrbByTgit5WC1HbwvM&#10;tLvwlvpdKEWEsM9QQRVCm0npi4os+olriaN3cp3FEGVXSt3hJcJtI9MkmUuLhuNChS2tKyrq3b9V&#10;MN+cTX7L++lP3vL5eDD14RRqpcbvw/cXiEBDeIWf7VwrSNPZD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Lr1xQAAAN0AAAAPAAAAAAAAAAAAAAAAAJgCAABkcnMv&#10;ZG93bnJldi54bWxQSwUGAAAAAAQABAD1AAAAigMAAAAA&#10;" path="m,l19714,19286e" filled="f" strokeweight=".15pt">
                <v:path arrowok="t" o:connecttype="custom" o:connectlocs="0,0;0,0" o:connectangles="0,0"/>
              </v:shape>
              <v:shape id="Freeform 3119" o:spid="_x0000_s1879" style="position:absolute;left:2879;top:13639;width:62;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T0MEA&#10;AADdAAAADwAAAGRycy9kb3ducmV2LnhtbERPy4rCMBTdC/5DuMLsNLWLIh2jqCB0N/gAmd2lubah&#10;zU1tMrXO108WAy4P573ejrYVA/XeOFawXCQgiEunDVcKrpfjfAXCB2SNrWNS8CIP2810ssZcuyef&#10;aDiHSsQQ9jkqqEPocil9WZNFv3AdceTurrcYIuwrqXt8xnDbyjRJMmnRcGyosaNDTWVz/rEKsq+H&#10;KX6LYbkvOn5830xzu4dGqY/ZuPsEEWgMb/G/u9AK0jSL++Ob+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709DBAAAA3QAAAA8AAAAAAAAAAAAAAAAAmAIAAGRycy9kb3du&#10;cmV2LnhtbFBLBQYAAAAABAAEAPUAAACGAwAAAAA=&#10;" path="m,l19714,19231e" filled="f" strokeweight=".15pt">
                <v:path arrowok="t" o:connecttype="custom" o:connectlocs="0,0;0,0" o:connectangles="0,0"/>
              </v:shape>
              <v:shape id="Freeform 3120" o:spid="_x0000_s1880" style="position:absolute;left:2943;top:13659;width:65;height: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2S8UA&#10;AADdAAAADwAAAGRycy9kb3ducmV2LnhtbESPQWvCQBSE74X+h+UVequb5BAkdZUqFHKTWkG8PbLP&#10;ZEn2bcxuY/TXuwXB4zAz3zCL1WQ7MdLgjWMF6SwBQVw5bbhWsP/9/piD8AFZY+eYFFzJw2r5+rLA&#10;QrsL/9C4C7WIEPYFKmhC6AspfdWQRT9zPXH0Tm6wGKIcaqkHvES47WSWJLm0aDguNNjTpqGq3f1Z&#10;Bfn2bMpbOabrsufz8WDawym0Sr2/TV+fIAJN4Rl+tEutIMvyFP7f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3ZLxQAAAN0AAAAPAAAAAAAAAAAAAAAAAJgCAABkcnMv&#10;ZG93bnJldi54bWxQSwUGAAAAAAQABAD1AAAAigMAAAAA&#10;" path="m,l19726,19048e" filled="f" strokeweight=".15pt">
                <v:path arrowok="t" o:connecttype="custom" o:connectlocs="0,0;0,0" o:connectangles="0,0"/>
              </v:shape>
              <v:shape id="Freeform 3121" o:spid="_x0000_s1881" style="position:absolute;left:3007;top:13676;width:64;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oPMUA&#10;AADdAAAADwAAAGRycy9kb3ducmV2LnhtbESPQWvCQBSE7wX/w/IEb83GHEJJXaUKhdyKWhBvj+wz&#10;WZJ9G7PbmPrrXaHQ4zAz3zCrzWQ7MdLgjWMFyyQFQVw5bbhW8H38fH0D4QOyxs4xKfglD5v17GWF&#10;hXY33tN4CLWIEPYFKmhC6AspfdWQRZ+4njh6FzdYDFEOtdQD3iLcdjJL01xaNBwXGuxp11DVHn6s&#10;gvzrasp7OS63Zc/X88m0p0tolVrMp493EIGm8B/+a5daQZblGT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eg8xQAAAN0AAAAPAAAAAAAAAAAAAAAAAJgCAABkcnMv&#10;ZG93bnJldi54bWxQSwUGAAAAAAQABAD1AAAAigMAAAAA&#10;" path="m,l19722,18667e" filled="f" strokeweight=".15pt">
                <v:path arrowok="t" o:connecttype="custom" o:connectlocs="0,0;0,0" o:connectangles="0,0"/>
              </v:shape>
              <v:shape id="Freeform 3122" o:spid="_x0000_s1882" style="position:absolute;left:3069;top:13687;width:68;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Np8UA&#10;AADdAAAADwAAAGRycy9kb3ducmV2LnhtbESPQWvCQBSE7wX/w/IEb3VjhFBSV1FByE2qBentkX0m&#10;S7JvY3aNaX99t1DwOMzMN8xqM9pWDNR741jBYp6AIC6dNlwp+DwfXt9A+ICssXVMCr7Jw2Y9eVlh&#10;rt2DP2g4hUpECPscFdQhdLmUvqzJop+7jjh6V9dbDFH2ldQ9PiLctjJNkkxaNBwXauxoX1PZnO5W&#10;QXa8meKnGBa7ouPb18U0l2tolJpNx+07iEBjeIb/24VWkKbZEv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2nxQAAAN0AAAAPAAAAAAAAAAAAAAAAAJgCAABkcnMv&#10;ZG93bnJldi54bWxQSwUGAAAAAAQABAD1AAAAigMAAAAA&#10;" path="m,l19737,18333e" filled="f" strokeweight=".15pt">
                <v:path arrowok="t" o:connecttype="custom" o:connectlocs="0,0;0,0" o:connectangles="0,0"/>
              </v:shape>
              <v:shape id="Freeform 3123" o:spid="_x0000_s1883" style="position:absolute;left:3136;top:13696;width:65;height: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08UA&#10;AADdAAAADwAAAGRycy9kb3ducmV2LnhtbESPQWvCQBSE7wX/w/IEb3VjkFBSV1FByE2qBentkX0m&#10;S7JvY3aNaX99t1DwOMzMN8xqM9pWDNR741jBYp6AIC6dNlwp+DwfXt9A+ICssXVMCr7Jw2Y9eVlh&#10;rt2DP2g4hUpECPscFdQhdLmUvqzJop+7jjh6V9dbDFH2ldQ9PiLctjJNkkxaNBwXauxoX1PZnO5W&#10;QXa8meKnGBa7ouPb18U0l2tolJpNx+07iEBjeIb/24VWkKbZEv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NXTxQAAAN0AAAAPAAAAAAAAAAAAAAAAAJgCAABkcnMv&#10;ZG93bnJldi54bWxQSwUGAAAAAAQABAD1AAAAigMAAAAA&#10;" path="m,l19726,16667e" filled="f" strokeweight=".15pt">
                <v:path arrowok="t" o:connecttype="custom" o:connectlocs="0,0;0,0" o:connectangles="0,0"/>
              </v:shape>
              <v:shape id="Freeform 3124" o:spid="_x0000_s1884" style="position:absolute;left:3203;top:13700;width:66;height: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wSMUA&#10;AADdAAAADwAAAGRycy9kb3ducmV2LnhtbESPQWvCQBSE7wX/w/IEb3VjwFBSV1FByE2qBentkX0m&#10;S7JvY3aNaX99t1DwOMzMN8xqM9pWDNR741jBYp6AIC6dNlwp+DwfXt9A+ICssXVMCr7Jw2Y9eVlh&#10;rt2DP2g4hUpECPscFdQhdLmUvqzJop+7jjh6V9dbDFH2ldQ9PiLctjJNkkxaNBwXauxoX1PZnO5W&#10;QXa8meKnGBa7ouPb18U0l2tolJpNx+07iEBjeIb/24VWkKbZEv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HBIxQAAAN0AAAAPAAAAAAAAAAAAAAAAAJgCAABkcnMv&#10;ZG93bnJldi54bWxQSwUGAAAAAAQABAD1AAAAigMAAAAA&#10;" path="m,l19733,15000e" filled="f" strokeweight=".15pt">
                <v:path arrowok="t" o:connecttype="custom" o:connectlocs="0,0;0,0" o:connectangles="0,0"/>
              </v:shape>
              <v:shape id="Freeform 3125" o:spid="_x0000_s1885" style="position:absolute;left:3023;top:13963;width:1970;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uP8QA&#10;AADdAAAADwAAAGRycy9kb3ducmV2LnhtbESPQWvCQBSE74X+h+UVvNWNOQSJrmILQm6iLYi3R/aZ&#10;LMm+jdk1Rn+9WxB6HGbmG2a5Hm0rBuq9caxgNk1AEJdOG64U/P5sP+cgfEDW2DomBXfysF69vy0x&#10;1+7GexoOoRIRwj5HBXUIXS6lL2uy6KeuI47e2fUWQ5R9JXWPtwi3rUyTJJMWDceFGjv6rqlsDler&#10;INtdTPEohtlX0fHldDTN8RwapSYf42YBItAY/sOvdqEVpGmWwd+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7j/EAAAA3QAAAA8AAAAAAAAAAAAAAAAAmAIAAGRycy9k&#10;b3ducmV2LnhtbFBLBQYAAAAABAAEAPUAAACJAwAAAAA=&#10;" path="m,l19991,e" filled="f" strokeweight=".15pt">
                <v:path arrowok="t" o:connecttype="custom" o:connectlocs="0,0;194,0" o:connectangles="0,0"/>
              </v:shape>
              <v:shape id="Freeform 3126" o:spid="_x0000_s1886" style="position:absolute;left:2979;top:13963;width:45;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f1sEA&#10;AADdAAAADwAAAGRycy9kb3ducmV2LnhtbERPy4rCMBTdC/5DuMLsNLWLIh2jqCB0N/gAmd2lubah&#10;zU1tMrXO108WAy4P573ejrYVA/XeOFawXCQgiEunDVcKrpfjfAXCB2SNrWNS8CIP2810ssZcuyef&#10;aDiHSsQQ9jkqqEPocil9WZNFv3AdceTurrcYIuwrqXt8xnDbyjRJMmnRcGyosaNDTWVz/rEKsq+H&#10;KX6LYbkvOn5830xzu4dGqY/ZuPsEEWgMb/G/u9AK0jSLc+Ob+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39bBAAAA3QAAAA8AAAAAAAAAAAAAAAAAmAIAAGRycy9kb3du&#10;cmV2LnhtbFBLBQYAAAAABAAEAPUAAACGAwAAAAA=&#10;" path="m19608,l,15000e" filled="f" strokeweight=".15pt">
                <v:path arrowok="t" o:connecttype="custom" o:connectlocs="0,0;0,0" o:connectangles="0,0"/>
              </v:shape>
              <v:shape id="Freeform 3127" o:spid="_x0000_s1887" style="position:absolute;left:2933;top:13966;width:47;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6TcUA&#10;AADdAAAADwAAAGRycy9kb3ducmV2LnhtbESPQWvCQBSE7wX/w/IEb3VjDqFNXUUFITepLUhvj+wz&#10;WZJ9G7NrjP31XUHocZiZb5jlerStGKj3xrGCxTwBQVw6bbhS8P21f30D4QOyxtYxKbiTh/Vq8rLE&#10;XLsbf9JwDJWIEPY5KqhD6HIpfVmTRT93HXH0zq63GKLsK6l7vEW4bWWaJJm0aDgu1NjRrqayOV6t&#10;guxwMcVvMSy2RceXn5NpTufQKDWbjpsPEIHG8B9+tgutIE2zd3i8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XpNxQAAAN0AAAAPAAAAAAAAAAAAAAAAAJgCAABkcnMv&#10;ZG93bnJldi54bWxQSwUGAAAAAAQABAD1AAAAigMAAAAA&#10;" path="m19623,l,17778e" filled="f" strokeweight=".15pt">
                <v:path arrowok="t" o:connecttype="custom" o:connectlocs="0,0;0,0" o:connectangles="0,0"/>
              </v:shape>
              <v:shape id="Freeform 3128" o:spid="_x0000_s1888" style="position:absolute;left:2891;top:13972;width:43;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DcEA&#10;AADdAAAADwAAAGRycy9kb3ducmV2LnhtbERPTYvCMBC9L/gfwgje1tQedKlGUWGhN1kVxNvQjG1o&#10;M6lNtlZ//eYg7PHxvlebwTaip84bxwpm0wQEceG04VLB+fT9+QXCB2SNjWNS8CQPm/XoY4WZdg/+&#10;of4YShFD2GeooAqhzaT0RUUW/dS1xJG7uc5iiLArpe7wEcNtI9MkmUuLhmNDhS3tKyrq469VMD/c&#10;Tf7K+9kub/l+vZj6cgu1UpPxsF2CCDSEf/HbnWsFabqI++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iRQ3BAAAA3QAAAA8AAAAAAAAAAAAAAAAAmAIAAGRycy9kb3du&#10;cmV2LnhtbFBLBQYAAAAABAAEAPUAAACGAwAAAAA=&#10;" path="m19583,l,18667e" filled="f" strokeweight=".15pt">
                <v:path arrowok="t" o:connecttype="custom" o:connectlocs="0,0;0,0" o:connectangles="0,0"/>
              </v:shape>
              <v:shape id="Freeform 3129" o:spid="_x0000_s1889" style="position:absolute;left:2850;top:13984;width:42;height: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glsUA&#10;AADdAAAADwAAAGRycy9kb3ducmV2LnhtbESPQWvCQBSE7wX/w/IEb3WTHFRSV1FByK3UCtLbI/tM&#10;lmTfxuw2xv56t1DocZiZb5j1drStGKj3xrGCdJ6AIC6dNlwpOH8eX1cgfEDW2DomBQ/ysN1MXtaY&#10;a3fnDxpOoRIRwj5HBXUIXS6lL2uy6OeuI47e1fUWQ5R9JXWP9wi3rcySZCEtGo4LNXZ0qKlsTt9W&#10;weL9ZoqfYkj3Rce3r4tpLtfQKDWbjrs3EIHG8B/+axdaQZYtU/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uCWxQAAAN0AAAAPAAAAAAAAAAAAAAAAAJgCAABkcnMv&#10;ZG93bnJldi54bWxQSwUGAAAAAAQABAD1AAAAigMAAAAA&#10;" path="m19583,l,19048e" filled="f" strokeweight=".15pt">
                <v:path arrowok="t" o:connecttype="custom" o:connectlocs="0,0;0,0" o:connectangles="0,0"/>
              </v:shape>
              <v:shape id="Freeform 3130" o:spid="_x0000_s1890" style="position:absolute;left:2810;top:14000;width:41;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hsMIA&#10;AADbAAAADwAAAGRycy9kb3ducmV2LnhtbESPQYvCMBSE78L+h/AW9qapIiLVKCoIvS2rgnh7NM82&#10;tHmpTazVX79ZWPA4zMw3zHLd21p01HrjWMF4lIAgzp02XCg4HffDOQgfkDXWjknBkzysVx+DJaba&#10;PfiHukMoRISwT1FBGUKTSunzkiz6kWuIo3d1rcUQZVtI3eIjwm0tJ0kykxYNx4USG9qVlFeHu1Uw&#10;+76Z7JV1423W8O1yNtX5Giqlvj77zQJEoD68w//tTCuYTuHv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mGwwgAAANsAAAAPAAAAAAAAAAAAAAAAAJgCAABkcnMvZG93&#10;bnJldi54bWxQSwUGAAAAAAQABAD1AAAAhwMAAAAA&#10;" path="m19565,l,19231e" filled="f" strokeweight=".15pt">
                <v:path arrowok="t" o:connecttype="custom" o:connectlocs="0,0;0,0" o:connectangles="0,0"/>
              </v:shape>
              <v:shape id="Freeform 3131" o:spid="_x0000_s1891" style="position:absolute;left:2773;top:14021;width:38;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EK8MA&#10;AADbAAAADwAAAGRycy9kb3ducmV2LnhtbESPQWvCQBSE74X+h+UJvdWN0opEV7FCIbdSFYK3R/aZ&#10;LMm+jdltTP31riB4HGbmG2a5Hmwjeuq8caxgMk5AEBdOGy4VHPbf73MQPiBrbByTgn/ysF69viwx&#10;1e7Cv9TvQikihH2KCqoQ2lRKX1Rk0Y9dSxy9k+sshii7UuoOLxFuGzlNkpm0aDguVNjStqKi3v1Z&#10;BbOfs8muWT/5ylo+H3NT56dQK/U2GjYLEIGG8Aw/2plW8PEJ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EK8MAAADbAAAADwAAAAAAAAAAAAAAAACYAgAAZHJzL2Rv&#10;d25yZXYueG1sUEsFBgAAAAAEAAQA9QAAAIgDAAAAAA==&#10;" path="m19524,l,19286e" filled="f" strokeweight=".15pt">
                <v:path arrowok="t" o:connecttype="custom" o:connectlocs="0,0;0,0" o:connectangles="0,0"/>
              </v:shape>
              <v:shape id="Freeform 3132" o:spid="_x0000_s1892" style="position:absolute;left:2479;top:14084;width:30;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aXMMA&#10;AADbAAAADwAAAGRycy9kb3ducmV2LnhtbESPQWvCQBSE7wX/w/IEb3VjkVCiq6hQyE20BfH2yD6T&#10;Jdm3MbvGtL/eFYQeh5n5hlmuB9uInjpvHCuYTRMQxIXThksFP99f758gfEDW2DgmBb/kYb0avS0x&#10;0+7OB+qPoRQRwj5DBVUIbSalLyqy6KeuJY7exXUWQ5RdKXWH9wi3jfxIklRaNBwXKmxpV1FRH29W&#10;Qbq/mvwv72fbvOXr+WTq0yXUSk3Gw2YBItAQ/sOvdq4VzF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RaXMMAAADbAAAADwAAAAAAAAAAAAAAAACYAgAAZHJzL2Rv&#10;d25yZXYueG1sUEsFBgAAAAAEAAQA9QAAAIgDAAAAAA==&#10;" path="m,l19412,18889e" filled="f" strokeweight=".15pt">
                <v:path arrowok="t" o:connecttype="custom" o:connectlocs="0,0;0,0" o:connectangles="0,0"/>
              </v:shape>
              <v:shape id="Freeform 3133" o:spid="_x0000_s1893" style="position:absolute;left:2508;top:14098;width:33;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x8QA&#10;AADbAAAADwAAAGRycy9kb3ducmV2LnhtbESPQWvCQBSE70L/w/KE3nSjFC0xG7FCIbdSLYi3R/aZ&#10;LMm+jdltTP31bqHQ4zAz3zDZdrStGKj3xrGCxTwBQVw6bbhS8HV8n72C8AFZY+uYFPyQh23+NMkw&#10;1e7GnzQcQiUihH2KCuoQulRKX9Zk0c9dRxy9i+sthij7SuoebxFuW7lMkpW0aDgu1NjRvqayOXxb&#10;BauPqynuxbB4Kzq+nk+mOV1Co9TzdNxtQAQaw3/4r11oBS9r+P0Sf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o/8fEAAAA2wAAAA8AAAAAAAAAAAAAAAAAmAIAAGRycy9k&#10;b3ducmV2LnhtbFBLBQYAAAAABAAEAPUAAACJAwAAAAA=&#10;" path="m,l19459,18667e" filled="f" strokeweight=".15pt">
                <v:path arrowok="t" o:connecttype="custom" o:connectlocs="0,0;0,0" o:connectangles="0,0"/>
              </v:shape>
              <v:shape id="Freeform 3134" o:spid="_x0000_s1894" style="position:absolute;left:2540;top:14109;width:33;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rtcEA&#10;AADbAAAADwAAAGRycy9kb3ducmV2LnhtbERPz2vCMBS+D/wfwhN2W1OHlNE1igpCb2I3kN0ezbMN&#10;bV5qk9XOv345DHb8+H4X29n2YqLRG8cKVkkKgrh22nCj4PPj+PIGwgdkjb1jUvBDHrabxVOBuXZ3&#10;PtNUhUbEEPY5KmhDGHIpfd2SRZ+4gThyVzdaDBGOjdQj3mO47eVrmmbSouHY0OJAh5bqrvq2CrLT&#10;zZSPclrty4FvXxfTXa6hU+p5Oe/eQQSaw7/4z11qBes4N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3a7XBAAAA2wAAAA8AAAAAAAAAAAAAAAAAmAIAAGRycy9kb3du&#10;cmV2LnhtbFBLBQYAAAAABAAEAPUAAACGAwAAAAA=&#10;" path="m,l19459,17778e" filled="f" strokeweight=".15pt">
                <v:path arrowok="t" o:connecttype="custom" o:connectlocs="0,0;0,0" o:connectangles="0,0"/>
              </v:shape>
              <v:shape id="Freeform 3135" o:spid="_x0000_s1895" style="position:absolute;left:2572;top:14116;width:33;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LsQA&#10;AADbAAAADwAAAGRycy9kb3ducmV2LnhtbESPQWvCQBSE70L/w/KE3nSjFLExG7FCIbdSLYi3R/aZ&#10;LMm+jdltTP31bqHQ4zAz3zDZdrStGKj3xrGCxTwBQVw6bbhS8HV8n61B+ICssXVMCn7IwzZ/mmSY&#10;anfjTxoOoRIRwj5FBXUIXSqlL2uy6OeuI47exfUWQ5R9JXWPtwi3rVwmyUpaNBwXauxoX1PZHL6t&#10;gtXH1RT3Yli8FR1fzyfTnC6hUep5Ou42IAKN4T/81y60gpdX+P0Sf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7zi7EAAAA2wAAAA8AAAAAAAAAAAAAAAAAmAIAAGRycy9k&#10;b3ducmV2LnhtbFBLBQYAAAAABAAEAPUAAACJAwAAAAA=&#10;" path="m,l19459,15000e" filled="f" strokeweight=".15pt">
                <v:path arrowok="t" o:connecttype="custom" o:connectlocs="0,0;0,0" o:connectangles="0,0"/>
              </v:shape>
              <v:shape id="Freeform 3136" o:spid="_x0000_s1896" style="position:absolute;left:2604;top:14116;width:33;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xbsEA&#10;AADbAAAADwAAAGRycy9kb3ducmV2LnhtbERPz2vCMBS+D/wfwhN2W1MHltE1igpCb2I3kN0ezbMN&#10;bV5qk9XOv345DHb8+H4X29n2YqLRG8cKVkkKgrh22nCj4PPj+PIGwgdkjb1jUvBDHrabxVOBuXZ3&#10;PtNUhUbEEPY5KmhDGHIpfd2SRZ+4gThyVzdaDBGOjdQj3mO47eVrmmbSouHY0OJAh5bqrvq2CrLT&#10;zZSPclrty4FvXxfTXa6hU+p5Oe/eQQSaw7/4z11qBeu4P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Y8W7BAAAA2wAAAA8AAAAAAAAAAAAAAAAAmAIAAGRycy9kb3du&#10;cmV2LnhtbFBLBQYAAAAABAAEAPUAAACGAwAAAAA=&#10;" path="m,15000l19459,e" filled="f" strokeweight=".15pt">
                <v:path arrowok="t" o:connecttype="custom" o:connectlocs="0,0;0,0" o:connectangles="0,0"/>
              </v:shape>
              <v:shape id="Freeform 3137" o:spid="_x0000_s1897" style="position:absolute;left:2636;top:14109;width:33;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U9cMA&#10;AADbAAAADwAAAGRycy9kb3ducmV2LnhtbESPQWvCQBSE7wX/w/IEb3WTglKiq6hQyE20BfH2yD6T&#10;Jdm3MbvGtL/eFYQeh5n5hlmuB9uInjpvHCtIpwkI4sJpw6WCn++v908QPiBrbByTgl/ysF6N3paY&#10;aXfnA/XHUIoIYZ+hgiqENpPSFxVZ9FPXEkfv4jqLIcqulLrDe4TbRn4kyVxaNBwXKmxpV1FRH29W&#10;wXx/Nflf3qfbvOXr+WTq0yXUSk3Gw2YBItAQ/sOvdq4VzFJ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RU9cMAAADbAAAADwAAAAAAAAAAAAAAAACYAgAAZHJzL2Rv&#10;d25yZXYueG1sUEsFBgAAAAAEAAQA9QAAAIgDAAAAAA==&#10;" path="m,17778l19459,e" filled="f" strokeweight=".15pt">
                <v:path arrowok="t" o:connecttype="custom" o:connectlocs="0,0;0,0" o:connectangles="0,0"/>
              </v:shape>
              <v:shape id="Freeform 3138" o:spid="_x0000_s1898" style="position:absolute;left:2665;top:14098;width:33;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KgsQA&#10;AADbAAAADwAAAGRycy9kb3ducmV2LnhtbESPwWrDMBBE74X+g9hCb7UcQ0Nxo4QkEPAtNC2Y3hZr&#10;YwtbK8dSbLdfXwUCPQ4z84ZZbWbbiZEGbxwrWCQpCOLKacO1gq/Pw8sbCB+QNXaOScEPedisHx9W&#10;mGs38QeNp1CLCGGfo4ImhD6X0lcNWfSJ64mjd3aDxRDlUEs94BThtpNZmi6lRcNxocGe9g1V7elq&#10;FSyPF1P8FuNiV/R8+S5NW55Dq9Tz07x9BxFoDv/he7vQCl4zuH2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yoLEAAAA2wAAAA8AAAAAAAAAAAAAAAAAmAIAAGRycy9k&#10;b3ducmV2LnhtbFBLBQYAAAAABAAEAPUAAACJAwAAAAA=&#10;" path="m,18667l19459,e" filled="f" strokeweight=".15pt">
                <v:path arrowok="t" o:connecttype="custom" o:connectlocs="0,0;0,0" o:connectangles="0,0"/>
              </v:shape>
              <v:shape id="Freeform 3139" o:spid="_x0000_s1899" style="position:absolute;left:2697;top:14084;width:28;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vGcMA&#10;AADbAAAADwAAAGRycy9kb3ducmV2LnhtbESPQWvCQBSE74X+h+UJvdWNlopEV7FCIbdSFYK3R/aZ&#10;LMm+jdltTP31riB4HGbmG2a5Hmwjeuq8caxgMk5AEBdOGy4VHPbf73MQPiBrbByTgn/ysF69viwx&#10;1e7Cv9TvQikihH2KCqoQ2lRKX1Rk0Y9dSxy9k+sshii7UuoOLxFuGzlNkpm0aDguVNjStqKi3v1Z&#10;BbOfs8muWT/5ylo+H3NT56dQK/U2GjYLEIGG8Aw/2plW8PkB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pvGcMAAADbAAAADwAAAAAAAAAAAAAAAACYAgAAZHJzL2Rv&#10;d25yZXYueG1sUEsFBgAAAAAEAAQA9QAAAIgDAAAAAA==&#10;" path="m,18889l19375,e" filled="f" strokeweight=".15pt">
                <v:path arrowok="t" o:connecttype="custom" o:connectlocs="0,0;0,0" o:connectangles="0,0"/>
              </v:shape>
              <v:shape id="Freeform 3140" o:spid="_x0000_s1900" style="position:absolute;left:2725;top:14066;width:24;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3bcMA&#10;AADbAAAADwAAAGRycy9kb3ducmV2LnhtbESPQWvCQBSE74X+h+UJvdWN0opEV7FCIbdSFYK3R/aZ&#10;LMm+jdltTP31riB4HGbmG2a5Hmwjeuq8caxgMk5AEBdOGy4VHPbf73MQPiBrbByTgn/ysF69viwx&#10;1e7Cv9TvQikihH2KCqoQ2lRKX1Rk0Y9dSxy9k+sshii7UuoOLxFuGzlNkpm0aDguVNjStqKi3v1Z&#10;BbOfs8muWT/5ylo+H3NT56dQK/U2GjYLEIGG8Aw/2plW8PkB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3bcMAAADbAAAADwAAAAAAAAAAAAAAAACYAgAAZHJzL2Rv&#10;d25yZXYueG1sUEsFBgAAAAAEAAQA9QAAAIgDAAAAAA==&#10;" path="m,19130l19286,e" filled="f" strokeweight=".15pt">
                <v:path arrowok="t" o:connecttype="custom" o:connectlocs="0,0;0,0" o:connectangles="0,0"/>
              </v:shape>
              <v:shape id="Freeform 3141" o:spid="_x0000_s1901" style="position:absolute;left:2749;top:14045;width:25;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S9sIA&#10;AADbAAAADwAAAGRycy9kb3ducmV2LnhtbESPQYvCMBSE78L+h/AW9qapgiLVKCoIvS2rgnh7NM82&#10;tHmpTazVX79ZWPA4zMw3zHLd21p01HrjWMF4lIAgzp02XCg4HffDOQgfkDXWjknBkzysVx+DJaba&#10;PfiHukMoRISwT1FBGUKTSunzkiz6kWuIo3d1rcUQZVtI3eIjwm0tJ0kykxYNx4USG9qVlFeHu1Uw&#10;+76Z7JV1423W8O1yNtX5Giqlvj77zQJEoD68w//tTCuYTuHv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L2wgAAANsAAAAPAAAAAAAAAAAAAAAAAJgCAABkcnMvZG93&#10;bnJldi54bWxQSwUGAAAAAAQABAD1AAAAhwMAAAAA&#10;" path="m,19231l19310,e" filled="f" strokeweight=".15pt">
                <v:path arrowok="t" o:connecttype="custom" o:connectlocs="0,0;0,0" o:connectangles="0,0"/>
              </v:shape>
              <v:shape id="Freeform 3142" o:spid="_x0000_s1902" style="position:absolute;left:2773;top:14021;width:21;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gcMA&#10;AADbAAAADwAAAGRycy9kb3ducmV2LnhtbESPQWvCQBSE7wX/w/IEb3VjwVCiq6hQyE20BfH2yD6T&#10;Jdm3MbvGtL/eFYQeh5n5hlmuB9uInjpvHCuYTRMQxIXThksFP99f758gfEDW2DgmBb/kYb0avS0x&#10;0+7OB+qPoRQRwj5DBVUIbSalLyqy6KeuJY7exXUWQ5RdKXWH9wi3jfxIklRaNBwXKmxpV1FRH29W&#10;Qbq/mvwv72fbvOXr+WTq0yXUSk3Gw2YBItAQ/sOvdq4VzF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MgcMAAADbAAAADwAAAAAAAAAAAAAAAACYAgAAZHJzL2Rv&#10;d25yZXYueG1sUEsFBgAAAAAEAAQA9QAAAIgDAAAAAA==&#10;" path="m,19355l19130,e" filled="f" strokeweight=".15pt">
                <v:path arrowok="t" o:connecttype="custom" o:connectlocs="0,0;0,0" o:connectangles="0,0"/>
              </v:shape>
              <v:shape id="Freeform 3143" o:spid="_x0000_s1903" style="position:absolute;left:2793;top:13990;width:18;height: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pGsQA&#10;AADbAAAADwAAAGRycy9kb3ducmV2LnhtbESPQWvCQBSE70L/w/KE3nSjUC0xG7FCIbdSLYi3R/aZ&#10;LMm+jdltTP31bqHQ4zAz3zDZdrStGKj3xrGCxTwBQVw6bbhS8HV8n72C8AFZY+uYFPyQh23+NMkw&#10;1e7GnzQcQiUihH2KCuoQulRKX9Zk0c9dRxy9i+sthij7SuoebxFuW7lMkpW0aDgu1NjRvqayOXxb&#10;BauPqynuxbB4Kzq+nk+mOV1Co9TzdNxtQAQaw3/4r11oBS9r+P0Sf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aRrEAAAA2wAAAA8AAAAAAAAAAAAAAAAAmAIAAGRycy9k&#10;b3ducmV2LnhtbFBLBQYAAAAABAAEAPUAAACJAwAAAAA=&#10;" path="m,19474l19000,e" filled="f" strokeweight=".15pt">
                <v:path arrowok="t" o:connecttype="custom" o:connectlocs="0,0;0,0" o:connectangles="0,0"/>
              </v:shape>
              <v:shape id="Freeform 3144" o:spid="_x0000_s1904" style="position:absolute;left:2810;top:13961;width:16;height: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9aMEA&#10;AADbAAAADwAAAGRycy9kb3ducmV2LnhtbERPz2vCMBS+D/wfwhN2W1MHltE1igpCb2I3kN0ezbMN&#10;bV5qk9XOv345DHb8+H4X29n2YqLRG8cKVkkKgrh22nCj4PPj+PIGwgdkjb1jUvBDHrabxVOBuXZ3&#10;PtNUhUbEEPY5KmhDGHIpfd2SRZ+4gThyVzdaDBGOjdQj3mO47eVrmmbSouHY0OJAh5bqrvq2CrLT&#10;zZSPclrty4FvXxfTXa6hU+p5Oe/eQQSaw7/4z11qBes4N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WjBAAAA2wAAAA8AAAAAAAAAAAAAAAAAmAIAAGRycy9kb3du&#10;cmV2LnhtbFBLBQYAAAAABAAEAPUAAACGAwAAAAA=&#10;" path="m,19459l18889,e" filled="f" strokeweight=".15pt">
                <v:path arrowok="t" o:connecttype="custom" o:connectlocs="0,0;0,0" o:connectangles="0,0"/>
              </v:shape>
              <v:shape id="Freeform 3145" o:spid="_x0000_s1905" style="position:absolute;left:2825;top:13929;width:10;height: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708AA&#10;AADbAAAADwAAAGRycy9kb3ducmV2LnhtbERPPWvDMBDdC/0P4grdGjkZQnGjmCZQ8BaaFkK2w7rY&#10;wtbJtlTH7a/PDYGOj/e9KWbfqYnG6AIbWC4yUMRVsI5rA99fHy+voGJCttgFJgO/FKHYPj5sMLfh&#10;yp80HVOtJIRjjgaalPpc61g15DEuQk8s3CWMHpPAsdZ2xKuE+06vsmytPTqWhgZ72jdUtccfb2B9&#10;GFz5V07LXdnzcD659nRJrTHPT/P7G6hEc/oX392lFZ+sly/yA/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Q708AAAADbAAAADwAAAAAAAAAAAAAAAACYAgAAZHJzL2Rvd25y&#10;ZXYueG1sUEsFBgAAAAAEAAQA9QAAAIUDAAAAAA==&#10;" path="m,19500l18333,e" filled="f" strokeweight=".15pt">
                <v:path arrowok="t" o:connecttype="custom" o:connectlocs="0,0;0,0" o:connectangles="0,0"/>
              </v:shape>
              <v:shape id="Freeform 3146" o:spid="_x0000_s1906" style="position:absolute;left:2835;top:13895;width:7;height:3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eSMIA&#10;AADbAAAADwAAAGRycy9kb3ducmV2LnhtbESPQYvCMBSE78L+h/AEb5rWg0jXKLvCQm+iK8jeHs2z&#10;DW1eahNr9debBcHjMPPNMKvNYBvRU+eNYwXpLAFBXDhtuFRw/P2ZLkH4gKyxcUwK7uRhs/4YrTDT&#10;7sZ76g+hFLGEfYYKqhDaTEpfVGTRz1xLHL2z6yyGKLtS6g5vsdw2cp4kC2nRcFyosKVtRUV9uFoF&#10;i93F5I+8T7/zli9/J1OfzqFWajIevj5BBBrCO/yicx25FP6/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J5IwgAAANsAAAAPAAAAAAAAAAAAAAAAAJgCAABkcnMvZG93&#10;bnJldi54bWxQSwUGAAAAAAQABAD1AAAAhwMAAAAA&#10;" path="m,19524l17778,e" filled="f" strokeweight=".15pt">
                <v:path arrowok="t" o:connecttype="custom" o:connectlocs="0,0;0,0" o:connectangles="0,0"/>
              </v:shape>
              <v:shape id="Freeform 3147" o:spid="_x0000_s1907" style="position:absolute;left:2840;top:13858;width:5;height: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AP8MA&#10;AADbAAAADwAAAGRycy9kb3ducmV2LnhtbESPwWrDMBBE74X+g9hCbo0cH0JxrIS0EPCtJC2E3BZr&#10;bQtbK8dSbDdfHxUKPQ4zb4bJd7PtxEiDN44VrJYJCOLSacO1gu+vw+sbCB+QNXaOScEPedhtn59y&#10;zLSb+EjjKdQilrDPUEETQp9J6cuGLPql64mjV7nBYohyqKUecIrltpNpkqylRcNxocGePhoq29PN&#10;Klh/Xk1xL8bVe9Hz9XI27bkKrVKLl3m/ARFoDv/hP7rQkUvh90v8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oAP8MAAADbAAAADwAAAAAAAAAAAAAAAACYAgAAZHJzL2Rv&#10;d25yZXYueG1sUEsFBgAAAAAEAAQA9QAAAIgDAAAAAA==&#10;" path="m,19565l16667,e" filled="f" strokeweight=".15pt">
                <v:path arrowok="t" o:connecttype="custom" o:connectlocs="0,0;0,0" o:connectangles="0,0"/>
              </v:shape>
              <v:shape id="Freeform 3148" o:spid="_x0000_s1908" style="position:absolute;left:2844;top:13824;width:1;height:3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lpMIA&#10;AADbAAAADwAAAGRycy9kb3ducmV2LnhtbESPQYvCMBSE74L/ITxhb5q6CyLVKCos9Cargnh7NM82&#10;tHmpTazd/fUbQfA4zHwzzHLd21p01HrjWMF0koAgzp02XCg4Hb/HcxA+IGusHZOCX/KwXg0HS0y1&#10;e/APdYdQiFjCPkUFZQhNKqXPS7LoJ64hjt7VtRZDlG0hdYuPWG5r+ZkkM2nRcFwosaFdSXl1uFsF&#10;s/3NZH9ZN91mDd8uZ1Odr6FS6mPUbxYgAvXhHX7RmY7cFz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qWkwgAAANsAAAAPAAAAAAAAAAAAAAAAAJgCAABkcnMvZG93&#10;bnJldi54bWxQSwUGAAAAAAQABAD1AAAAhwMAAAAA&#10;" path="m,19524l,e" filled="f" strokeweight=".15pt">
                <v:path arrowok="t" o:connecttype="custom" o:connectlocs="0,0;0,0" o:connectangles="0,0"/>
              </v:shape>
              <v:shape id="Freeform 3149" o:spid="_x0000_s1909" style="position:absolute;left:2837;top:13787;width:8;height: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uasYA&#10;AADdAAAADwAAAGRycy9kb3ducmV2LnhtbESPQWvCQBSE70L/w/IKvelGW4KkbkIVCrmVWkG8PbLP&#10;ZEn2bcxuY+qvdwuFHoeZ+YbZFJPtxEiDN44VLBcJCOLKacO1gsPX+3wNwgdkjZ1jUvBDHor8YbbB&#10;TLsrf9K4D7WIEPYZKmhC6DMpfdWQRb9wPXH0zm6wGKIcaqkHvEa47eQqSVJp0XBcaLCnXUNVu/+2&#10;CtKPiylv5bjclj1fTkfTHs+hVerpcXp7BRFoCv/hv3apFTyv0hf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uasYAAADdAAAADwAAAAAAAAAAAAAAAACYAgAAZHJz&#10;L2Rvd25yZXYueG1sUEsFBgAAAAAEAAQA9QAAAIsDAAAAAA==&#10;" path="m17778,19565l,e" filled="f" strokeweight=".15pt">
                <v:path arrowok="t" o:connecttype="custom" o:connectlocs="0,0;0,0" o:connectangles="0,0"/>
              </v:shape>
              <v:shape id="Freeform 3150" o:spid="_x0000_s1910" style="position:absolute;left:2829;top:13751;width:9;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L8cYA&#10;AADdAAAADwAAAGRycy9kb3ducmV2LnhtbESPQWvCQBSE70L/w/IKvelGS4OkbkIVCrmVWkG8PbLP&#10;ZEn2bcxuY+qvdwuFHoeZ+YbZFJPtxEiDN44VLBcJCOLKacO1gsPX+3wNwgdkjZ1jUvBDHor8YbbB&#10;TLsrf9K4D7WIEPYZKmhC6DMpfdWQRb9wPXH0zm6wGKIcaqkHvEa47eQqSVJp0XBcaLCnXUNVu/+2&#10;CtKPiylv5bjclj1fTkfTHs+hVerpcXp7BRFoCv/hv3apFTyv0hf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L8cYAAADdAAAADwAAAAAAAAAAAAAAAACYAgAAZHJz&#10;L2Rvd25yZXYueG1sUEsFBgAAAAAEAAQA9QAAAIsDAAAAAA==&#10;" path="m18000,19556l,e" filled="f" strokeweight=".15pt">
                <v:path arrowok="t" o:connecttype="custom" o:connectlocs="0,0;0,0" o:connectangles="0,0"/>
              </v:shape>
              <v:shape id="Freeform 3151" o:spid="_x0000_s1911" style="position:absolute;left:2818;top:13717;width:12;height:3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VhsQA&#10;AADdAAAADwAAAGRycy9kb3ducmV2LnhtbESPQWvCQBSE7wX/w/IEb3WjQijRVVQQcpPagnh7ZJ/J&#10;kuzbmF1j2l/fFYQeh5n5hlltBtuInjpvHCuYTRMQxIXThksF31+H9w8QPiBrbByTgh/ysFmP3laY&#10;affgT+pPoRQRwj5DBVUIbSalLyqy6KeuJY7e1XUWQ5RdKXWHjwi3jZwnSSotGo4LFba0r6ioT3er&#10;ID3eTP6b97Nd3vLtcjb1+RpqpSbjYbsEEWgI/+FXO9cKFvM0hee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FYbEAAAA3QAAAA8AAAAAAAAAAAAAAAAAmAIAAGRycy9k&#10;b3ducmV2LnhtbFBLBQYAAAAABAAEAPUAAACJAwAAAAA=&#10;" path="m18571,19535l,e" filled="f" strokeweight=".15pt">
                <v:path arrowok="t" o:connecttype="custom" o:connectlocs="0,0;0,0" o:connectangles="0,0"/>
              </v:shape>
              <v:shape id="Freeform 3152" o:spid="_x0000_s1912" style="position:absolute;left:2803;top:13682;width:16;height:3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wHcUA&#10;AADdAAAADwAAAGRycy9kb3ducmV2LnhtbESPQWvCQBSE7wX/w/IEb3WjQirRVVQo5Ca1gnh7ZJ/J&#10;kuzbmN3G2F/fLRR6HGbmG2a9HWwjeuq8caxgNk1AEBdOGy4VnD/fX5cgfEDW2DgmBU/ysN2MXtaY&#10;affgD+pPoRQRwj5DBVUIbSalLyqy6KeuJY7ezXUWQ5RdKXWHjwi3jZwnSSotGo4LFbZ0qKioT19W&#10;QXq8m/w772f7vOX79WLqyy3USk3Gw24FItAQ/sN/7VwrWMzTN/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bAdxQAAAN0AAAAPAAAAAAAAAAAAAAAAAJgCAABkcnMv&#10;ZG93bnJldi54bWxQSwUGAAAAAAQABAD1AAAAigMAAAAA&#10;" path="m18889,19535l,e" filled="f" strokeweight=".15pt">
                <v:path arrowok="t" o:connecttype="custom" o:connectlocs="0,0;0,0" o:connectangles="0,0"/>
              </v:shape>
              <v:shape id="Freeform 3153" o:spid="_x0000_s1913" style="position:absolute;left:2786;top:13653;width:18;height: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kb8EA&#10;AADdAAAADwAAAGRycy9kb3ducmV2LnhtbERPTYvCMBC9C/6HMIK3NVWhLNUoKiz0JusuiLehGdvQ&#10;ZlKbbK37681B8Ph43+vtYBvRU+eNYwXzWQKCuHDacKng9+fr4xOED8gaG8ek4EEetpvxaI2Zdnf+&#10;pv4UShFD2GeooAqhzaT0RUUW/cy1xJG7us5iiLArpe7wHsNtIxdJkkqLhmNDhS0dKirq059VkB5v&#10;Jv/P+/k+b/l2OZv6fA21UtPJsFuBCDSEt/jlzrWC5SKNc+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WJG/BAAAA3QAAAA8AAAAAAAAAAAAAAAAAmAIAAGRycy9kb3du&#10;cmV2LnhtbFBLBQYAAAAABAAEAPUAAACGAwAAAAA=&#10;" path="m19000,19459l,e" filled="f" strokeweight=".15pt">
                <v:path arrowok="t" o:connecttype="custom" o:connectlocs="0,0;0,0" o:connectangles="0,0"/>
              </v:shape>
              <v:shape id="Freeform 3154" o:spid="_x0000_s1914" style="position:absolute;left:2764;top:13623;width:23;height: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9MUA&#10;AADdAAAADwAAAGRycy9kb3ducmV2LnhtbESPQWvCQBSE7wX/w/IEb3WjQqjRVVQo5Ca1gnh7ZJ/J&#10;kuzbmN3G2F/fLRR6HGbmG2a9HWwjeuq8caxgNk1AEBdOGy4VnD/fX99A+ICssXFMCp7kYbsZvawx&#10;0+7BH9SfQikihH2GCqoQ2kxKX1Rk0U9dSxy9m+sshii7UuoOHxFuGzlPklRaNBwXKmzpUFFRn76s&#10;gvR4N/l33s/2ecv368XUl1uolZqMh90KRKAh/If/2rlWsJinS/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oH0xQAAAN0AAAAPAAAAAAAAAAAAAAAAAJgCAABkcnMv&#10;ZG93bnJldi54bWxQSwUGAAAAAAQABAD1AAAAigMAAAAA&#10;" path="m19231,19459l,e" filled="f" strokeweight=".15pt">
                <v:path arrowok="t" o:connecttype="custom" o:connectlocs="0,0;0,0" o:connectangles="0,0"/>
              </v:shape>
              <v:shape id="Freeform 3155" o:spid="_x0000_s1915" style="position:absolute;left:2739;top:13596;width:26;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tMMA&#10;AADdAAAADwAAAGRycy9kb3ducmV2LnhtbERPz2vCMBS+D/wfwhvsNtMqdKMzyhwIvQ27gez2aJ5t&#10;aPPSNlnt9tebg+Dx4/u92c22ExON3jhWkC4TEMSV04ZrBd9fh+dXED4ga+wck4I/8rDbLh42mGt3&#10;4SNNZahFDGGfo4ImhD6X0lcNWfRL1xNH7uxGiyHCsZZ6xEsMt51cJUkmLRqODQ329NFQ1Za/VkH2&#10;OZjiv5jSfdHz8HMy7ekcWqWeHuf3NxCB5nAX39yFVrBevcT98U18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m+tMMAAADdAAAADwAAAAAAAAAAAAAAAACYAgAAZHJzL2Rv&#10;d25yZXYueG1sUEsFBgAAAAAEAAQA9QAAAIgDAAAAAA==&#10;" path="m19310,19412l,e" filled="f" strokeweight=".15pt">
                <v:path arrowok="t" o:connecttype="custom" o:connectlocs="0,0;0,0" o:connectangles="0,0"/>
              </v:shape>
              <v:shape id="Freeform 3156" o:spid="_x0000_s1916" style="position:absolute;left:2712;top:13573;width:28;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bL8YA&#10;AADdAAAADwAAAGRycy9kb3ducmV2LnhtbESPT2vCQBTE74V+h+UVequbWFBJXaUKQm7FPyDeHtln&#10;siT7NmbXmPbTdwXB4zAzv2Hmy8E2oqfOG8cK0lECgrhw2nCp4LDffMxA+ICssXFMCn7Jw3Lx+jLH&#10;TLsbb6nfhVJECPsMFVQhtJmUvqjIoh+5ljh6Z9dZDFF2pdQd3iLcNnKcJBNp0XBcqLCldUVFvbta&#10;BZOfi8n/8j5d5S1fTkdTH8+hVur9bfj+AhFoCM/wo51rBZ/jaQr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bL8YAAADdAAAADwAAAAAAAAAAAAAAAACYAgAAZHJz&#10;L2Rvd25yZXYueG1sUEsFBgAAAAAEAAQA9QAAAIsDAAAAAA==&#10;" path="m19355,19310l,e" filled="f" strokeweight=".15pt">
                <v:path arrowok="t" o:connecttype="custom" o:connectlocs="0,0;0,0" o:connectangles="0,0"/>
              </v:shape>
              <v:shape id="Freeform 3157" o:spid="_x0000_s1917" style="position:absolute;left:2683;top:13552;width:30;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FWMYA&#10;AADdAAAADwAAAGRycy9kb3ducmV2LnhtbESPQWvCQBSE70L/w/IKvenGFKykbkIVCrmVWkG8PbLP&#10;ZEn2bcxuY+qvdwuFHoeZ+YbZFJPtxEiDN44VLBcJCOLKacO1gsPX+3wNwgdkjZ1jUvBDHor8YbbB&#10;TLsrf9K4D7WIEPYZKmhC6DMpfdWQRb9wPXH0zm6wGKIcaqkHvEa47WSaJCtp0XBcaLCnXUNVu/+2&#10;ClYfF1PeynG5LXu+nI6mPZ5Dq9TT4/T2CiLQFP7Df+1SK3hOX1L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eFWMYAAADdAAAADwAAAAAAAAAAAAAAAACYAgAAZHJz&#10;L2Rvd25yZXYueG1sUEsFBgAAAAAEAAQA9QAAAIsDAAAAAA==&#10;" path="m19412,19231l,e" filled="f" strokeweight=".15pt">
                <v:path arrowok="t" o:connecttype="custom" o:connectlocs="0,0;0,0" o:connectangles="0,0"/>
              </v:shape>
              <v:shape id="Freeform 3158" o:spid="_x0000_s1918" style="position:absolute;left:2653;top:13536;width:31;height: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w8UA&#10;AADdAAAADwAAAGRycy9kb3ducmV2LnhtbESPQWvCQBSE70L/w/IEb7pRQUvqKlYQcpNqQXp7ZJ/J&#10;kuzbmF1j9Ne7hUKPw8x8w6w2va1FR603jhVMJwkI4txpw4WC79N+/A7CB2SNtWNS8CAPm/XbYIWp&#10;dnf+ou4YChEh7FNUUIbQpFL6vCSLfuIa4uhdXGsxRNkWUrd4j3Bby1mSLKRFw3GhxIZ2JeXV8WYV&#10;LA5Xkz2zbvqZNXz9OZvqfAmVUqNhv/0AEagP/+G/dqYVzGfLO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yDDxQAAAN0AAAAPAAAAAAAAAAAAAAAAAJgCAABkcnMv&#10;ZG93bnJldi54bWxQSwUGAAAAAAQABAD1AAAAigMAAAAA&#10;" path="m19429,19048l,e" filled="f" strokeweight=".15pt">
                <v:path arrowok="t" o:connecttype="custom" o:connectlocs="0,0;0,0" o:connectangles="0,0"/>
              </v:shape>
              <v:shape id="Freeform 3159" o:spid="_x0000_s1919" style="position:absolute;left:2624;top:13524;width:30;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4t8YA&#10;AADdAAAADwAAAGRycy9kb3ducmV2LnhtbESPQWvCQBSE74L/YXlCb3WjFlvSrKIFIbdSFaS3R/Yl&#10;WZJ9G7PbmPbXdwsFj8PMfMNk29G2YqDeG8cKFvMEBHHhtOFKwfl0eHwB4QOyxtYxKfgmD9vNdJJh&#10;qt2NP2g4hkpECPsUFdQhdKmUvqjJop+7jjh6pesthij7SuoebxFuW7lMkrW0aDgu1NjRW01Fc/yy&#10;CtbvV5P/5MNin3d8/byY5lKGRqmH2bh7BRFoDPfwfzvXClbL5y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K4t8YAAADdAAAADwAAAAAAAAAAAAAAAACYAgAAZHJz&#10;L2Rvd25yZXYueG1sUEsFBgAAAAAEAAQA9QAAAIsDAAAAAA==&#10;" path="m19412,18667l,e" filled="f" strokeweight=".15pt">
                <v:path arrowok="t" o:connecttype="custom" o:connectlocs="0,0;0,0" o:connectangles="0,0"/>
              </v:shape>
              <v:shape id="Freeform 3160" o:spid="_x0000_s1920" style="position:absolute;left:2591;top:13515;width:33;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LMYA&#10;AADdAAAADwAAAGRycy9kb3ducmV2LnhtbESPQWvCQBSE74L/YXlCb3WjUlvSrKIFIbdSFaS3R/Yl&#10;WZJ9G7PbmPbXdwsFj8PMfMNk29G2YqDeG8cKFvMEBHHhtOFKwfl0eHwB4QOyxtYxKfgmD9vNdJJh&#10;qt2NP2g4hkpECPsUFdQhdKmUvqjJop+7jjh6pesthij7SuoebxFuW7lMkrW0aDgu1NjRW01Fc/yy&#10;CtbvV5P/5MNin3d8/byY5lKGRqmH2bh7BRFoDPfwfzvXClbL5y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dLMYAAADdAAAADwAAAAAAAAAAAAAAAACYAgAAZHJz&#10;L2Rvd25yZXYueG1sUEsFBgAAAAAEAAQA9QAAAIsDAAAAAA==&#10;" path="m19459,18333l,e" filled="f" strokeweight=".15pt">
                <v:path arrowok="t" o:connecttype="custom" o:connectlocs="0,0;0,0" o:connectangles="0,0"/>
              </v:shape>
              <v:shape id="Freeform 3161" o:spid="_x0000_s1921" style="position:absolute;left:2560;top:13514;width:33;height: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DW8UA&#10;AADdAAAADwAAAGRycy9kb3ducmV2LnhtbESPQWvCQBSE7wX/w/IEb3WjQirRVVQo5Ca1gnh7ZJ/J&#10;kuzbmN3G2F/fLRR6HGbmG2a9HWwjeuq8caxgNk1AEBdOGy4VnD/fX5cgfEDW2DgmBU/ysN2MXtaY&#10;affgD+pPoRQRwj5DBVUIbSalLyqy6KeuJY7ezXUWQ5RdKXWHjwi3jZwnSSotGo4LFbZ0qKioT19W&#10;QXq8m/w772f7vOX79WLqyy3USk3Gw24FItAQ/sN/7VwrWMzf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INbxQAAAN0AAAAPAAAAAAAAAAAAAAAAAJgCAABkcnMv&#10;ZG93bnJldi54bWxQSwUGAAAAAAQABAD1AAAAigMAAAAA&#10;" path="m19459,13333l,e" filled="f" strokeweight=".15pt">
                <v:path arrowok="t" o:connecttype="custom" o:connectlocs="0,0;0,0" o:connectangles="0,0"/>
              </v:shape>
              <v:shape id="Freeform 3162" o:spid="_x0000_s1922" style="position:absolute;left:2528;top:13514;width:33;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ssMA&#10;AADdAAAADwAAAGRycy9kb3ducmV2LnhtbERPz2vCMBS+D/wfwhvsNtMqdKMzyhwIvQ27gez2aJ5t&#10;aPPSNlnt9tebg+Dx4/u92c22ExON3jhWkC4TEMSV04ZrBd9fh+dXED4ga+wck4I/8rDbLh42mGt3&#10;4SNNZahFDGGfo4ImhD6X0lcNWfRL1xNH7uxGiyHCsZZ6xEsMt51cJUkmLRqODQ329NFQ1Za/VkH2&#10;OZjiv5jSfdHz8HMy7ekcWqWeHuf3NxCB5nAX39yFVrBevcS58U18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ssMAAADdAAAADwAAAAAAAAAAAAAAAACYAgAAZHJzL2Rv&#10;d25yZXYueG1sUEsFBgAAAAAEAAQA9QAAAIgDAAAAAA==&#10;" path="m19459,l,e" filled="f" strokeweight=".15pt">
                <v:path arrowok="t" o:connecttype="custom" o:connectlocs="0,0;0,0" o:connectangles="0,0"/>
              </v:shape>
              <v:shape id="Freeform 3163" o:spid="_x0000_s1923" style="position:absolute;left:2496;top:13514;width:33;height: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XKcYA&#10;AADdAAAADwAAAGRycy9kb3ducmV2LnhtbESPT2vCQBTE7wW/w/IEb3Wjgm1TV1FByK34B6S3R/aZ&#10;LMm+jdk1xn56t1DocZiZ3zCLVW9r0VHrjWMFk3ECgjh32nCh4HTcvb6D8AFZY+2YFDzIw2o5eFlg&#10;qt2d99QdQiEihH2KCsoQmlRKn5dk0Y9dQxy9i2sthijbQuoW7xFuazlNkrm0aDgulNjQtqS8Otys&#10;gvnX1WQ/WTfZZA1fv8+mOl9CpdRo2K8/QQTqw3/4r51pBbPp2wf8vo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XKcYAAADdAAAADwAAAAAAAAAAAAAAAACYAgAAZHJz&#10;L2Rvd25yZXYueG1sUEsFBgAAAAAEAAQA9QAAAIsDAAAAAA==&#10;" path="m19459,l,16667e" filled="f" strokeweight=".15pt">
                <v:path arrowok="t" o:connecttype="custom" o:connectlocs="0,0;0,0" o:connectangles="0,0"/>
              </v:shape>
              <v:shape id="Freeform 3164" o:spid="_x0000_s1924" style="position:absolute;left:2467;top:13518;width:30;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Ok8MA&#10;AADdAAAADwAAAGRycy9kb3ducmV2LnhtbERPz2vCMBS+D/Y/hDfYbaZ2IKUzigpCb7JuILs9mmcb&#10;2ry0Tazd/vrlIHj8+H6vt7PtxESjN44VLBcJCOLKacO1gu+v41sGwgdkjZ1jUvBLHrab56c15trd&#10;+JOmMtQihrDPUUETQp9L6auGLPqF64kjd3GjxRDhWEs94i2G206mSbKSFg3HhgZ7OjRUteXVKlid&#10;BlP8FdNyX/Q8/JxNe76EVqnXl3n3ASLQHB7iu7vQCt7TLO6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zOk8MAAADdAAAADwAAAAAAAAAAAAAAAACYAgAAZHJzL2Rv&#10;d25yZXYueG1sUEsFBgAAAAAEAAQA9QAAAIgDAAAAAA==&#10;" path="m19412,l,18333e" filled="f" strokeweight=".15pt">
                <v:path arrowok="t" o:connecttype="custom" o:connectlocs="0,0;0,0" o:connectangles="0,0"/>
              </v:shape>
              <v:shape id="Freeform 3165" o:spid="_x0000_s1925" style="position:absolute;left:2437;top:13527;width:30;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rCMUA&#10;AADdAAAADwAAAGRycy9kb3ducmV2LnhtbESPQWvCQBSE7wX/w/IK3uomCiKpq7RCITfRFoK3R/aZ&#10;LMm+jdltjP56Vyj0OMzMN8x6O9pWDNR741hBOktAEJdOG64U/Hx/va1A+ICssXVMCm7kYbuZvKwx&#10;0+7KBxqOoRIRwj5DBXUIXSalL2uy6GeuI47e2fUWQ5R9JXWP1wi3rZwnyVJaNBwXauxoV1PZHH+t&#10;guX+YvJ7PqSfeceXU2Ga4hwapaav48c7iEBj+A//tXOtYDFfpfB8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GsIxQAAAN0AAAAPAAAAAAAAAAAAAAAAAJgCAABkcnMv&#10;ZG93bnJldi54bWxQSwUGAAAAAAQABAD1AAAAigMAAAAA&#10;" path="m19412,l,18667e" filled="f" strokeweight=".15pt">
                <v:path arrowok="t" o:connecttype="custom" o:connectlocs="0,0;0,0" o:connectangles="0,0"/>
              </v:shape>
              <v:shape id="Freeform 3166" o:spid="_x0000_s1926" style="position:absolute;left:2411;top:13538;width:27;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1f8UA&#10;AADdAAAADwAAAGRycy9kb3ducmV2LnhtbESPQWvCQBSE74L/YXmF3nRjBJHUjbRCITepFcTbI/uS&#10;LMm+jdltTPvru4WCx2FmvmF2+8l2YqTBG8cKVssEBHHptOFawfnzfbEF4QOyxs4xKfgmD/t8Ptth&#10;pt2dP2g8hVpECPsMFTQh9JmUvmzIol+6njh6lRsshiiHWuoB7xFuO5kmyUZaNBwXGuzp0FDZnr6s&#10;gs3xZoqfYly9FT3frhfTXqrQKvX8NL2+gAg0hUf4v11oBet0m8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vV/xQAAAN0AAAAPAAAAAAAAAAAAAAAAAJgCAABkcnMv&#10;ZG93bnJldi54bWxQSwUGAAAAAAQABAD1AAAAigMAAAAA&#10;" path="m19355,l,19130e" filled="f" strokeweight=".15pt">
                <v:path arrowok="t" o:connecttype="custom" o:connectlocs="0,0;0,0" o:connectangles="0,0"/>
              </v:shape>
              <v:shape id="Freeform 3167" o:spid="_x0000_s1927" style="position:absolute;left:2386;top:13556;width:26;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Q5MQA&#10;AADdAAAADwAAAGRycy9kb3ducmV2LnhtbESPQYvCMBSE7wv+h/AEb2uqgkjXKCoIvYm6IHt7NM82&#10;tHmpTazVX79ZEPY4zMw3zHLd21p01HrjWMFknIAgzp02XCj4Pu8/FyB8QNZYOyYFT/KwXg0+lphq&#10;9+AjdadQiAhhn6KCMoQmldLnJVn0Y9cQR+/qWoshyraQusVHhNtaTpNkLi0ajgslNrQrKa9Od6tg&#10;friZ7JV1k23W8O3nYqrLNVRKjYb95gtEoD78h9/tTCuYTRcz+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OTEAAAA3QAAAA8AAAAAAAAAAAAAAAAAmAIAAGRycy9k&#10;b3ducmV2LnhtbFBLBQYAAAAABAAEAPUAAACJAwAAAAA=&#10;" path="m19310,l,19231e" filled="f" strokeweight=".15pt">
                <v:path arrowok="t" o:connecttype="custom" o:connectlocs="0,0;0,0" o:connectangles="0,0"/>
              </v:shape>
              <v:shape id="Freeform 3168" o:spid="_x0000_s1928" style="position:absolute;left:2366;top:13577;width:23;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IkMUA&#10;AADdAAAADwAAAGRycy9kb3ducmV2LnhtbESPQWvCQBSE74L/YXmCN92oRSS6igpCblJbkN4e2Wey&#10;JPs2ZtcY++u7hUKPw8x8w2x2va1FR603jhXMpgkI4txpw4WCz4/TZAXCB2SNtWNS8CIPu+1wsMFU&#10;uye/U3cJhYgQ9ikqKENoUil9XpJFP3UNcfRurrUYomwLqVt8Rrit5TxJltKi4bhQYkPHkvLq8rAK&#10;lue7yb6zbnbIGr5/XU11vYVKqfGo369BBOrDf/ivnWkFi/nqDX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8iQxQAAAN0AAAAPAAAAAAAAAAAAAAAAAJgCAABkcnMv&#10;ZG93bnJldi54bWxQSwUGAAAAAAQABAD1AAAAigMAAAAA&#10;" path="m19231,l,19310e" filled="f" strokeweight=".15pt">
                <v:path arrowok="t" o:connecttype="custom" o:connectlocs="0,0;0,0" o:connectangles="0,0"/>
              </v:shape>
              <v:shape id="Freeform 3169" o:spid="_x0000_s1929" style="position:absolute;left:2347;top:13600;width:20;height: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tC8UA&#10;AADdAAAADwAAAGRycy9kb3ducmV2LnhtbESPQWvCQBSE74L/YXmCN92oVCS6igpCblJbkN4e2Wey&#10;JPs2ZtcY++u7hUKPw8x8w2x2va1FR603jhXMpgkI4txpw4WCz4/TZAXCB2SNtWNS8CIPu+1wsMFU&#10;uye/U3cJhYgQ9ikqKENoUil9XpJFP3UNcfRurrUYomwLqVt8Rrit5TxJltKi4bhQYkPHkvLq8rAK&#10;lue7yb6zbnbIGr5/XU11vYVKqfGo369BBOrDf/ivnWkFi/nqDX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20LxQAAAN0AAAAPAAAAAAAAAAAAAAAAAJgCAABkcnMv&#10;ZG93bnJldi54bWxQSwUGAAAAAAQABAD1AAAAigMAAAAA&#10;" path="m19130,l,19412e" filled="f" strokeweight=".15pt">
                <v:path arrowok="t" o:connecttype="custom" o:connectlocs="0,0;0,0" o:connectangles="0,0"/>
              </v:shape>
              <v:shape id="Freeform 3170" o:spid="_x0000_s1930" style="position:absolute;left:4992;top:13961;width:29;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zfMUA&#10;AADdAAAADwAAAGRycy9kb3ducmV2LnhtbESPQWvCQBSE74L/YXmF3nSjQpDUVVpByE1qheDtkX0m&#10;S7JvY3aNaX99t1DwOMzMN8xmN9pWDNR741jBYp6AIC6dNlwpOH8dZmsQPiBrbB2Tgm/ysNtOJxvM&#10;tHvwJw2nUIkIYZ+hgjqELpPSlzVZ9HPXEUfv6nqLIcq+krrHR4TbVi6TJJUWDceFGjva11Q2p7tV&#10;kB5vJv/Jh8VH3vHtUpimuIZGqdeX8f0NRKAxPMP/7VwrWC3XK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fN8xQAAAN0AAAAPAAAAAAAAAAAAAAAAAJgCAABkcnMv&#10;ZG93bnJldi54bWxQSwUGAAAAAAQABAD1AAAAigMAAAAA&#10;" path="m,15000l19375,e" filled="f" strokeweight=".15pt">
                <v:path arrowok="t" o:connecttype="custom" o:connectlocs="0,0;0,0" o:connectangles="0,0"/>
              </v:shape>
              <v:shape id="Freeform 3171" o:spid="_x0000_s1931" style="position:absolute;left:5020;top:13954;width:27;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W58UA&#10;AADdAAAADwAAAGRycy9kb3ducmV2LnhtbESPQWvCQBSE7wX/w/IEb3WjgpXoKioIuYm2IL09ss9k&#10;SfZtzK4x9td3hUKPw8x8w6w2va1FR603jhVMxgkI4txpw4WCr8/D+wKED8gaa8ek4EkeNuvB2wpT&#10;7R58ou4cChEh7FNUUIbQpFL6vCSLfuwa4uhdXWsxRNkWUrf4iHBby2mSzKVFw3GhxIb2JeXV+W4V&#10;zI83k/1k3WSXNXz7vpjqcg2VUqNhv12CCNSH//BfO9MKZtPFB7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VbnxQAAAN0AAAAPAAAAAAAAAAAAAAAAAJgCAABkcnMv&#10;ZG93bnJldi54bWxQSwUGAAAAAAQABAD1AAAAigMAAAAA&#10;" path="m,17778l19355,e" filled="f" strokeweight=".15pt">
                <v:path arrowok="t" o:connecttype="custom" o:connectlocs="0,0;0,0" o:connectangles="0,0"/>
              </v:shape>
              <v:shape id="Freeform 3172" o:spid="_x0000_s1932" style="position:absolute;left:5046;top:13943;width:26;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ClcMA&#10;AADdAAAADwAAAGRycy9kb3ducmV2LnhtbERPz2vCMBS+D/Y/hDfYbaZ2IKUzigpCb7JuILs9mmcb&#10;2ry0Tazd/vrlIHj8+H6vt7PtxESjN44VLBcJCOLKacO1gu+v41sGwgdkjZ1jUvBLHrab56c15trd&#10;+JOmMtQihrDPUUETQp9L6auGLPqF64kjd3GjxRDhWEs94i2G206mSbKSFg3HhgZ7OjRUteXVKlid&#10;BlP8FdNyX/Q8/JxNe76EVqnXl3n3ASLQHB7iu7vQCt7TLM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rClcMAAADdAAAADwAAAAAAAAAAAAAAAACYAgAAZHJzL2Rv&#10;d25yZXYueG1sUEsFBgAAAAAEAAQA9QAAAIgDAAAAAA==&#10;" path="m,18667l19310,e" filled="f" strokeweight=".15pt">
                <v:path arrowok="t" o:connecttype="custom" o:connectlocs="0,0;0,0" o:connectangles="0,0"/>
              </v:shape>
              <v:shape id="Freeform 3173" o:spid="_x0000_s1933" style="position:absolute;left:5071;top:13925;width:23;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nDsYA&#10;AADdAAAADwAAAGRycy9kb3ducmV2LnhtbESPQWvCQBSE74L/YXlCb7pRQTTNRrQg5FZqBentkX0m&#10;S7JvY3Yb0/76bqHQ4zAz3zDZfrStGKj3xrGC5SIBQVw6bbhScHk/zbcgfEDW2DomBV/kYZ9PJxmm&#10;2j34jYZzqESEsE9RQR1Cl0rpy5os+oXriKN3c73FEGVfSd3jI8JtK1dJspEWDceFGjt6qalszp9W&#10;web1borvYlgei47vH1fTXG+hUeppNh6eQQQaw3/4r11oBevVdge/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ZnDsYAAADdAAAADwAAAAAAAAAAAAAAAACYAgAAZHJz&#10;L2Rvd25yZXYueG1sUEsFBgAAAAAEAAQA9QAAAIsDAAAAAA==&#10;" path="m,19130l19231,e" filled="f" strokeweight=".15pt">
                <v:path arrowok="t" o:connecttype="custom" o:connectlocs="0,0;0,0" o:connectangles="0,0"/>
              </v:shape>
              <v:shape id="Freeform 3174" o:spid="_x0000_s1934" style="position:absolute;left:5093;top:13907;width:18;height: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YTsMA&#10;AADdAAAADwAAAGRycy9kb3ducmV2LnhtbERPz2vCMBS+D/wfwhvsNtMqlK0zyhwIvQ27gez2aJ5t&#10;aPPSNlnt9tebg+Dx4/u92c22ExON3jhWkC4TEMSV04ZrBd9fh+cXED4ga+wck4I/8rDbLh42mGt3&#10;4SNNZahFDGGfo4ImhD6X0lcNWfRL1xNH7uxGiyHCsZZ6xEsMt51cJUkmLRqODQ329NFQ1Za/VkH2&#10;OZjiv5jSfdHz8HMy7ekcWqWeHuf3NxCB5nAX39yFVrBevcb98U18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YTsMAAADdAAAADwAAAAAAAAAAAAAAAACYAgAAZHJzL2Rv&#10;d25yZXYueG1sUEsFBgAAAAAEAAQA9QAAAIgDAAAAAA==&#10;" path="m,19130l19000,e" filled="f" strokeweight=".15pt">
                <v:path arrowok="t" o:connecttype="custom" o:connectlocs="0,0;0,0" o:connectangles="0,0"/>
              </v:shape>
              <v:shape id="Freeform 3175" o:spid="_x0000_s1935" style="position:absolute;left:5110;top:13884;width:1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91cYA&#10;AADdAAAADwAAAGRycy9kb3ducmV2LnhtbESPT2vCQBTE74V+h+UVequbWBBNXaUKQm7FPyDeHtln&#10;siT7NmbXmPbTdwXB4zAzv2Hmy8E2oqfOG8cK0lECgrhw2nCp4LDffExB+ICssXFMCn7Jw3Lx+jLH&#10;TLsbb6nfhVJECPsMFVQhtJmUvqjIoh+5ljh6Z9dZDFF2pdQd3iLcNnKcJBNp0XBcqLCldUVFvbta&#10;BZOfi8n/8j5d5S1fTkdTH8+hVur9bfj+AhFoCM/wo51rBZ/jWQr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n91cYAAADdAAAADwAAAAAAAAAAAAAAAACYAgAAZHJz&#10;L2Rvd25yZXYueG1sUEsFBgAAAAAEAAQA9QAAAIsDAAAAAA==&#10;" path="m,19310l18667,e" filled="f" strokeweight=".15pt">
                <v:path arrowok="t" o:connecttype="custom" o:connectlocs="0,0;0,0" o:connectangles="0,0"/>
              </v:shape>
              <v:shape id="Freeform 3176" o:spid="_x0000_s1936" style="position:absolute;left:5122;top:13858;width:8;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josYA&#10;AADdAAAADwAAAGRycy9kb3ducmV2LnhtbESPQWvCQBSE70L/w/IKvenGFKSmbkIVCrmVWkG8PbLP&#10;ZEn2bcxuY+qvdwuFHoeZ+YbZFJPtxEiDN44VLBcJCOLKacO1gsPX+/wFhA/IGjvHpOCHPBT5w2yD&#10;mXZX/qRxH2oRIewzVNCE0GdS+qohi37heuLond1gMUQ51FIPeI1w28k0SVbSouG40GBPu4aqdv9t&#10;Faw+Lqa8leNyW/Z8OR1NezyHVqmnx+ntFUSgKfyH/9qlVvCcrlP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josYAAADdAAAADwAAAAAAAAAAAAAAAACYAgAAZHJz&#10;L2Rvd25yZXYueG1sUEsFBgAAAAAEAAQA9QAAAIsDAAAAAA==&#10;" path="m,19375l17778,e" filled="f" strokeweight=".15pt">
                <v:path arrowok="t" o:connecttype="custom" o:connectlocs="0,0;0,0" o:connectangles="0,0"/>
              </v:shape>
              <v:shape id="Freeform 3177" o:spid="_x0000_s1937" style="position:absolute;left:5130;top:13833;width:3;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cUA&#10;AADdAAAADwAAAGRycy9kb3ducmV2LnhtbESPQWvCQBSE70L/w/IEb7pRQWzqKlYQcpNqQXp7ZJ/J&#10;kuzbmF1j9Ne7hUKPw8x8w6w2va1FR603jhVMJwkI4txpw4WC79N+vAThA7LG2jEpeJCHzfptsMJU&#10;uzt/UXcMhYgQ9ikqKENoUil9XpJFP3ENcfQurrUYomwLqVu8R7it5SxJFtKi4bhQYkO7kvLqeLMK&#10;FoeryZ5ZN/3MGr7+nE11voRKqdGw336ACNSH//BfO9MK5rP3O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8Y5xQAAAN0AAAAPAAAAAAAAAAAAAAAAAJgCAABkcnMv&#10;ZG93bnJldi54bWxQSwUGAAAAAAQABAD1AAAAigMAAAAA&#10;" path="m,19355l15000,e" filled="f" strokeweight=".15pt">
                <v:path arrowok="t" o:connecttype="custom" o:connectlocs="0,0;0,0" o:connectangles="0,0"/>
              </v:shape>
              <v:shape id="Freeform 3178" o:spid="_x0000_s1938" style="position:absolute;left:5130;top:13808;width:3;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eTcYA&#10;AADdAAAADwAAAGRycy9kb3ducmV2LnhtbESPQWvCQBSE74L/YXlCb3WjFmnTrKIFIbdSFaS3R/Yl&#10;WZJ9G7PbmPbXdwsFj8PMfMNk29G2YqDeG8cKFvMEBHHhtOFKwfl0eHwG4QOyxtYxKfgmD9vNdJJh&#10;qt2NP2g4hkpECPsUFdQhdKmUvqjJop+7jjh6pesthij7SuoebxFuW7lMkrW0aDgu1NjRW01Fc/yy&#10;CtbvV5P/5MNin3d8/byY5lKGRqmH2bh7BRFoDPfwfzvXClbLly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5eTcYAAADdAAAADwAAAAAAAAAAAAAAAACYAgAAZHJz&#10;L2Rvd25yZXYueG1sUEsFBgAAAAAEAAQA9QAAAIsDAAAAAA==&#10;" path="m15000,19375l,e" filled="f" strokeweight=".15pt">
                <v:path arrowok="t" o:connecttype="custom" o:connectlocs="0,0;0,0" o:connectangles="0,0"/>
              </v:shape>
              <v:shape id="Freeform 3179" o:spid="_x0000_s1939" style="position:absolute;left:5122;top:13782;width:8;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71sYA&#10;AADdAAAADwAAAGRycy9kb3ducmV2LnhtbESPQWvCQBSE74L/YXlCb3WjUmnTrKIFIbdSFaS3R/Yl&#10;WZJ9G7PbmPbXdwsFj8PMfMNk29G2YqDeG8cKFvMEBHHhtOFKwfl0eHwG4QOyxtYxKfgmD9vNdJJh&#10;qt2NP2g4hkpECPsUFdQhdKmUvqjJop+7jjh6pesthij7SuoebxFuW7lMkrW0aDgu1NjRW01Fc/yy&#10;CtbvV5P/5MNin3d8/byY5lKGRqmH2bh7BRFoDPfwfzvXClbLly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L71sYAAADdAAAADwAAAAAAAAAAAAAAAACYAgAAZHJz&#10;L2Rvd25yZXYueG1sUEsFBgAAAAAEAAQA9QAAAIsDAAAAAA==&#10;" path="m17778,19375l,e" filled="f" strokeweight=".15pt">
                <v:path arrowok="t" o:connecttype="custom" o:connectlocs="0,0;0,0" o:connectangles="0,0"/>
              </v:shape>
              <v:shape id="Freeform 3180" o:spid="_x0000_s1940" style="position:absolute;left:5110;top:13760;width:1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locUA&#10;AADdAAAADwAAAGRycy9kb3ducmV2LnhtbESPQWvCQBSE7wX/w/IEb3WjQqjRVVQo5Ca1gnh7ZJ/J&#10;kuzbmN3G2F/fLRR6HGbmG2a9HWwjeuq8caxgNk1AEBdOGy4VnD/fX99A+ICssXFMCp7kYbsZvawx&#10;0+7BH9SfQikihH2GCqoQ2kxKX1Rk0U9dSxy9m+sshii7UuoOHxFuGzlPklRaNBwXKmzpUFFRn76s&#10;gvR4N/l33s/2ecv368XUl1uolZqMh90KRKAh/If/2rlWsJgvU/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WhxQAAAN0AAAAPAAAAAAAAAAAAAAAAAJgCAABkcnMv&#10;ZG93bnJldi54bWxQSwUGAAAAAAQABAD1AAAAigMAAAAA&#10;" path="m18667,19286l,e" filled="f" strokeweight=".15pt">
                <v:path arrowok="t" o:connecttype="custom" o:connectlocs="0,0;0,0" o:connectangles="0,0"/>
              </v:shape>
              <v:shape id="Freeform 3181" o:spid="_x0000_s1941" style="position:absolute;left:5093;top:13741;width:18;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AOsYA&#10;AADdAAAADwAAAGRycy9kb3ducmV2LnhtbESPT2vCQBTE7wW/w/IEb3Wjgm1TV1FByK34B6S3R/aZ&#10;LMm+jdk1xn56t1DocZiZ3zCLVW9r0VHrjWMFk3ECgjh32nCh4HTcvb6D8AFZY+2YFDzIw2o5eFlg&#10;qt2d99QdQiEihH2KCsoQmlRKn5dk0Y9dQxy9i2sthijbQuoW7xFuazlNkrm0aDgulNjQtqS8Otys&#10;gvnX1WQ/WTfZZA1fv8+mOl9CpdRo2K8/QQTqw3/4r51pBbPpxxv8vo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zAOsYAAADdAAAADwAAAAAAAAAAAAAAAACYAgAAZHJz&#10;L2Rvd25yZXYueG1sUEsFBgAAAAAEAAQA9QAAAIsDAAAAAA==&#10;" path="m19000,19167l,e" filled="f" strokeweight=".15pt">
                <v:path arrowok="t" o:connecttype="custom" o:connectlocs="0,0;0,0" o:connectangles="0,0"/>
              </v:shape>
              <v:shape id="Freeform 3182" o:spid="_x0000_s1942" style="position:absolute;left:5071;top:13726;width:23;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USMMA&#10;AADdAAAADwAAAGRycy9kb3ducmV2LnhtbERPz2vCMBS+D/wfwhvsNtMqlK0zyhwIvQ27gez2aJ5t&#10;aPPSNlnt9tebg+Dx4/u92c22ExON3jhWkC4TEMSV04ZrBd9fh+cXED4ga+wck4I/8rDbLh42mGt3&#10;4SNNZahFDGGfo4ImhD6X0lcNWfRL1xNH7uxGiyHCsZZ6xEsMt51cJUkmLRqODQ329NFQ1Za/VkH2&#10;OZjiv5jSfdHz8HMy7ekcWqWeHuf3NxCB5nAX39yFVrBevca58U18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USMMAAADdAAAADwAAAAAAAAAAAAAAAACYAgAAZHJzL2Rv&#10;d25yZXYueG1sUEsFBgAAAAAEAAQA9QAAAIgDAAAAAA==&#10;" path="m19231,19000l,e" filled="f" strokeweight=".15pt">
                <v:path arrowok="t" o:connecttype="custom" o:connectlocs="0,0;0,0" o:connectangles="0,0"/>
              </v:shape>
              <v:shape id="Freeform 3183" o:spid="_x0000_s1943" style="position:absolute;left:5046;top:13712;width:26;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08UA&#10;AADdAAAADwAAAGRycy9kb3ducmV2LnhtbESPQWvCQBSE7wX/w/IEb3WjgtToKioIuYm2IL09ss9k&#10;SfZtzK4x9td3hUKPw8x8w6w2va1FR603jhVMxgkI4txpw4WCr8/D+wcIH5A11o5JwZM8bNaDtxWm&#10;2j34RN05FCJC2KeooAyhSaX0eUkW/dg1xNG7utZiiLItpG7xEeG2ltMkmUuLhuNCiQ3tS8qr890q&#10;mB9vJvvJuskua/j2fTHV5RoqpUbDfrsEEagP/+G/dqYVzKaLBb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HTxQAAAN0AAAAPAAAAAAAAAAAAAAAAAJgCAABkcnMv&#10;ZG93bnJldi54bWxQSwUGAAAAAAQABAD1AAAAigMAAAAA&#10;" path="m19310,18667l,e" filled="f" strokeweight=".15pt">
                <v:path arrowok="t" o:connecttype="custom" o:connectlocs="0,0;0,0" o:connectangles="0,0"/>
              </v:shape>
              <v:shape id="Freeform 3184" o:spid="_x0000_s1944" style="position:absolute;left:5020;top:13705;width:27;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CVMIA&#10;AADdAAAADwAAAGRycy9kb3ducmV2LnhtbERPy4rCMBTdC/MP4Q6401QFkY5RZgaE7gYfUNxdmmsb&#10;2tzUJlOrX28WgsvDea+3g21ET503jhXMpgkI4sJpw6WC03E3WYHwAVlj45gU3MnDdvMxWmOq3Y33&#10;1B9CKWII+xQVVCG0qZS+qMiin7qWOHIX11kMEXal1B3eYrht5DxJltKi4dhQYUu/FRX14d8qWP5d&#10;TfbI+tlP1vL1nJs6v4RaqfHn8P0FItAQ3uKXO9MKFosk7o9v4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sJUwgAAAN0AAAAPAAAAAAAAAAAAAAAAAJgCAABkcnMvZG93&#10;bnJldi54bWxQSwUGAAAAAAQABAD1AAAAhwMAAAAA&#10;" path="m19355,17778l,e" filled="f" strokeweight=".15pt">
                <v:path arrowok="t" o:connecttype="custom" o:connectlocs="0,0;0,0" o:connectangles="0,0"/>
              </v:shape>
              <v:shape id="Freeform 3185" o:spid="_x0000_s1945" style="position:absolute;left:4992;top:13703;width:28;height: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nz8QA&#10;AADdAAAADwAAAGRycy9kb3ducmV2LnhtbESPQWvCQBSE7wX/w/IEb3UTBSmpq6gg5CbVgvT2yD6T&#10;Jdm3MbvGtL++Kwgeh5n5hlmuB9uInjpvHCtIpwkI4sJpw6WC79P+/QOED8gaG8ek4Jc8rFejtyVm&#10;2t35i/pjKEWEsM9QQRVCm0npi4os+qlriaN3cZ3FEGVXSt3hPcJtI2dJspAWDceFClvaVVTUx5tV&#10;sDhcTf6X9+k2b/n6czb1+RJqpSbjYfMJItAQXuFnO9cK5vMkhc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Z8/EAAAA3QAAAA8AAAAAAAAAAAAAAAAAmAIAAGRycy9k&#10;b3ducmV2LnhtbFBLBQYAAAAABAAEAPUAAACJAwAAAAA=&#10;" path="m19375,15000l,e" filled="f" strokeweight=".15pt">
                <v:path arrowok="t" o:connecttype="custom" o:connectlocs="0,0;0,0" o:connectangles="0,0"/>
              </v:shape>
              <v:shape id="Freeform 3186" o:spid="_x0000_s1946" style="position:absolute;left:2543;top:13696;width:109;height:1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5uMQA&#10;AADdAAAADwAAAGRycy9kb3ducmV2LnhtbESPQYvCMBSE7wv+h/AEb2uqgizVKCoIvYm6IN4ezbMN&#10;bV5qE2t3f71ZWPA4zMw3zHLd21p01HrjWMFknIAgzp02XCj4Pu8/v0D4gKyxdkwKfsjDejX4WGKq&#10;3ZOP1J1CISKEfYoKyhCaVEqfl2TRj11DHL2bay2GKNtC6hafEW5rOU2SubRoOC6U2NCupLw6PayC&#10;+eFust+sm2yzhu/Xi6kut1ApNRr2mwWIQH14h//bmVYwmyVT+Hs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bjEAAAA3QAAAA8AAAAAAAAAAAAAAAAAmAIAAGRycy9k&#10;b3ducmV2LnhtbFBLBQYAAAAABAAEAPUAAACJAwAAAAA=&#10;" path="m,l19837,19837e" filled="f" strokeweight=".15pt">
                <v:path arrowok="t" o:connecttype="custom" o:connectlocs="0,0;1,1" o:connectangles="0,0"/>
              </v:shape>
              <v:shape id="Freeform 3187" o:spid="_x0000_s1947" style="position:absolute;left:2611;top:13796;width:41;height:1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cI8QA&#10;AADdAAAADwAAAGRycy9kb3ducmV2LnhtbESPQWvCQBSE7wX/w/IEb3WjASmpq6gg5CbVgvT2yD6T&#10;Jdm3MbvG6K/vFgoeh5n5hlmuB9uInjpvHCuYTRMQxIXThksF36f9+wcIH5A1No5JwYM8rFejtyVm&#10;2t35i/pjKEWEsM9QQRVCm0npi4os+qlriaN3cZ3FEGVXSt3hPcJtI+dJspAWDceFClvaVVTUx5tV&#10;sDhcTf7M+9k2b/n6czb1+RJqpSbjYfMJItAQXuH/dq4VpGmS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XCPEAAAA3QAAAA8AAAAAAAAAAAAAAAAAmAIAAGRycy9k&#10;b3ducmV2LnhtbFBLBQYAAAAABAAEAPUAAACJAwAAAAA=&#10;" path="m19565,l,19881e" filled="f" strokeweight=".15pt">
                <v:path arrowok="t" o:connecttype="custom" o:connectlocs="0,0;0,1" o:connectangles="0,0"/>
              </v:shape>
              <v:shape id="Freeform 3188" o:spid="_x0000_s1948" style="position:absolute;left:2464;top:13934;width:148;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EV8UA&#10;AADdAAAADwAAAGRycy9kb3ducmV2LnhtbESPQWvCQBSE74L/YXmCN92oRSS6igpCbqVWEG+P7DNZ&#10;kn0bs2tM++u7hUKPw8x8w2x2va1FR603jhXMpgkI4txpw4WCy+dpsgLhA7LG2jEp+CIPu+1wsMFU&#10;uxd/UHcOhYgQ9ikqKENoUil9XpJFP3UNcfTurrUYomwLqVt8Rbit5TxJltKi4bhQYkPHkvLq/LQK&#10;lu8Pk31n3eyQNfy4XU11vYdKqfGo369BBOrDf/ivnWkFi0XyB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RXxQAAAN0AAAAPAAAAAAAAAAAAAAAAAJgCAABkcnMv&#10;ZG93bnJldi54bWxQSwUGAAAAAAQABAD1AAAAigMAAAAA&#10;" path="m19880,l,19556e" filled="f" strokeweight=".15pt">
                <v:path arrowok="t" o:connecttype="custom" o:connectlocs="1,0;0,0" o:connectangles="0,0"/>
              </v:shape>
              <v:shape id="Freeform 3189" o:spid="_x0000_s1949" style="position:absolute;left:2357;top:13870;width:108;height:1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hzMUA&#10;AADdAAAADwAAAGRycy9kb3ducmV2LnhtbESPQWvCQBSE74L/YXmCN92oVCS6igpCbqVWEG+P7DNZ&#10;kn0bs2tM++u7hUKPw8x8w2x2va1FR603jhXMpgkI4txpw4WCy+dpsgLhA7LG2jEp+CIPu+1wsMFU&#10;uxd/UHcOhYgQ9ikqKENoUil9XpJFP3UNcfTurrUYomwLqVt8Rbit5TxJltKi4bhQYkPHkvLq/LQK&#10;lu8Pk31n3eyQNfy4XU11vYdKqfGo369BBOrDf/ivnWkFi0XyB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WHMxQAAAN0AAAAPAAAAAAAAAAAAAAAAAJgCAABkcnMv&#10;ZG93bnJldi54bWxQSwUGAAAAAAQABAD1AAAAigMAAAAA&#10;" path="m19836,19837l,e" filled="f" strokeweight=".15pt">
                <v:path arrowok="t" o:connecttype="custom" o:connectlocs="1,1;0,0" o:connectangles="0,0"/>
              </v:shape>
              <v:shape id="Freeform 3190" o:spid="_x0000_s1950" style="position:absolute;left:2357;top:13732;width:40;height:1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u8QA&#10;AADdAAAADwAAAGRycy9kb3ducmV2LnhtbESPQWvCQBSE7wX/w/IEb3WjQijRVVQQcpNqQbw9ss9k&#10;SfZtzK4x7a/vFgoeh5n5hlltBtuInjpvHCuYTRMQxIXThksFX+fD+wcIH5A1No5JwTd52KxHbyvM&#10;tHvyJ/WnUIoIYZ+hgiqENpPSFxVZ9FPXEkfv5jqLIcqulLrDZ4TbRs6TJJUWDceFClvaV1TUp4dV&#10;kB7vJv/J+9kub/l+vZj6cgu1UpPxsF2CCDSEV/i/nWsFi0WS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7vEAAAA3QAAAA8AAAAAAAAAAAAAAAAAmAIAAGRycy9k&#10;b3ducmV2LnhtbFBLBQYAAAAABAAEAPUAAACJAwAAAAA=&#10;" path="m,19881l19556,e" filled="f" strokeweight=".15pt">
                <v:path arrowok="t" o:connecttype="custom" o:connectlocs="0,1;0,0" o:connectangles="0,0"/>
              </v:shape>
              <v:shape id="Freeform 3191" o:spid="_x0000_s1951" style="position:absolute;left:2396;top:13696;width:148;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aIMUA&#10;AADdAAAADwAAAGRycy9kb3ducmV2LnhtbESPQWvCQBSE7wX/w/IEb3VjBSvRVVQQcitaQbw9ss9k&#10;SfZtzG5j2l/fFQSPw8x8wyzXva1FR603jhVMxgkI4txpw4WC0/f+fQ7CB2SNtWNS8Ese1qvB2xJT&#10;7e58oO4YChEh7FNUUIbQpFL6vCSLfuwa4uhdXWsxRNkWUrd4j3Bby48kmUmLhuNCiQ3tSsqr449V&#10;MPu6mewv6ybbrOHb5Wyq8zVUSo2G/WYBIlAfXuFnO9MKptPkEx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1ogxQAAAN0AAAAPAAAAAAAAAAAAAAAAAJgCAABkcnMv&#10;ZG93bnJldi54bWxQSwUGAAAAAAQABAD1AAAAigMAAAAA&#10;" path="m,19556l19880,e" filled="f" strokeweight=".15pt">
                <v:path arrowok="t" o:connecttype="custom" o:connectlocs="0,0;1,0" o:connectangles="0,0"/>
              </v:shape>
              <v:shape id="Freeform 3192" o:spid="_x0000_s1952" style="position:absolute;left:2631;top:13808;width:6;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OUsIA&#10;AADdAAAADwAAAGRycy9kb3ducmV2LnhtbERPy4rCMBTdC/MP4Q6401QFkY5RZgaE7gYfUNxdmmsb&#10;2tzUJlOrX28WgsvDea+3g21ET503jhXMpgkI4sJpw6WC03E3WYHwAVlj45gU3MnDdvMxWmOq3Y33&#10;1B9CKWII+xQVVCG0qZS+qMiin7qWOHIX11kMEXal1B3eYrht5DxJltKi4dhQYUu/FRX14d8qWP5d&#10;TfbI+tlP1vL1nJs6v4RaqfHn8P0FItAQ3uKXO9MKFoskzo1v4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5SwgAAAN0AAAAPAAAAAAAAAAAAAAAAAJgCAABkcnMvZG93&#10;bnJldi54bWxQSwUGAAAAAAQABAD1AAAAhwMAAAAA&#10;" path="m17143,19375l,e" filled="f" strokeweight=".15pt">
                <v:path arrowok="t" o:connecttype="custom" o:connectlocs="0,0;0,0" o:connectangles="0,0"/>
              </v:shape>
              <v:shape id="Freeform 3193" o:spid="_x0000_s1953" style="position:absolute;left:2624;top:13782;width:10;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rycUA&#10;AADdAAAADwAAAGRycy9kb3ducmV2LnhtbESPQWvCQBSE7wX/w/IEb3VjBanRVVQQcitaQbw9ss9k&#10;SfZtzG5j2l/fFQSPw8x8wyzXva1FR603jhVMxgkI4txpw4WC0/f+/ROED8gaa8ek4Jc8rFeDtyWm&#10;2t35QN0xFCJC2KeooAyhSaX0eUkW/dg1xNG7utZiiLItpG7xHuG2lh9JMpMWDceFEhvalZRXxx+r&#10;YPZ1M9lf1k22WcO3y9lU52uolBoN+80CRKA+vMLPdqYVTKfJHB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GvJxQAAAN0AAAAPAAAAAAAAAAAAAAAAAJgCAABkcnMv&#10;ZG93bnJldi54bWxQSwUGAAAAAAQABAD1AAAAigMAAAAA&#10;" path="m18333,19375l,e" filled="f" strokeweight=".15pt">
                <v:path arrowok="t" o:connecttype="custom" o:connectlocs="0,0;0,0" o:connectangles="0,0"/>
              </v:shape>
              <v:shape id="Freeform 3194" o:spid="_x0000_s1954" style="position:absolute;left:2611;top:13760;width:13;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UicEA&#10;AADdAAAADwAAAGRycy9kb3ducmV2LnhtbERPTYvCMBC9L/gfwgje1rQKslSjqCD0JusuiLehGdvQ&#10;ZlKbWOv+enMQ9vh436vNYBvRU+eNYwXpNAFBXDhtuFTw+3P4/ALhA7LGxjEpeJKHzXr0scJMuwd/&#10;U38KpYgh7DNUUIXQZlL6oiKLfupa4shdXWcxRNiVUnf4iOG2kbMkWUiLhmNDhS3tKyrq090qWBxv&#10;Jv/L+3SXt3y7nE19voZaqcl42C5BBBrCv/jtzrWC+TyN++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HVInBAAAA3QAAAA8AAAAAAAAAAAAAAAAAmAIAAGRycy9kb3du&#10;cmV2LnhtbFBLBQYAAAAABAAEAPUAAACGAwAAAAA=&#10;" path="m18667,19286l,e" filled="f" strokeweight=".15pt">
                <v:path arrowok="t" o:connecttype="custom" o:connectlocs="0,0;0,0" o:connectangles="0,0"/>
              </v:shape>
              <v:shape id="Freeform 3195" o:spid="_x0000_s1955" style="position:absolute;left:2591;top:13741;width:21;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xEsQA&#10;AADdAAAADwAAAGRycy9kb3ducmV2LnhtbESPQWvCQBSE7wX/w/IEb3UTBSmpq6gg5CbVgvT2yD6T&#10;Jdm3MbvGtL++Kwgeh5n5hlmuB9uInjpvHCtIpwkI4sJpw6WC79P+/QOED8gaG8ek4Jc8rFejtyVm&#10;2t35i/pjKEWEsM9QQRVCm0npi4os+qlriaN3cZ3FEGVXSt3hPcJtI2dJspAWDceFClvaVVTUx5tV&#10;sDhcTf6X9+k2b/n6czb1+RJqpSbjYfMJItAQXuFnO9cK5vM0hc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8RLEAAAA3QAAAA8AAAAAAAAAAAAAAAAAmAIAAGRycy9k&#10;b3ducmV2LnhtbFBLBQYAAAAABAAEAPUAAACJAwAAAAA=&#10;" path="m19130,19167l,e" filled="f" strokeweight=".15pt">
                <v:path arrowok="t" o:connecttype="custom" o:connectlocs="0,0;0,0" o:connectangles="0,0"/>
              </v:shape>
              <v:shape id="Freeform 3196" o:spid="_x0000_s1956" style="position:absolute;left:2569;top:13726;width:24;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vZcUA&#10;AADdAAAADwAAAGRycy9kb3ducmV2LnhtbESPQWvCQBSE7wX/w/IEb3UTBSnRVVQo5Cbagnh7ZJ/J&#10;kuzbmN3GtL/eFYQeh5n5hlltBtuInjpvHCtIpwkI4sJpw6WC76/P9w8QPiBrbByTgl/ysFmP3laY&#10;aXfnI/WnUIoIYZ+hgiqENpPSFxVZ9FPXEkfv6jqLIcqulLrDe4TbRs6SZCEtGo4LFba0r6ioTz9W&#10;weJwM/lf3qe7vOXb5Wzq8zXUSk3Gw3YJItAQ/sOvdq4VzOfpD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W9lxQAAAN0AAAAPAAAAAAAAAAAAAAAAAJgCAABkcnMv&#10;ZG93bnJldi54bWxQSwUGAAAAAAQABAD1AAAAigMAAAAA&#10;" path="m19231,19000l,e" filled="f" strokeweight=".15pt">
                <v:path arrowok="t" o:connecttype="custom" o:connectlocs="0,0;0,0" o:connectangles="0,0"/>
              </v:shape>
              <v:shape id="Freeform 3197" o:spid="_x0000_s1957" style="position:absolute;left:2546;top:13717;width:24;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K/sUA&#10;AADdAAAADwAAAGRycy9kb3ducmV2LnhtbESPQWvCQBSE70L/w/IK3nSTBkSiq7SCkJtoBfH2yD6T&#10;Jdm3MbuNaX+9Wyj0OMzMN8x6O9pWDNR741hBOk9AEJdOG64UnD/3syUIH5A1to5JwTd52G5eJmvM&#10;tXvwkYZTqESEsM9RQR1Cl0vpy5os+rnriKN3c73FEGVfSd3jI8JtK9+SZCEtGo4LNXa0q6lsTl9W&#10;weJwN8VPMaQfRcf368U0l1tolJq+ju8rEIHG8B/+axdaQZalG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cr+xQAAAN0AAAAPAAAAAAAAAAAAAAAAAJgCAABkcnMv&#10;ZG93bnJldi54bWxQSwUGAAAAAAQABAD1AAAAigMAAAAA&#10;" path="m19286,18333l,e" filled="f" strokeweight=".15pt">
                <v:path arrowok="t" o:connecttype="custom" o:connectlocs="0,0;0,0" o:connectangles="0,0"/>
              </v:shape>
              <v:shape id="Freeform 3198" o:spid="_x0000_s1958" style="position:absolute;left:2516;top:13710;width:30;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SisYA&#10;AADdAAAADwAAAGRycy9kb3ducmV2LnhtbESPQWvCQBSE74X+h+UVvNVNapGSZpUqCLmVqiC9PbIv&#10;yZLs25jdxtRf7xYKHoeZ+YbJ15PtxEiDN44VpPMEBHHptOFawfGwe34D4QOyxs4xKfglD+vV40OO&#10;mXYX/qJxH2oRIewzVNCE0GdS+rIhi37ueuLoVW6wGKIcaqkHvES47eRLkiylRcNxocGetg2V7f7H&#10;Klh+nk1xLcZ0U/R8/j6Z9lSFVqnZ0/TxDiLQFO7h/3ahFSwW6Sv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xSisYAAADdAAAADwAAAAAAAAAAAAAAAACYAgAAZHJz&#10;L2Rvd25yZXYueG1sUEsFBgAAAAAEAAQA9QAAAIsDAAAAAA==&#10;" path="m19412,17778l,e" filled="f" strokeweight=".15pt">
                <v:path arrowok="t" o:connecttype="custom" o:connectlocs="0,0;0,0" o:connectangles="0,0"/>
              </v:shape>
              <v:shape id="Freeform 3199" o:spid="_x0000_s1959" style="position:absolute;left:2489;top:13710;width:28;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3EcYA&#10;AADdAAAADwAAAGRycy9kb3ducmV2LnhtbESPQWvCQBSE74X+h+UVvNVNKpWSZpUqCLmVqiC9PbIv&#10;yZLs25jdxtRf7xYKHoeZ+YbJ15PtxEiDN44VpPMEBHHptOFawfGwe34D4QOyxs4xKfglD+vV40OO&#10;mXYX/qJxH2oRIewzVNCE0GdS+rIhi37ueuLoVW6wGKIcaqkHvES47eRLkiylRcNxocGetg2V7f7H&#10;Klh+nk1xLcZ0U/R8/j6Z9lSFVqnZ0/TxDiLQFO7h/3ahFSwW6Sv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D3EcYAAADdAAAADwAAAAAAAAAAAAAAAACYAgAAZHJz&#10;L2Rvd25yZXYueG1sUEsFBgAAAAAEAAQA9QAAAIsDAAAAAA==&#10;" path="m19375,l,e" filled="f" strokeweight=".15pt">
                <v:path arrowok="t" o:connecttype="custom" o:connectlocs="0,0;0,0" o:connectangles="0,0"/>
              </v:shape>
              <v:shape id="Freeform 3200" o:spid="_x0000_s1960" style="position:absolute;left:2462;top:13710;width:2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pZsUA&#10;AADdAAAADwAAAGRycy9kb3ducmV2LnhtbESPQWvCQBSE70L/w/IK3nSTCkFSV2kFITfRCtLbI/tM&#10;lmTfxuw2Rn+9Wyj0OMzMN8xqM9pWDNR741hBOk9AEJdOG64UnL52syUIH5A1to5JwZ08bNYvkxXm&#10;2t34QMMxVCJC2OeooA6hy6X0ZU0W/dx1xNG7uN5iiLKvpO7xFuG2lW9JkkmLhuNCjR1tayqb449V&#10;kO2vpngUQ/pZdHz9PpvmfAmNUtPX8eMdRKAx/If/2oVWsFikG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mlmxQAAAN0AAAAPAAAAAAAAAAAAAAAAAJgCAABkcnMv&#10;ZG93bnJldi54bWxQSwUGAAAAAAQABAD1AAAAigMAAAAA&#10;" path="m19355,l,17778e" filled="f" strokeweight=".15pt">
                <v:path arrowok="t" o:connecttype="custom" o:connectlocs="0,0;0,0" o:connectangles="0,0"/>
              </v:shape>
              <v:shape id="Freeform 3201" o:spid="_x0000_s1961" style="position:absolute;left:2437;top:13717;width:26;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cUA&#10;AADdAAAADwAAAGRycy9kb3ducmV2LnhtbESPQWvCQBSE74X+h+UVvNVNFKykrlIFITfRCuLtkX0m&#10;S7JvY3aNsb++KxR6HGbmG2axGmwjeuq8cawgHScgiAunDZcKjt/b9zkIH5A1No5JwYM8rJavLwvM&#10;tLvznvpDKEWEsM9QQRVCm0npi4os+rFriaN3cZ3FEGVXSt3hPcJtIydJMpMWDceFClvaVFTUh5tV&#10;MNtdTf6T9+k6b/l6Ppn6dAm1UqO34esTRKAh/If/2rlWMJ2mH/B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sz9xQAAAN0AAAAPAAAAAAAAAAAAAAAAAJgCAABkcnMv&#10;ZG93bnJldi54bWxQSwUGAAAAAAQABAD1AAAAigMAAAAA&#10;" path="m19310,l,18333e" filled="f" strokeweight=".15pt">
                <v:path arrowok="t" o:connecttype="custom" o:connectlocs="0,0;0,0" o:connectangles="0,0"/>
              </v:shape>
              <v:shape id="Freeform 3202" o:spid="_x0000_s1962" style="position:absolute;left:2415;top:13726;width:23;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Yj8EA&#10;AADdAAAADwAAAGRycy9kb3ducmV2LnhtbERPTYvCMBC9L/gfwgje1rQKslSjqCD0JusuiLehGdvQ&#10;ZlKbWOv+enMQ9vh436vNYBvRU+eNYwXpNAFBXDhtuFTw+3P4/ALhA7LGxjEpeJKHzXr0scJMuwd/&#10;U38KpYgh7DNUUIXQZlL6oiKLfupa4shdXWcxRNiVUnf4iOG2kbMkWUiLhmNDhS3tKyrq090qWBxv&#10;Jv/L+3SXt3y7nE19voZaqcl42C5BBBrCv/jtzrWC+TyNc+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xWI/BAAAA3QAAAA8AAAAAAAAAAAAAAAAAmAIAAGRycy9kb3du&#10;cmV2LnhtbFBLBQYAAAAABAAEAPUAAACGAwAAAAA=&#10;" path="m19231,l,19000e" filled="f" strokeweight=".15pt">
                <v:path arrowok="t" o:connecttype="custom" o:connectlocs="0,0;0,0" o:connectangles="0,0"/>
              </v:shape>
              <v:shape id="Freeform 3203" o:spid="_x0000_s1963" style="position:absolute;left:2396;top:13741;width:20;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39FMUA&#10;AADdAAAADwAAAGRycy9kb3ducmV2LnhtbESPQWvCQBSE74X+h+UVvNVNFKSmrlIFITfRCuLtkX0m&#10;S7JvY3aNsb++KxR6HGbmG2axGmwjeuq8cawgHScgiAunDZcKjt/b9w8QPiBrbByTggd5WC1fXxaY&#10;aXfnPfWHUIoIYZ+hgiqENpPSFxVZ9GPXEkfv4jqLIcqulLrDe4TbRk6SZCYtGo4LFba0qaioDzer&#10;YLa7mvwn79N13vL1fDL16RJqpUZvw9cniEBD+A//tXOtYDpN5/B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f0UxQAAAN0AAAAPAAAAAAAAAAAAAAAAAJgCAABkcnMv&#10;ZG93bnJldi54bWxQSwUGAAAAAAQABAD1AAAAigMAAAAA&#10;" path="m19130,l,19167e" filled="f" strokeweight=".15pt">
                <v:path arrowok="t" o:connecttype="custom" o:connectlocs="0,0;0,0" o:connectangles="0,0"/>
              </v:shape>
              <v:shape id="Freeform 3204" o:spid="_x0000_s1964" style="position:absolute;left:2383;top:13760;width:14;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eNMMA&#10;AADdAAAADwAAAGRycy9kb3ducmV2LnhtbERPz2vCMBS+D/Y/hDfYbaZWKKMzigpCb2NVkN0ezbMN&#10;bV7aJqvd/npzEHb8+H6vt7PtxESjN44VLBcJCOLKacO1gvPp+PYOwgdkjZ1jUvBLHrab56c15trd&#10;+IumMtQihrDPUUETQp9L6auGLPqF64kjd3WjxRDhWEs94i2G206mSZJJi4ZjQ4M9HRqq2vLHKsg+&#10;B1P8FdNyX/Q8fF9Me7mGVqnXl3n3ASLQHP7FD3ehFaxWadwf38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eNMMAAADdAAAADwAAAAAAAAAAAAAAAACYAgAAZHJzL2Rv&#10;d25yZXYueG1sUEsFBgAAAAAEAAQA9QAAAIgDAAAAAA==&#10;" path="m18667,l,19286e" filled="f" strokeweight=".15pt">
                <v:path arrowok="t" o:connecttype="custom" o:connectlocs="0,0;0,0" o:connectangles="0,0"/>
              </v:shape>
              <v:shape id="Freeform 3205" o:spid="_x0000_s1965" style="position:absolute;left:2374;top:13782;width:10;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7r8UA&#10;AADdAAAADwAAAGRycy9kb3ducmV2LnhtbESPQWvCQBSE7wX/w/IEb3UTBSnRVVQo5Cbagnh7ZJ/J&#10;kuzbmN3GtL/eFYQeh5n5hlltBtuInjpvHCtIpwkI4sJpw6WC76/P9w8QPiBrbByTgl/ysFmP3laY&#10;aXfnI/WnUIoIYZ+hgiqENpPSFxVZ9FPXEkfv6jqLIcqulLrDe4TbRs6SZCEtGo4LFba0r6ioTz9W&#10;weJwM/lf3qe7vOXb5Wzq8zXUSk3Gw3YJItAQ/sOvdq4VzOezF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zuvxQAAAN0AAAAPAAAAAAAAAAAAAAAAAJgCAABkcnMv&#10;ZG93bnJldi54bWxQSwUGAAAAAAQABAD1AAAAigMAAAAA&#10;" path="m18333,l,19375e" filled="f" strokeweight=".15pt">
                <v:path arrowok="t" o:connecttype="custom" o:connectlocs="0,0;0,0" o:connectangles="0,0"/>
              </v:shape>
              <v:shape id="Freeform 3206" o:spid="_x0000_s1966" style="position:absolute;left:2371;top:13808;width:3;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l2MUA&#10;AADdAAAADwAAAGRycy9kb3ducmV2LnhtbESPQWvCQBSE7wX/w/IK3urGCFJSV2mFQm6iFsTbI/tM&#10;lmTfxuw2Rn+9Kwgeh5n5hlmsBtuInjpvHCuYThIQxIXThksFf/vfj08QPiBrbByTgit5WC1HbwvM&#10;tLvwlvpdKEWEsM9QQRVCm0npi4os+olriaN3cp3FEGVXSt3hJcJtI9MkmUuLhuNChS2tKyrq3b9V&#10;MN+cTX7L++lP3vL5eDD14RRqpcbvw/cXiEBDeIWf7VwrmM3S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aXYxQAAAN0AAAAPAAAAAAAAAAAAAAAAAJgCAABkcnMv&#10;ZG93bnJldi54bWxQSwUGAAAAAAQABAD1AAAAigMAAAAA&#10;" path="m15000,l,19375e" filled="f" strokeweight=".15pt">
                <v:path arrowok="t" o:connecttype="custom" o:connectlocs="0,0;0,0" o:connectangles="0,0"/>
              </v:shape>
              <v:shape id="Freeform 3207" o:spid="_x0000_s1967" style="position:absolute;left:2371;top:13833;width:3;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AQ8UA&#10;AADdAAAADwAAAGRycy9kb3ducmV2LnhtbESPQWvCQBSE7wX/w/IEb3WjASnRVVQo5Cbagnh7ZJ/J&#10;kuzbmN3GtL/eFYQeh5n5hlltBtuInjpvHCuYTRMQxIXThksF31+f7x8gfEDW2DgmBb/kYbMeva0w&#10;0+7OR+pPoRQRwj5DBVUIbSalLyqy6KeuJY7e1XUWQ5RdKXWH9wi3jZwnyUJaNBwXKmxpX1FRn36s&#10;gsXhZvK/vJ/t8pZvl7Opz9dQKzUZD9sliEBD+A+/2rlWkKbzF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QBDxQAAAN0AAAAPAAAAAAAAAAAAAAAAAJgCAABkcnMv&#10;ZG93bnJldi54bWxQSwUGAAAAAAQABAD1AAAAigMAAAAA&#10;" path="m,l15000,19355e" filled="f" strokeweight=".15pt">
                <v:path arrowok="t" o:connecttype="custom" o:connectlocs="0,0;0,0" o:connectangles="0,0"/>
              </v:shape>
              <v:shape id="Freeform 3208" o:spid="_x0000_s1968" style="position:absolute;left:2374;top:13858;width:10;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YN8UA&#10;AADdAAAADwAAAGRycy9kb3ducmV2LnhtbESPT4vCMBTE74LfITzBm6b+QZZqFF0QehPdBfH2aJ5t&#10;aPNSm2yt++k3Cwt7HGbmN8xm19tadNR641jBbJqAIM6dNlwo+Pw4Tt5A+ICssXZMCl7kYbcdDjaY&#10;avfkM3WXUIgIYZ+igjKEJpXS5yVZ9FPXEEfv7lqLIcq2kLrFZ4TbWs6TZCUtGo4LJTb0XlJeXb6s&#10;gtXpYbLvrJsdsoYft6uprvdQKTUe9fs1iEB9+A//tTOtYLGYL+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Jg3xQAAAN0AAAAPAAAAAAAAAAAAAAAAAJgCAABkcnMv&#10;ZG93bnJldi54bWxQSwUGAAAAAAQABAD1AAAAigMAAAAA&#10;" path="m,l18333,19375e" filled="f" strokeweight=".15pt">
                <v:path arrowok="t" o:connecttype="custom" o:connectlocs="0,0;0,0" o:connectangles="0,0"/>
              </v:shape>
              <v:shape id="Freeform 3209" o:spid="_x0000_s1969" style="position:absolute;left:2383;top:13884;width:14;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9rMUA&#10;AADdAAAADwAAAGRycy9kb3ducmV2LnhtbESPQWvCQBSE74L/YXmCN92oKCW6ihaE3ERbEG+P7DNZ&#10;kn0bs9sY++u7hUKPw8x8w2x2va1FR603jhXMpgkI4txpw4WCz4/j5A2ED8gaa8ek4EUedtvhYIOp&#10;dk8+U3cJhYgQ9ikqKENoUil9XpJFP3UNcfTurrUYomwLqVt8Rrit5TxJVtKi4bhQYkPvJeXV5csq&#10;WJ0eJvvOutkha/hxu5rqeg+VUuNRv1+DCNSH//BfO9MKFov5E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D2sxQAAAN0AAAAPAAAAAAAAAAAAAAAAAJgCAABkcnMv&#10;ZG93bnJldi54bWxQSwUGAAAAAAQABAD1AAAAigMAAAAA&#10;" path="m,l18667,19231e" filled="f" strokeweight=".15pt">
                <v:path arrowok="t" o:connecttype="custom" o:connectlocs="0,0;0,0" o:connectangles="0,0"/>
              </v:shape>
              <v:shape id="Freeform 3210" o:spid="_x0000_s1970" style="position:absolute;left:2396;top:13904;width:20;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j28UA&#10;AADdAAAADwAAAGRycy9kb3ducmV2LnhtbESPQWvCQBSE74L/YXkFb7pRIUjqKq0g5Ca1QvD2yD6T&#10;Jdm3MbvGtL++Wyj0OMzMN8x2P9pWDNR741jBcpGAIC6dNlwpuHwe5xsQPiBrbB2Tgi/ysN9NJ1vM&#10;tHvyBw3nUIkIYZ+hgjqELpPSlzVZ9AvXEUfv5nqLIcq+krrHZ4TbVq6SJJUWDceFGjs61FQ254dV&#10;kJ7uJv/Oh+V73vH9WpimuIVGqdnL+PYKItAY/sN/7VwrWK9X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qPbxQAAAN0AAAAPAAAAAAAAAAAAAAAAAJgCAABkcnMv&#10;ZG93bnJldi54bWxQSwUGAAAAAAQABAD1AAAAigMAAAAA&#10;" path="m,l19130,19231e" filled="f" strokeweight=".15pt">
                <v:path arrowok="t" o:connecttype="custom" o:connectlocs="0,0;0,0" o:connectangles="0,0"/>
              </v:shape>
              <v:shape id="Freeform 3211" o:spid="_x0000_s1971" style="position:absolute;left:2415;top:13925;width:23;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GQMUA&#10;AADdAAAADwAAAGRycy9kb3ducmV2LnhtbESPQWvCQBSE70L/w/IEb7pRQUvqKlYQcpNqQXp7ZJ/J&#10;kuzbmF1j9Ne7hUKPw8x8w6w2va1FR603jhVMJwkI4txpw4WC79N+/A7CB2SNtWNS8CAPm/XbYIWp&#10;dnf+ou4YChEh7FNUUIbQpFL6vCSLfuIa4uhdXGsxRNkWUrd4j3Bby1mSLKRFw3GhxIZ2JeXV8WYV&#10;LA5Xkz2zbvqZNXz9OZvqfAmVUqNhv/0AEagP/+G/dqYVzOezJ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gZAxQAAAN0AAAAPAAAAAAAAAAAAAAAAAJgCAABkcnMv&#10;ZG93bnJldi54bWxQSwUGAAAAAAQABAD1AAAAigMAAAAA&#10;" path="m,l19231,18824e" filled="f" strokeweight=".15pt">
                <v:path arrowok="t" o:connecttype="custom" o:connectlocs="0,0;0,0" o:connectangles="0,0"/>
              </v:shape>
              <v:shape id="Freeform 3212" o:spid="_x0000_s1972" style="position:absolute;left:2437;top:13938;width:26;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SMsMA&#10;AADdAAAADwAAAGRycy9kb3ducmV2LnhtbERPz2vCMBS+D/Y/hDfYbaZWKKMzigpCb2NVkN0ezbMN&#10;bV7aJqvd/npzEHb8+H6vt7PtxESjN44VLBcJCOLKacO1gvPp+PYOwgdkjZ1jUvBLHrab56c15trd&#10;+IumMtQihrDPUUETQp9L6auGLPqF64kjd3WjxRDhWEs94i2G206mSZJJi4ZjQ4M9HRqq2vLHKsg+&#10;B1P8FdNyX/Q8fF9Me7mGVqnXl3n3ASLQHP7FD3ehFaxWaZwb38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2SMsMAAADdAAAADwAAAAAAAAAAAAAAAACYAgAAZHJzL2Rv&#10;d25yZXYueG1sUEsFBgAAAAAEAAQA9QAAAIgDAAAAAA==&#10;" path="m,l19310,18667e" filled="f" strokeweight=".15pt">
                <v:path arrowok="t" o:connecttype="custom" o:connectlocs="0,0;0,0" o:connectangles="0,0"/>
              </v:shape>
              <v:shape id="Freeform 3213" o:spid="_x0000_s1973" style="position:absolute;left:2462;top:13949;width:28;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3qcUA&#10;AADdAAAADwAAAGRycy9kb3ducmV2LnhtbESPQWvCQBSE70L/w/IEb7pRQWzqKlYQcpNqQXp7ZJ/J&#10;kuzbmF1j9Ne7hUKPw8x8w6w2va1FR603jhVMJwkI4txpw4WC79N+vAThA7LG2jEpeJCHzfptsMJU&#10;uzt/UXcMhYgQ9ikqKENoUil9XpJFP3ENcfQurrUYomwLqVu8R7it5SxJFtKi4bhQYkO7kvLqeLMK&#10;FoeryZ5ZN/3MGr7+nE11voRKqdGw336ACNSH//BfO9MK5vPZO/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TepxQAAAN0AAAAPAAAAAAAAAAAAAAAAAJgCAABkcnMv&#10;ZG93bnJldi54bWxQSwUGAAAAAAQABAD1AAAAigMAAAAA&#10;" path="m,l19355,17143e" filled="f" strokeweight=".15pt">
                <v:path arrowok="t" o:connecttype="custom" o:connectlocs="0,0;0,0" o:connectangles="0,0"/>
              </v:shape>
              <v:shape id="Freeform 3214" o:spid="_x0000_s1974" style="position:absolute;left:2489;top:13954;width:28;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I6cEA&#10;AADdAAAADwAAAGRycy9kb3ducmV2LnhtbERPTYvCMBC9L/gfwgje1lQLslSjqCD0JusuiLehGdvQ&#10;ZlKbWOv+enMQ9vh436vNYBvRU+eNYwWzaQKCuHDacKng9+fw+QXCB2SNjWNS8CQPm/XoY4WZdg/+&#10;pv4UShFD2GeooAqhzaT0RUUW/dS1xJG7us5iiLArpe7wEcNtI+dJspAWDceGClvaV1TUp7tVsDje&#10;TP6X97Nd3vLtcjb1+RpqpSbjYbsEEWgI/+K3O9cK0jSN++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COnBAAAA3QAAAA8AAAAAAAAAAAAAAAAAmAIAAGRycy9kb3du&#10;cmV2LnhtbFBLBQYAAAAABAAEAPUAAACGAwAAAAA=&#10;" path="m,l19375,e" filled="f" strokeweight=".15pt">
                <v:path arrowok="t" o:connecttype="custom" o:connectlocs="0,0;0,0" o:connectangles="0,0"/>
              </v:shape>
              <v:shape id="Freeform 3215" o:spid="_x0000_s1975" style="position:absolute;left:2516;top:13949;width:30;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tcsUA&#10;AADdAAAADwAAAGRycy9kb3ducmV2LnhtbESPQWvCQBSE70L/w/IK3nSTBkSiq7SCkJtoBfH2yD6T&#10;Jdm3MbuNaX+9Wyj0OMzMN8x6O9pWDNR741hBOk9AEJdOG64UnD/3syUIH5A1to5JwTd52G5eJmvM&#10;tXvwkYZTqESEsM9RQR1Cl0vpy5os+rnriKN3c73FEGVfSd3jI8JtK9+SZCEtGo4LNXa0q6lsTl9W&#10;weJwN8VPMaQfRcf368U0l1tolJq+ju8rEIHG8B/+axdaQZZl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1yxQAAAN0AAAAPAAAAAAAAAAAAAAAAAJgCAABkcnMv&#10;ZG93bnJldi54bWxQSwUGAAAAAAQABAD1AAAAigMAAAAA&#10;" path="m,17143l19412,e" filled="f" strokeweight=".15pt">
                <v:path arrowok="t" o:connecttype="custom" o:connectlocs="0,0;0,0" o:connectangles="0,0"/>
              </v:shape>
              <v:shape id="Freeform 3216" o:spid="_x0000_s1976" style="position:absolute;left:2546;top:13938;width:24;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zBcUA&#10;AADdAAAADwAAAGRycy9kb3ducmV2LnhtbESPQWvCQBSE7wX/w/IEb3WjASnRVVQo5Cbagnh7ZJ/J&#10;kuzbmN3GtL/eFYQeh5n5hlltBtuInjpvHCuYTRMQxIXThksF31+f7x8gfEDW2DgmBb/kYbMeva0w&#10;0+7OR+pPoRQRwj5DBVUIbSalLyqy6KeuJY7e1XUWQ5RdKXWH9wi3jZwnyUJaNBwXKmxpX1FRn36s&#10;gsXhZvK/vJ/t8pZvl7Opz9dQKzUZD9sliEBD+A+/2rlWkKbpH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DMFxQAAAN0AAAAPAAAAAAAAAAAAAAAAAJgCAABkcnMv&#10;ZG93bnJldi54bWxQSwUGAAAAAAQABAD1AAAAigMAAAAA&#10;" path="m,18667l19286,e" filled="f" strokeweight=".15pt">
                <v:path arrowok="t" o:connecttype="custom" o:connectlocs="0,0;0,0" o:connectangles="0,0"/>
              </v:shape>
              <v:shape id="Freeform 3217" o:spid="_x0000_s1977" style="position:absolute;left:2569;top:13925;width:24;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nsEA&#10;AADdAAAADwAAAGRycy9kb3ducmV2LnhtbERPTYvCMBS8C/6H8IS9aeouiFSjqLDQm6wK4u3RPNvQ&#10;5qU2sXb3128EwbkN88Us172tRUetN44VTCcJCOLcacOFgtPxezwH4QOyxtoxKfglD+vVcLDEVLsH&#10;/1B3CIWIJexTVFCG0KRS+rwki37iGuKoXV1rMUTaFlK3+IjltpafSTKTFg3HhRIb2pWUV4e7VTDb&#10;30z2l3XTbdbw7XI21fkaKqU+Rv1mASJQH97mVzrTCr4i4Pk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glp7BAAAA3QAAAA8AAAAAAAAAAAAAAAAAmAIAAGRycy9kb3du&#10;cmV2LnhtbFBLBQYAAAAABAAEAPUAAACGAwAAAAA=&#10;" path="m,18824l19231,e" filled="f" strokeweight=".15pt">
                <v:path arrowok="t" o:connecttype="custom" o:connectlocs="0,0;0,0" o:connectangles="0,0"/>
              </v:shape>
              <v:shape id="Freeform 3218" o:spid="_x0000_s1978" style="position:absolute;left:2591;top:13904;width:21;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O6sUA&#10;AADdAAAADwAAAGRycy9kb3ducmV2LnhtbESPQWvCQBSE70L/w/IK3nSjKSKpq1RByE1qBfH2yD6T&#10;Jdm3MbvG2F/fLRR6HGbmG2a1GWwjeuq8caxgNk1AEBdOGy4VnL72kyUIH5A1No5JwZM8bNYvoxVm&#10;2j34k/pjKEWEsM9QQRVCm0npi4os+qlriaN3dZ3FEGVXSt3hI8JtI+dJspAWDceFClvaVVTUx7tV&#10;sDjcTP6d97Nt3vLtcjb1+Rpqpcavw8c7iEBD+A//tXOtIE3TN/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Q7qxQAAAN0AAAAPAAAAAAAAAAAAAAAAAJgCAABkcnMv&#10;ZG93bnJldi54bWxQSwUGAAAAAAQABAD1AAAAigMAAAAA&#10;" path="m,19231l19130,e" filled="f" strokeweight=".15pt">
                <v:path arrowok="t" o:connecttype="custom" o:connectlocs="0,0;0,0" o:connectangles="0,0"/>
              </v:shape>
              <v:shape id="Freeform 3219" o:spid="_x0000_s1979" style="position:absolute;left:2611;top:13884;width:13;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rccUA&#10;AADdAAAADwAAAGRycy9kb3ducmV2LnhtbESPQWvCQBSE70L/w/IK3nSjoSKpq1RByE1qBfH2yD6T&#10;Jdm3MbvG2F/fLRR6HGbmG2a1GWwjeuq8caxgNk1AEBdOGy4VnL72kyUIH5A1No5JwZM8bNYvoxVm&#10;2j34k/pjKEWEsM9QQRVCm0npi4os+qlriaN3dZ3FEGVXSt3hI8JtI+dJspAWDceFClvaVVTUx7tV&#10;sDjcTP6d97Nt3vLtcjb1+Rpqpcavw8c7iEBD+A//tXOtIE3TN/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atxxQAAAN0AAAAPAAAAAAAAAAAAAAAAAJgCAABkcnMv&#10;ZG93bnJldi54bWxQSwUGAAAAAAQABAD1AAAAigMAAAAA&#10;" path="m,19231l18667,e" filled="f" strokeweight=".15pt">
                <v:path arrowok="t" o:connecttype="custom" o:connectlocs="0,0;0,0" o:connectangles="0,0"/>
              </v:shape>
              <v:shape id="Freeform 3220" o:spid="_x0000_s1980" style="position:absolute;left:2624;top:13858;width:10;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1BsUA&#10;AADdAAAADwAAAGRycy9kb3ducmV2LnhtbESPQWvCQBSE7wX/w/IEb3WjgVBSV2kLhdxEW5DeHtln&#10;siT7NmbXGP31riD0OMzMN8xqM9pWDNR741jBYp6AIC6dNlwp+P35fn0D4QOyxtYxKbiSh8168rLC&#10;XLsL72jYh0pECPscFdQhdLmUvqzJop+7jjh6R9dbDFH2ldQ9XiLctnKZJJm0aDgu1NjRV01lsz9b&#10;Bdn2ZIpbMSw+i45PfwfTHI6hUWo2HT/eQQQaw3/42S60gjRNM3i8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zUGxQAAAN0AAAAPAAAAAAAAAAAAAAAAAJgCAABkcnMv&#10;ZG93bnJldi54bWxQSwUGAAAAAAQABAD1AAAAigMAAAAA&#10;" path="m,19375l18333,e" filled="f" strokeweight=".15pt">
                <v:path arrowok="t" o:connecttype="custom" o:connectlocs="0,0;0,0" o:connectangles="0,0"/>
              </v:shape>
              <v:shape id="Freeform 3221" o:spid="_x0000_s1981" style="position:absolute;left:2631;top:13833;width:6;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QncYA&#10;AADdAAAADwAAAGRycy9kb3ducmV2LnhtbESPT2vCQBTE74V+h+UVeqsbDaikrlKFQm7FPyDeHtln&#10;siT7NmbXmPbTdwXB4zAzv2EWq8E2oqfOG8cKxqMEBHHhtOFSwWH//TEH4QOyxsYxKfglD6vl68sC&#10;M+1uvKV+F0oRIewzVFCF0GZS+qIii37kWuLonV1nMUTZlVJ3eItw28hJkkylRcNxocKWNhUV9e5q&#10;FUx/Lib/y/vxOm/5cjqa+ngOtVLvb8PXJ4hAQ3iGH+1cK0jTdAb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uQncYAAADdAAAADwAAAAAAAAAAAAAAAACYAgAAZHJz&#10;L2Rvd25yZXYueG1sUEsFBgAAAAAEAAQA9QAAAIsDAAAAAA==&#10;" path="m,19355l17143,e" filled="f" strokeweight=".15pt">
                <v:path arrowok="t" o:connecttype="custom" o:connectlocs="0,0;0,0" o:connectangles="0,0"/>
              </v:shape>
              <v:shape id="Freeform 3222" o:spid="_x0000_s1982" style="position:absolute;left:2582;top:13813;width:3;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E78EA&#10;AADdAAAADwAAAGRycy9kb3ducmV2LnhtbERPTYvCMBC9L/gfwgje1lQLslSjqCD0JusuiLehGdvQ&#10;ZlKbWOv+enMQ9vh436vNYBvRU+eNYwWzaQKCuHDacKng9+fw+QXCB2SNjWNS8CQPm/XoY4WZdg/+&#10;pv4UShFD2GeooAqhzaT0RUUW/dS1xJG7us5iiLArpe7wEcNtI+dJspAWDceGClvaV1TUp7tVsDje&#10;TP6X97Nd3vLtcjb1+RpqpSbjYbsEEWgI/+K3O9cK0jSNc+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EBO/BAAAA3QAAAA8AAAAAAAAAAAAAAAAAmAIAAGRycy9kb3du&#10;cmV2LnhtbFBLBQYAAAAABAAEAPUAAACGAwAAAAA=&#10;" path="m15000,19231l,e" filled="f" strokeweight=".15pt">
                <v:path arrowok="t" o:connecttype="custom" o:connectlocs="0,0;0,0" o:connectangles="0,0"/>
              </v:shape>
              <v:shape id="Freeform 3223" o:spid="_x0000_s1983" style="position:absolute;left:2575;top:13794;width:8;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hdMYA&#10;AADdAAAADwAAAGRycy9kb3ducmV2LnhtbESPT2vCQBTE74V+h+UVeqsbDYimrlKFQm7FPyDeHtln&#10;siT7NmbXmPbTdwXB4zAzv2EWq8E2oqfOG8cKxqMEBHHhtOFSwWH//TED4QOyxsYxKfglD6vl68sC&#10;M+1uvKV+F0oRIewzVFCF0GZS+qIii37kWuLonV1nMUTZlVJ3eItw28hJkkylRcNxocKWNhUV9e5q&#10;FUx/Lib/y/vxOm/5cjqa+ngOtVLvb8PXJ4hAQ3iGH+1cK0jTdA7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ihdMYAAADdAAAADwAAAAAAAAAAAAAAAACYAgAAZHJz&#10;L2Rvd25yZXYueG1sUEsFBgAAAAAEAAQA9QAAAIsDAAAAAA==&#10;" path="m17778,19167l,e" filled="f" strokeweight=".15pt">
                <v:path arrowok="t" o:connecttype="custom" o:connectlocs="0,0;0,0" o:connectangles="0,0"/>
              </v:shape>
              <v:shape id="Freeform 3224" o:spid="_x0000_s1984" style="position:absolute;left:2560;top:13776;width:16;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7lMMA&#10;AADdAAAADwAAAGRycy9kb3ducmV2LnhtbERPz2vCMBS+D/wfwhvsNtNOKaMzyhwIvY3Vgez2aJ5t&#10;aPPSNrF2++uXg+Dx4/u92c22ExON3jhWkC4TEMSV04ZrBd/Hw/MrCB+QNXaOScEvedhtFw8bzLW7&#10;8hdNZahFDGGfo4ImhD6X0lcNWfRL1xNH7uxGiyHCsZZ6xGsMt518SZJMWjQcGxrs6aOhqi0vVkH2&#10;OZjir5jSfdHz8HMy7ekcWqWeHuf3NxCB5nAX39yFVrBare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R7lMMAAADdAAAADwAAAAAAAAAAAAAAAACYAgAAZHJzL2Rv&#10;d25yZXYueG1sUEsFBgAAAAAEAAQA9QAAAIgDAAAAAA==&#10;" path="m18889,19130l,e" filled="f" strokeweight=".15pt">
                <v:path arrowok="t" o:connecttype="custom" o:connectlocs="0,0;0,0" o:connectangles="0,0"/>
              </v:shape>
              <v:shape id="Freeform 3225" o:spid="_x0000_s1985" style="position:absolute;left:2540;top:13764;width:21;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eD8YA&#10;AADdAAAADwAAAGRycy9kb3ducmV2LnhtbESPQWvCQBSE74X+h+UVvNVNapGSZpUqCLmVqiC9PbIv&#10;yZLs25jdxtRf7xYKHoeZ+YbJ15PtxEiDN44VpPMEBHHptOFawfGwe34D4QOyxs4xKfglD+vV40OO&#10;mXYX/qJxH2oRIewzVNCE0GdS+rIhi37ueuLoVW6wGKIcaqkHvES47eRLkiylRcNxocGetg2V7f7H&#10;Klh+nk1xLcZ0U/R8/j6Z9lSFVqnZ0/TxDiLQFO7h/3ahFSwWry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jeD8YAAADdAAAADwAAAAAAAAAAAAAAAACYAgAAZHJz&#10;L2Rvd25yZXYueG1sUEsFBgAAAAAEAAQA9QAAAIsDAAAAAA==&#10;" path="m19130,18667l,e" filled="f" strokeweight=".15pt">
                <v:path arrowok="t" o:connecttype="custom" o:connectlocs="0,0;0,0" o:connectangles="0,0"/>
              </v:shape>
              <v:shape id="Freeform 3226" o:spid="_x0000_s1986" style="position:absolute;left:2521;top:13758;width:20;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AeMUA&#10;AADdAAAADwAAAGRycy9kb3ducmV2LnhtbESPT4vCMBTE74LfITzBm6b+QZZqFF0QehPdBfH2aJ5t&#10;aPNSm2yt++k3Cwt7HGbmN8xm19tadNR641jBbJqAIM6dNlwo+Pw4Tt5A+ICssXZMCl7kYbcdDjaY&#10;avfkM3WXUIgIYZ+igjKEJpXS5yVZ9FPXEEfv7lqLIcq2kLrFZ4TbWs6TZCUtGo4LJTb0XlJeXb6s&#10;gtXpYbLvrJsdsoYft6uprvdQKTUe9fs1iEB9+A//tTOtYLFYz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kB4xQAAAN0AAAAPAAAAAAAAAAAAAAAAAJgCAABkcnMv&#10;ZG93bnJldi54bWxQSwUGAAAAAAQABAD1AAAAigMAAAAA&#10;" path="m19130,17778l,e" filled="f" strokeweight=".15pt">
                <v:path arrowok="t" o:connecttype="custom" o:connectlocs="0,0;0,0" o:connectangles="0,0"/>
              </v:shape>
              <v:shape id="Freeform 3227" o:spid="_x0000_s1987" style="position:absolute;left:2496;top:13755;width:26;height: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l48UA&#10;AADdAAAADwAAAGRycy9kb3ducmV2LnhtbESPQWvCQBSE70L/w/IK3nSjKSKpq1RByE1qBfH2yD6T&#10;Jdm3MbvG2F/fLRR6HGbmG2a1GWwjeuq8caxgNk1AEBdOGy4VnL72kyUIH5A1No5JwZM8bNYvoxVm&#10;2j34k/pjKEWEsM9QQRVCm0npi4os+qlriaN3dZ3FEGVXSt3hI8JtI+dJspAWDceFClvaVVTUx7tV&#10;sDjcTP6d97Nt3vLtcjb1+Rpqpcavw8c7iEBD+A//tXOtIE3f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uXjxQAAAN0AAAAPAAAAAAAAAAAAAAAAAJgCAABkcnMv&#10;ZG93bnJldi54bWxQSwUGAAAAAAQABAD1AAAAigMAAAAA&#10;" path="m19310,15000l,e" filled="f" strokeweight=".15pt">
                <v:path arrowok="t" o:connecttype="custom" o:connectlocs="0,0;0,0" o:connectangles="0,0"/>
              </v:shape>
              <v:shape id="Freeform 3228" o:spid="_x0000_s1988" style="position:absolute;left:2476;top:13755;width:23;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9l8UA&#10;AADdAAAADwAAAGRycy9kb3ducmV2LnhtbESPQWvCQBSE7wX/w/IEb3VjFSnRVbQg5Fa0BfH2yD6T&#10;Jdm3MbvG2F/vCkKPw8x8wyzXva1FR603jhVMxgkI4txpw4WC35/d+ycIH5A11o5JwZ08rFeDtyWm&#10;2t14T90hFCJC2KeooAyhSaX0eUkW/dg1xNE7u9ZiiLItpG7xFuG2lh9JMpcWDceFEhv6KimvDler&#10;YP59Mdlf1k22WcOX09FUx3OolBoN+80CRKA+/Idf7UwrmE5nM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32XxQAAAN0AAAAPAAAAAAAAAAAAAAAAAJgCAABkcnMv&#10;ZG93bnJldi54bWxQSwUGAAAAAAQABAD1AAAAigMAAAAA&#10;" path="m19231,l,17143e" filled="f" strokeweight=".15pt">
                <v:path arrowok="t" o:connecttype="custom" o:connectlocs="0,0;0,0" o:connectangles="0,0"/>
              </v:shape>
              <v:shape id="Freeform 3229" o:spid="_x0000_s1989" style="position:absolute;left:2457;top:13760;width:20;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YDMUA&#10;AADdAAAADwAAAGRycy9kb3ducmV2LnhtbESPQWvCQBSE74L/YXmCt7qxtiLRVawg5Fa0BfH2yD6T&#10;Jdm3MbvGtL/eLRQ8DjPzDbPa9LYWHbXeOFYwnSQgiHOnDRcKvr/2LwsQPiBrrB2Tgh/ysFkPBytM&#10;tbvzgbpjKESEsE9RQRlCk0rp85Is+olriKN3ca3FEGVbSN3iPcJtLV+TZC4tGo4LJTa0Kymvjjer&#10;YP55Ndlv1k0/soav55OpTpdQKTUe9dsliEB9eIb/25lWMJu9vcPf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9gMxQAAAN0AAAAPAAAAAAAAAAAAAAAAAJgCAABkcnMv&#10;ZG93bnJldi54bWxQSwUGAAAAAAQABAD1AAAAigMAAAAA&#10;" path="m19130,l,18667e" filled="f" strokeweight=".15pt">
                <v:path arrowok="t" o:connecttype="custom" o:connectlocs="0,0;0,0" o:connectangles="0,0"/>
              </v:shape>
              <v:shape id="Freeform 3230" o:spid="_x0000_s1990" style="position:absolute;left:2440;top:13772;width:18;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Ge8UA&#10;AADdAAAADwAAAGRycy9kb3ducmV2LnhtbESPQWvCQBSE7wX/w/KE3urGWoJEV1GhkFupCuLtkX0m&#10;S7JvY3Yb0/76riB4HGbmG2a5Hmwjeuq8caxgOklAEBdOGy4VHA+fb3MQPiBrbByTgl/ysF6NXpaY&#10;aXfjb+r3oRQRwj5DBVUIbSalLyqy6CeuJY7exXUWQ5RdKXWHtwi3jXxPklRaNBwXKmxpV1FR73+s&#10;gvTravK/vJ9u85av55OpT5dQK/U6HjYLEIGG8Aw/2rlWMJt9pH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UZ7xQAAAN0AAAAPAAAAAAAAAAAAAAAAAJgCAABkcnMv&#10;ZG93bnJldi54bWxQSwUGAAAAAAQABAD1AAAAigMAAAAA&#10;" path="m19000,l,18824e" filled="f" strokeweight=".15pt">
                <v:path arrowok="t" o:connecttype="custom" o:connectlocs="0,0;0,0" o:connectangles="0,0"/>
              </v:shape>
              <v:shape id="Freeform 3231" o:spid="_x0000_s1991" style="position:absolute;left:2428;top:13785;width:13;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j4MYA&#10;AADdAAAADwAAAGRycy9kb3ducmV2LnhtbESPT2vCQBTE74V+h+UVvOnGP9iSukorCLmJtiC9PbLP&#10;ZEn2bcyuMfrpXUHocZiZ3zCLVW9r0VHrjWMF41ECgjh32nCh4PdnM/wA4QOyxtoxKbiSh9Xy9WWB&#10;qXYX3lG3D4WIEPYpKihDaFIpfV6SRT9yDXH0jq61GKJsC6lbvES4reUkSebSouG4UGJD65Lyan+2&#10;Cubbk8luWTf+zho+/R1MdTiGSqnBW//1CSJQH/7Dz3amFUyns3d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3j4MYAAADdAAAADwAAAAAAAAAAAAAAAACYAgAAZHJz&#10;L2Rvd25yZXYueG1sUEsFBgAAAAAEAAQA9QAAAIsDAAAAAA==&#10;" path="m18667,l,19130e" filled="f" strokeweight=".15pt">
                <v:path arrowok="t" o:connecttype="custom" o:connectlocs="0,0;0,0" o:connectangles="0,0"/>
              </v:shape>
              <v:shape id="Freeform 3232" o:spid="_x0000_s1992" style="position:absolute;left:2422;top:13801;width:6;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3ksMA&#10;AADdAAAADwAAAGRycy9kb3ducmV2LnhtbERPz2vCMBS+D/wfwhvsNtNOKaMzyhwIvY3Vgez2aJ5t&#10;aPPSNrF2++uXg+Dx4/u92c22ExON3jhWkC4TEMSV04ZrBd/Hw/MrCB+QNXaOScEvedhtFw8bzLW7&#10;8hdNZahFDGGfo4ImhD6X0lcNWfRL1xNH7uxGiyHCsZZ6xGsMt518SZJMWjQcGxrs6aOhqi0vVkH2&#10;OZjir5jSfdHz8HMy7ekcWqWeHuf3NxCB5nAX39yFVrBarePc+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J3ksMAAADdAAAADwAAAAAAAAAAAAAAAACYAgAAZHJzL2Rv&#10;d25yZXYueG1sUEsFBgAAAAAEAAQA9QAAAIgDAAAAAA==&#10;" path="m17143,l,19231e" filled="f" strokeweight=".15pt">
                <v:path arrowok="t" o:connecttype="custom" o:connectlocs="0,0;0,0" o:connectangles="0,0"/>
              </v:shape>
              <v:shape id="Freeform 3233" o:spid="_x0000_s1993" style="position:absolute;left:2422;top:13822;width:1;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SCcYA&#10;AADdAAAADwAAAGRycy9kb3ducmV2LnhtbESPT2vCQBTE74V+h+UVvOnGP0ibukorCLmJtiC9PbLP&#10;ZEn2bcyuMfrpXUHocZiZ3zCLVW9r0VHrjWMF41ECgjh32nCh4PdnM3wH4QOyxtoxKbiSh9Xy9WWB&#10;qXYX3lG3D4WIEPYpKihDaFIpfV6SRT9yDXH0jq61GKJsC6lbvES4reUkSebSouG4UGJD65Lyan+2&#10;Cubbk8luWTf+zho+/R1MdTiGSqnBW//1CSJQH/7Dz3amFUynsw9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7SCcYAAADdAAAADwAAAAAAAAAAAAAAAACYAgAAZHJz&#10;L2Rvd25yZXYueG1sUEsFBgAAAAAEAAQA9QAAAIsDAAAAAA==&#10;" path="m,l,19231e" filled="f" strokeweight=".15pt">
                <v:path arrowok="t" o:connecttype="custom" o:connectlocs="0,0;0,0" o:connectangles="0,0"/>
              </v:shape>
              <v:shape id="Freeform 3234" o:spid="_x0000_s1994" style="position:absolute;left:2422;top:13842;width:6;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tScMA&#10;AADdAAAADwAAAGRycy9kb3ducmV2LnhtbERPz2vCMBS+D/wfwhvsNtNOLKMzyhwIvY3Vgez2aJ5t&#10;aPPSNrF2++uXg+Dx4/u92c22ExON3jhWkC4TEMSV04ZrBd/Hw/MrCB+QNXaOScEvedhtFw8bzLW7&#10;8hdNZahFDGGfo4ImhD6X0lcNWfRL1xNH7uxGiyHCsZZ6xGsMt518SZJMWjQcGxrs6aOhqi0vVkH2&#10;OZjir5jSfdHz8HMy7ekcWqWeHuf3NxCB5nAX39yFVrBare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3tScMAAADdAAAADwAAAAAAAAAAAAAAAACYAgAAZHJzL2Rv&#10;d25yZXYueG1sUEsFBgAAAAAEAAQA9QAAAIgDAAAAAA==&#10;" path="m,l17143,19231e" filled="f" strokeweight=".15pt">
                <v:path arrowok="t" o:connecttype="custom" o:connectlocs="0,0;0,0" o:connectangles="0,0"/>
              </v:shape>
              <v:shape id="Freeform 3235" o:spid="_x0000_s1995" style="position:absolute;left:2428;top:13863;width:13;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I0sYA&#10;AADdAAAADwAAAGRycy9kb3ducmV2LnhtbESPQWvCQBSE74X+h+UVvNVNKpWSZpUqCLmVqiC9PbIv&#10;yZLs25jdxtRf7xYKHoeZ+YbJ15PtxEiDN44VpPMEBHHptOFawfGwe34D4QOyxs4xKfglD+vV40OO&#10;mXYX/qJxH2oRIewzVNCE0GdS+rIhi37ueuLoVW6wGKIcaqkHvES47eRLkiylRcNxocGetg2V7f7H&#10;Klh+nk1xLcZ0U/R8/j6Z9lSFVqnZ0/TxDiLQFO7h/3ahFSwWry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FI0sYAAADdAAAADwAAAAAAAAAAAAAAAACYAgAAZHJz&#10;L2Rvd25yZXYueG1sUEsFBgAAAAAEAAQA9QAAAIsDAAAAAA==&#10;" path="m,l18667,19130e" filled="f" strokeweight=".15pt">
                <v:path arrowok="t" o:connecttype="custom" o:connectlocs="0,0;0,0" o:connectangles="0,0"/>
              </v:shape>
              <v:shape id="Freeform 3236" o:spid="_x0000_s1996" style="position:absolute;left:2440;top:13881;width:18;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WpcUA&#10;AADdAAAADwAAAGRycy9kb3ducmV2LnhtbESPQWvCQBSE74L/YXmCN92oKCW6ihaE3ERbEG+P7DNZ&#10;kn0bs9sY++u7hUKPw8x8w2x2va1FR603jhXMpgkI4txpw4WCz4/j5A2ED8gaa8ek4EUedtvhYIOp&#10;dk8+U3cJhYgQ9ikqKENoUil9XpJFP3UNcfTurrUYomwLqVt8Rrit5TxJVtKi4bhQYkPvJeXV5csq&#10;WJ0eJvvOutkha/hxu5rqeg+VUuNRv1+DCNSH//BfO9MKFovlH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9alxQAAAN0AAAAPAAAAAAAAAAAAAAAAAJgCAABkcnMv&#10;ZG93bnJldi54bWxQSwUGAAAAAAQABAD1AAAAigMAAAAA&#10;" path="m,l19000,18889e" filled="f" strokeweight=".15pt">
                <v:path arrowok="t" o:connecttype="custom" o:connectlocs="0,0;0,0" o:connectangles="0,0"/>
              </v:shape>
              <v:shape id="Freeform 3237" o:spid="_x0000_s1997" style="position:absolute;left:2457;top:13895;width:20;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zPsUA&#10;AADdAAAADwAAAGRycy9kb3ducmV2LnhtbESPQWvCQBSE70L/w/IK3nSjoSKpq1RByE1qBfH2yD6T&#10;Jdm3MbvG2F/fLRR6HGbmG2a1GWwjeuq8caxgNk1AEBdOGy4VnL72kyUIH5A1No5JwZM8bNYvoxVm&#10;2j34k/pjKEWEsM9QQRVCm0npi4os+qlriaN3dZ3FEGVXSt3hI8JtI+dJspAWDceFClvaVVTUx7tV&#10;sDjcTP6d97Nt3vLtcjb1+Rpqpcavw8c7iEBD+A//tXOtIE3f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3M+xQAAAN0AAAAPAAAAAAAAAAAAAAAAAJgCAABkcnMv&#10;ZG93bnJldi54bWxQSwUGAAAAAAQABAD1AAAAigMAAAAA&#10;" path="m,l19130,18333e" filled="f" strokeweight=".15pt">
                <v:path arrowok="t" o:connecttype="custom" o:connectlocs="0,0;0,0" o:connectangles="0,0"/>
              </v:shape>
              <v:shape id="Freeform 3238" o:spid="_x0000_s1998" style="position:absolute;left:2476;top:13904;width:23;height: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rSsUA&#10;AADdAAAADwAAAGRycy9kb3ducmV2LnhtbESPQWvCQBSE74L/YXmCt7qxtiLRVawg5Fa0BfH2yD6T&#10;Jdm3MbvGtL/eLRQ8DjPzDbPa9LYWHbXeOFYwnSQgiHOnDRcKvr/2LwsQPiBrrB2Tgh/ysFkPBytM&#10;tbvzgbpjKESEsE9RQRlCk0rp85Is+olriKN3ca3FEGVbSN3iPcJtLV+TZC4tGo4LJTa0Kymvjjer&#10;YP55Ndlv1k0/soav55OpTpdQKTUe9dsliEB9eIb/25lWMJu9v8Hf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utKxQAAAN0AAAAPAAAAAAAAAAAAAAAAAJgCAABkcnMv&#10;ZG93bnJldi54bWxQSwUGAAAAAAQABAD1AAAAigMAAAAA&#10;" path="m,l19231,16667e" filled="f" strokeweight=".15pt">
                <v:path arrowok="t" o:connecttype="custom" o:connectlocs="0,0;0,0" o:connectangles="0,0"/>
              </v:shape>
              <v:shape id="Freeform 3239" o:spid="_x0000_s1999" style="position:absolute;left:2496;top:13908;width:26;height: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O0cUA&#10;AADdAAAADwAAAGRycy9kb3ducmV2LnhtbESPQWvCQBSE7wX/w/IEb3VjRSnRVbQg5Fa0BfH2yD6T&#10;Jdm3MbvG2F/vCkKPw8x8wyzXva1FR603jhVMxgkI4txpw4WC35/d+ycIH5A11o5JwZ08rFeDtyWm&#10;2t14T90hFCJC2KeooAyhSaX0eUkW/dg1xNE7u9ZiiLItpG7xFuG2lh9JMpcWDceFEhv6KimvDler&#10;YP59Mdlf1k22WcOX09FUx3OolBoN+80CRKA+/Idf7UwrmE5nM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k7RxQAAAN0AAAAPAAAAAAAAAAAAAAAAAJgCAABkcnMv&#10;ZG93bnJldi54bWxQSwUGAAAAAAQABAD1AAAAigMAAAAA&#10;" path="m,l19310,e" filled="f" strokeweight=".15pt">
                <v:path arrowok="t" o:connecttype="custom" o:connectlocs="0,0;0,0" o:connectangles="0,0"/>
              </v:shape>
              <v:shape id="Freeform 3240" o:spid="_x0000_s2000" style="position:absolute;left:2521;top:13902;width:20;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QpsUA&#10;AADdAAAADwAAAGRycy9kb3ducmV2LnhtbESPQWvCQBSE7wX/w/KE3urGSoNEV1GhkFupCuLtkX0m&#10;S7JvY3Yb0/76riB4HGbmG2a5Hmwjeuq8caxgOklAEBdOGy4VHA+fb3MQPiBrbByTgl/ysF6NXpaY&#10;aXfjb+r3oRQRwj5DBVUIbSalLyqy6CeuJY7exXUWQ5RdKXWHtwi3jXxPklRaNBwXKmxpV1FR73+s&#10;gvTravK/vJ9u85av55OpT5dQK/U6HjYLEIGG8Aw/2rlWMJt9pH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NCmxQAAAN0AAAAPAAAAAAAAAAAAAAAAAJgCAABkcnMv&#10;ZG93bnJldi54bWxQSwUGAAAAAAQABAD1AAAAigMAAAAA&#10;" path="m,17778l19130,e" filled="f" strokeweight=".15pt">
                <v:path arrowok="t" o:connecttype="custom" o:connectlocs="0,0;0,0" o:connectangles="0,0"/>
              </v:shape>
              <v:shape id="Freeform 3241" o:spid="_x0000_s2001" style="position:absolute;left:2540;top:13888;width:21;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1PcUA&#10;AADdAAAADwAAAGRycy9kb3ducmV2LnhtbESPQWvCQBSE74X+h+UVvOlGRVtSV2kFITfRFqS3R/aZ&#10;LMm+jdk1Rn+9Kwg9DjPzDbNY9bYWHbXeOFYwHiUgiHOnDRcKfn82ww8QPiBrrB2Tgit5WC1fXxaY&#10;anfhHXX7UIgIYZ+igjKEJpXS5yVZ9CPXEEfv6FqLIcq2kLrFS4TbWk6SZC4tGo4LJTa0Limv9mer&#10;YL49meyWdePvrOHT38FUh2OolBq89V+fIAL14T/8bGdawXQ6e4f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HU9xQAAAN0AAAAPAAAAAAAAAAAAAAAAAJgCAABkcnMv&#10;ZG93bnJldi54bWxQSwUGAAAAAAQABAD1AAAAigMAAAAA&#10;" path="m,18889l19130,e" filled="f" strokeweight=".15pt">
                <v:path arrowok="t" o:connecttype="custom" o:connectlocs="0,0;0,0" o:connectangles="0,0"/>
              </v:shape>
              <v:shape id="Freeform 3242" o:spid="_x0000_s2002" style="position:absolute;left:2560;top:13872;width:16;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hT8MA&#10;AADdAAAADwAAAGRycy9kb3ducmV2LnhtbERPz2vCMBS+D/wfwhvsNtNOLKMzyhwIvY3Vgez2aJ5t&#10;aPPSNrF2++uXg+Dx4/u92c22ExON3jhWkC4TEMSV04ZrBd/Hw/MrCB+QNXaOScEvedhtFw8bzLW7&#10;8hdNZahFDGGfo4ImhD6X0lcNWfRL1xNH7uxGiyHCsZZ6xGsMt518SZJMWjQcGxrs6aOhqi0vVkH2&#10;OZjir5jSfdHz8HMy7ekcWqWeHuf3NxCB5nAX39yFVrBarePc+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vhT8MAAADdAAAADwAAAAAAAAAAAAAAAACYAgAAZHJzL2Rv&#10;d25yZXYueG1sUEsFBgAAAAAEAAQA9QAAAIgDAAAAAA==&#10;" path="m,19000l18889,e" filled="f" strokeweight=".15pt">
                <v:path arrowok="t" o:connecttype="custom" o:connectlocs="0,0;0,0" o:connectangles="0,0"/>
              </v:shape>
              <v:shape id="Freeform 3243" o:spid="_x0000_s2003" style="position:absolute;left:2575;top:13854;width:8;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E1MUA&#10;AADdAAAADwAAAGRycy9kb3ducmV2LnhtbESPQWvCQBSE74X+h+UVvOlGRWlTV2kFITfRFqS3R/aZ&#10;LMm+jdk1Rn+9Kwg9DjPzDbNY9bYWHbXeOFYwHiUgiHOnDRcKfn82w3cQPiBrrB2Tgit5WC1fXxaY&#10;anfhHXX7UIgIYZ+igjKEJpXS5yVZ9CPXEEfv6FqLIcq2kLrFS4TbWk6SZC4tGo4LJTa0Limv9mer&#10;YL49meyWdePvrOHT38FUh2OolBq89V+fIAL14T/8bGdawXQ6+4D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0TUxQAAAN0AAAAPAAAAAAAAAAAAAAAAAJgCAABkcnMv&#10;ZG93bnJldi54bWxQSwUGAAAAAAQABAD1AAAAigMAAAAA&#10;" path="m,19130l17778,e" filled="f" strokeweight=".15pt">
                <v:path arrowok="t" o:connecttype="custom" o:connectlocs="0,0;0,0" o:connectangles="0,0"/>
              </v:shape>
              <v:shape id="Freeform 3244" o:spid="_x0000_s2004" style="position:absolute;left:2582;top:13833;width:3;height: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n9MEA&#10;AADdAAAADwAAAGRycy9kb3ducmV2LnhtbERPTYvCMBC9C/6HMIK3NXWFslSjqLDQm6y7IN6GZmxD&#10;m0ltYq37681B8Ph436vNYBvRU+eNYwXzWQKCuHDacKng7/f74wuED8gaG8ek4EEeNuvxaIWZdnf+&#10;of4YShFD2GeooAqhzaT0RUUW/cy1xJG7uM5iiLArpe7wHsNtIz+TJJUWDceGClvaV1TUx5tVkB6u&#10;Jv/P+/kub/l6Ppn6dAm1UtPJsF2CCDSEt/jlzrWCxSKN++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BJ/TBAAAA3QAAAA8AAAAAAAAAAAAAAAAAmAIAAGRycy9kb3du&#10;cmV2LnhtbFBLBQYAAAAABAAEAPUAAACGAwAAAAA=&#10;" path="m,19231l15000,e" filled="f" strokeweight=".15pt">
                <v:path arrowok="t" o:connecttype="custom" o:connectlocs="0,0;0,0" o:connectangles="0,0"/>
              </v:shape>
              <v:shape id="Freeform 3245" o:spid="_x0000_s2005" style="position:absolute;left:2437;top:13833;width:4;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2Cb8UA&#10;AADdAAAADwAAAGRycy9kb3ducmV2LnhtbESPQWvCQBSE70L/w/IK3nSTCkFSV2kFITfRCtLbI/tM&#10;lmTfxuw2Rn+9Wyj0OMzMN8xqM9pWDNR741hBOk9AEJdOG64UnL52syUIH5A1to5JwZ08bNYvkxXm&#10;2t34QMMxVCJC2OeooA6hy6X0ZU0W/dx1xNG7uN5iiLKvpO7xFuG2lW9JkkmLhuNCjR1tayqb449V&#10;kO2vpngUQ/pZdHz9PpvmfAmNUtPX8eMdRKAx/If/2oVWsFhkK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YJvxQAAAN0AAAAPAAAAAAAAAAAAAAAAAJgCAABkcnMv&#10;ZG93bnJldi54bWxQSwUGAAAAAAQABAD1AAAAigMAAAAA&#10;" path="m,l15000,19130e" filled="f" strokeweight=".15pt">
                <v:path arrowok="t" o:connecttype="custom" o:connectlocs="0,0;0,0" o:connectangles="0,0"/>
              </v:shape>
              <v:shape id="Freeform 3246" o:spid="_x0000_s2006" style="position:absolute;left:2440;top:13851;width:11;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cGMUA&#10;AADdAAAADwAAAGRycy9kb3ducmV2LnhtbESPQWvCQBSE74L/YXkFb7pRIUjqKq0g5Ca1QvD2yD6T&#10;Jdm3MbvGtL++Wyj0OMzMN8x2P9pWDNR741jBcpGAIC6dNlwpuHwe5xsQPiBrbB2Tgi/ysN9NJ1vM&#10;tHvyBw3nUIkIYZ+hgjqELpPSlzVZ9AvXEUfv5nqLIcq+krrHZ4TbVq6SJJUWDceFGjs61FQ254dV&#10;kJ7uJv/Oh+V73vH9WpimuIVGqdnL+PYKItAY/sN/7VwrWK/TF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xwYxQAAAN0AAAAPAAAAAAAAAAAAAAAAAJgCAABkcnMv&#10;ZG93bnJldi54bWxQSwUGAAAAAAQABAD1AAAAigMAAAAA&#10;" path="m,l18333,19130e" filled="f" strokeweight=".15pt">
                <v:path arrowok="t" o:connecttype="custom" o:connectlocs="0,0;0,0" o:connectangles="0,0"/>
              </v:shape>
              <v:shape id="Freeform 3247" o:spid="_x0000_s2007" style="position:absolute;left:2450;top:13870;width:15;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5g8UA&#10;AADdAAAADwAAAGRycy9kb3ducmV2LnhtbESPQWvCQBSE7wX/w/IEb3WjgVBSV2kLhdxEW5DeHtln&#10;siT7NmbXGP31riD0OMzMN8xqM9pWDNR741jBYp6AIC6dNlwp+P35fn0D4QOyxtYxKbiSh8168rLC&#10;XLsL72jYh0pECPscFdQhdLmUvqzJop+7jjh6R9dbDFH2ldQ9XiLctnKZJJm0aDgu1NjRV01lsz9b&#10;Bdn2ZIpbMSw+i45PfwfTHI6hUWo2HT/eQQQaw3/42S60gjTNUni8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7mDxQAAAN0AAAAPAAAAAAAAAAAAAAAAAJgCAABkcnMv&#10;ZG93bnJldi54bWxQSwUGAAAAAAQABAD1AAAAigMAAAAA&#10;" path="m,l18824,18889e" filled="f" strokeweight=".15pt">
                <v:path arrowok="t" o:connecttype="custom" o:connectlocs="0,0;0,0" o:connectangles="0,0"/>
              </v:shape>
              <v:shape id="Freeform 3248" o:spid="_x0000_s2008" style="position:absolute;left:2464;top:13884;width:21;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h98UA&#10;AADdAAAADwAAAGRycy9kb3ducmV2LnhtbESPQWvCQBSE7wX/w/KE3urGWoJEV1GhkFupCuLtkX0m&#10;S7JvY3Yb0/76riB4HGbmG2a5Hmwjeuq8caxgOklAEBdOGy4VHA+fb3MQPiBrbByTgl/ysF6NXpaY&#10;aXfjb+r3oRQRwj5DBVUIbSalLyqy6CeuJY7exXUWQ5RdKXWHtwi3jXxPklRaNBwXKmxpV1FR73+s&#10;gvTravK/vJ9u85av55OpT5dQK/U6HjYLEIGG8Aw/2rlWMJulH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iH3xQAAAN0AAAAPAAAAAAAAAAAAAAAAAJgCAABkcnMv&#10;ZG93bnJldi54bWxQSwUGAAAAAAQABAD1AAAAigMAAAAA&#10;" path="m,l19167,17778e" filled="f" strokeweight=".15pt">
                <v:path arrowok="t" o:connecttype="custom" o:connectlocs="0,0;0,0" o:connectangles="0,0"/>
              </v:shape>
              <v:shape id="Freeform 3249" o:spid="_x0000_s2009" style="position:absolute;left:2482;top:13890;width:23;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EbMUA&#10;AADdAAAADwAAAGRycy9kb3ducmV2LnhtbESPQWvCQBSE7wX/w/KE3urGSoNEV1GhkFupCuLtkX0m&#10;S7JvY3Yb0/76riB4HGbmG2a5Hmwjeuq8caxgOklAEBdOGy4VHA+fb3MQPiBrbByTgl/ysF6NXpaY&#10;aXfjb+r3oRQRwj5DBVUIbSalLyqy6CeuJY7exXUWQ5RdKXWHtwi3jXxPklRaNBwXKmxpV1FR73+s&#10;gvTravK/vJ9u85av55OpT5dQK/U6HjYLEIGG8Aw/2rlWMJulH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oRsxQAAAN0AAAAPAAAAAAAAAAAAAAAAAJgCAABkcnMv&#10;ZG93bnJldi54bWxQSwUGAAAAAAQABAD1AAAAigMAAAAA&#10;" path="m,l19231,17143e" filled="f" strokeweight=".15pt">
                <v:path arrowok="t" o:connecttype="custom" o:connectlocs="0,0;0,0" o:connectangles="0,0"/>
              </v:shape>
              <v:shape id="Freeform 3250" o:spid="_x0000_s2010" style="position:absolute;left:2504;top:13890;width:20;height: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G8QA&#10;AADdAAAADwAAAGRycy9kb3ducmV2LnhtbESPQWvCQBSE7wX/w/IEb3WjQijRVVQQcpNqQbw9ss9k&#10;SfZtzK4x7a/vFgoeh5n5hlltBtuInjpvHCuYTRMQxIXThksFX+fD+wcIH5A1No5JwTd52KxHbyvM&#10;tHvyJ/WnUIoIYZ+hgiqENpPSFxVZ9FPXEkfv5jqLIcqulLrDZ4TbRs6TJJUWDceFClvaV1TUp4dV&#10;kB7vJv/J+9kub/l+vZj6cgu1UpPxsF2CCDSEV/i/nWsFi0Wa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GhvEAAAA3QAAAA8AAAAAAAAAAAAAAAAAmAIAAGRycy9k&#10;b3ducmV2LnhtbFBLBQYAAAAABAAEAPUAAACJAwAAAAA=&#10;" path="m,17143l19130,e" filled="f" strokeweight=".15pt">
                <v:path arrowok="t" o:connecttype="custom" o:connectlocs="0,0;0,0" o:connectangles="0,0"/>
              </v:shape>
              <v:shape id="Freeform 3251" o:spid="_x0000_s2011" style="position:absolute;left:2523;top:13884;width:21;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UA&#10;AADdAAAADwAAAGRycy9kb3ducmV2LnhtbESPQWvCQBSE7wX/w/KE3urGClGiq6hQyK1UBfH2yD6T&#10;Jdm3MbuNaX99tyB4HGbmG2a1GWwjeuq8caxgOklAEBdOGy4VnI4fbwsQPiBrbByTgh/ysFmPXlaY&#10;aXfnL+oPoRQRwj5DBVUIbSalLyqy6CeuJY7e1XUWQ5RdKXWH9wi3jXxPklRaNBwXKmxpX1FRH76t&#10;gvTzZvLfvJ/u8pZvl7Opz9dQK/U6HrZLEIGG8Aw/2rlWMJul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AxQAAAN0AAAAPAAAAAAAAAAAAAAAAAJgCAABkcnMv&#10;ZG93bnJldi54bWxQSwUGAAAAAAQABAD1AAAAigMAAAAA&#10;" path="m,17778l19130,e" filled="f" strokeweight=".15pt">
                <v:path arrowok="t" o:connecttype="custom" o:connectlocs="0,0;0,0" o:connectangles="0,0"/>
              </v:shape>
              <v:shape id="Freeform 3252" o:spid="_x0000_s2012" style="position:absolute;left:2543;top:13870;width:16;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r8sEA&#10;AADdAAAADwAAAGRycy9kb3ducmV2LnhtbERPTYvCMBC9C/6HMIK3NXWFslSjqLDQm6y7IN6GZmxD&#10;m0ltYq37681B8Ph436vNYBvRU+eNYwXzWQKCuHDacKng7/f74wuED8gaG8ek4EEeNuvxaIWZdnf+&#10;of4YShFD2GeooAqhzaT0RUUW/cy1xJG7uM5iiLArpe7wHsNtIz+TJJUWDceGClvaV1TUx5tVkB6u&#10;Jv/P+/kub/l6Ppn6dAm1UtPJsF2CCDSEt/jlzrWCxSKNc+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3K/LBAAAA3QAAAA8AAAAAAAAAAAAAAAAAmAIAAGRycy9kb3du&#10;cmV2LnhtbFBLBQYAAAAABAAEAPUAAACGAwAAAAA=&#10;" path="m,18889l18889,e" filled="f" strokeweight=".15pt">
                <v:path arrowok="t" o:connecttype="custom" o:connectlocs="0,0;0,0" o:connectangles="0,0"/>
              </v:shape>
              <v:shape id="Freeform 3253" o:spid="_x0000_s2013" style="position:absolute;left:2558;top:13851;width:8;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OacUA&#10;AADdAAAADwAAAGRycy9kb3ducmV2LnhtbESPQWvCQBSE7wX/w/KE3urGCkGjq6hQyK1UBfH2yD6T&#10;Jdm3MbuNaX99tyB4HGbmG2a1GWwjeuq8caxgOklAEBdOGy4VnI4fb3MQPiBrbByTgh/ysFmPXlaY&#10;aXfnL+oPoRQRwj5DBVUIbSalLyqy6CeuJY7e1XUWQ5RdKXWH9wi3jXxPklRaNBwXKmxpX1FRH76t&#10;gvTzZvLfvJ/u8pZvl7Opz9dQK/U6HrZLEIGG8Aw/2rlWMJul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45pxQAAAN0AAAAPAAAAAAAAAAAAAAAAAJgCAABkcnMv&#10;ZG93bnJldi54bWxQSwUGAAAAAAQABAD1AAAAigMAAAAA&#10;" path="m,19130l17778,e" filled="f" strokeweight=".15pt">
                <v:path arrowok="t" o:connecttype="custom" o:connectlocs="0,0;0,0" o:connectangles="0,0"/>
              </v:shape>
              <v:shape id="Freeform 3254" o:spid="_x0000_s2014" style="position:absolute;left:2565;top:13833;width:5;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xKcIA&#10;AADdAAAADwAAAGRycy9kb3ducmV2LnhtbERPy4rCMBTdC/5DuAOz01QFlY5RRkHobvABMrtLc21D&#10;m5vaxNqZrzcLweXhvFeb3taio9Ybxwom4wQEce604ULB+bQfLUH4gKyxdkwK/sjDZj0crDDV7sEH&#10;6o6hEDGEfYoKyhCaVEqfl2TRj11DHLmray2GCNtC6hYfMdzWcpokc2nRcGwosaFdSXl1vFsF85+b&#10;yf6zbrLNGr79Xkx1uYZKqc+P/vsLRKA+vMUvd6YVzGaLuD++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LEpwgAAAN0AAAAPAAAAAAAAAAAAAAAAAJgCAABkcnMvZG93&#10;bnJldi54bWxQSwUGAAAAAAQABAD1AAAAhwMAAAAA&#10;" path="m,19130l16667,e" filled="f" strokeweight=".15pt">
                <v:path arrowok="t" o:connecttype="custom" o:connectlocs="0,0;0,0" o:connectangles="0,0"/>
              </v:shape>
              <v:shape id="Freeform 3255" o:spid="_x0000_s2015" style="position:absolute;left:2565;top:13813;width:5;height: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UssUA&#10;AADdAAAADwAAAGRycy9kb3ducmV2LnhtbESPQWvCQBSE74X+h+UVvNVNFKykrlIFITfRCuLtkX0m&#10;S7JvY3aNsb++KxR6HGbmG2axGmwjeuq8cawgHScgiAunDZcKjt/b9zkIH5A1No5JwYM8rJavLwvM&#10;tLvznvpDKEWEsM9QQRVCm0npi4os+rFriaN3cZ3FEGVXSt3hPcJtIydJMpMWDceFClvaVFTUh5tV&#10;MNtdTf6T9+k6b/l6Ppn6dAm1UqO34esTRKAh/If/2rlWMJ1+pPB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BSyxQAAAN0AAAAPAAAAAAAAAAAAAAAAAJgCAABkcnMv&#10;ZG93bnJldi54bWxQSwUGAAAAAAQABAD1AAAAigMAAAAA&#10;" path="m16667,19231l,e" filled="f" strokeweight=".15pt">
                <v:path arrowok="t" o:connecttype="custom" o:connectlocs="0,0;0,0" o:connectangles="0,0"/>
              </v:shape>
              <v:shape id="Freeform 3256" o:spid="_x0000_s2016" style="position:absolute;left:2558;top:13796;width:8;height: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KxcUA&#10;AADdAAAADwAAAGRycy9kb3ducmV2LnhtbESPQWvCQBSE70L/w/IEb7pRQUvqKlYQcpNqQXp7ZJ/J&#10;kuzbmF1j9Ne7hUKPw8x8w6w2va1FR603jhVMJwkI4txpw4WC79N+/A7CB2SNtWNS8CAPm/XbYIWp&#10;dnf+ou4YChEh7FNUUIbQpFL6vCSLfuIa4uhdXGsxRNkWUrd4j3Bby1mSLKRFw3GhxIZ2JeXV8WYV&#10;LA5Xkz2zbvqZNXz9OZvqfAmVUqNhv/0AEagP/+G/dqYVzOfLG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orFxQAAAN0AAAAPAAAAAAAAAAAAAAAAAJgCAABkcnMv&#10;ZG93bnJldi54bWxQSwUGAAAAAAQABAD1AAAAigMAAAAA&#10;" path="m17778,19130l,e" filled="f" strokeweight=".15pt">
                <v:path arrowok="t" o:connecttype="custom" o:connectlocs="0,0;0,0" o:connectangles="0,0"/>
              </v:shape>
              <v:shape id="Freeform 3257" o:spid="_x0000_s2017" style="position:absolute;left:2543;top:13782;width:16;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vXsYA&#10;AADdAAAADwAAAGRycy9kb3ducmV2LnhtbESPT2vCQBTE74V+h+UVeqsbDaikrlKFQm7FPyDeHtln&#10;siT7NmbXmPbTdwXB4zAzv2EWq8E2oqfOG8cKxqMEBHHhtOFSwWH//TEH4QOyxsYxKfglD6vl68sC&#10;M+1uvKV+F0oRIewzVFCF0GZS+qIii37kWuLonV1nMUTZlVJ3eItw28hJkkylRcNxocKWNhUV9e5q&#10;FUx/Lib/y/vxOm/5cjqa+ngOtVLvb8PXJ4hAQ3iGH+1cK0jTWQ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ovXsYAAADdAAAADwAAAAAAAAAAAAAAAACYAgAAZHJz&#10;L2Rvd25yZXYueG1sUEsFBgAAAAAEAAQA9QAAAIsDAAAAAA==&#10;" path="m18889,18889l,e" filled="f" strokeweight=".15pt">
                <v:path arrowok="t" o:connecttype="custom" o:connectlocs="0,0;0,0" o:connectangles="0,0"/>
              </v:shape>
              <v:shape id="Freeform 3258" o:spid="_x0000_s2018" style="position:absolute;left:2523;top:13773;width:21;height: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3KsYA&#10;AADdAAAADwAAAGRycy9kb3ducmV2LnhtbESPT2vCQBTE74V+h+UVvOnGP9iSukorCLmJtiC9PbLP&#10;ZEn2bcyuMfrpXUHocZiZ3zCLVW9r0VHrjWMF41ECgjh32nCh4PdnM/wA4QOyxtoxKbiSh9Xy9WWB&#10;qXYX3lG3D4WIEPYpKihDaFIpfV6SRT9yDXH0jq61GKJsC6lbvES4reUkSebSouG4UGJD65Lyan+2&#10;Cubbk8luWTf+zho+/R1MdTiGSqnBW//1CSJQH/7Dz3amFUyn7z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3KsYAAADdAAAADwAAAAAAAAAAAAAAAACYAgAAZHJz&#10;L2Rvd25yZXYueG1sUEsFBgAAAAAEAAQA9QAAAIsDAAAAAA==&#10;" path="m19130,18333l,e" filled="f" strokeweight=".15pt">
                <v:path arrowok="t" o:connecttype="custom" o:connectlocs="0,0;0,0" o:connectangles="0,0"/>
              </v:shape>
              <v:shape id="Freeform 3259" o:spid="_x0000_s2019" style="position:absolute;left:2504;top:13772;width:20;height: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SscUA&#10;AADdAAAADwAAAGRycy9kb3ducmV2LnhtbESPQWvCQBSE74X+h+UVvOlGRVtSV2kFITfRFqS3R/aZ&#10;LMm+jdk1Rn+9Kwg9DjPzDbNY9bYWHbXeOFYwHiUgiHOnDRcKfn82ww8QPiBrrB2Tgit5WC1fXxaY&#10;anfhHXX7UIgIYZ+igjKEJpXS5yVZ9CPXEEfv6FqLIcq2kLrFS4TbWk6SZC4tGo4LJTa0Limv9mer&#10;YL49meyWdePvrOHT38FUh2OolBq89V+fIAL14T/8bGdawXT6Po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xKxxQAAAN0AAAAPAAAAAAAAAAAAAAAAAJgCAABkcnMv&#10;ZG93bnJldi54bWxQSwUGAAAAAAQABAD1AAAAigMAAAAA&#10;" path="m19130,13333l,e" filled="f" strokeweight=".15pt">
                <v:path arrowok="t" o:connecttype="custom" o:connectlocs="0,0;0,0" o:connectangles="0,0"/>
              </v:shape>
              <v:shape id="Freeform 3260" o:spid="_x0000_s2020" style="position:absolute;left:3485;top:13826;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MxsUA&#10;AADdAAAADwAAAGRycy9kb3ducmV2LnhtbESPQWvCQBSE7wX/w/KE3urGClGiq6hQyK1UBfH2yD6T&#10;Jdm3MbuNaX99tyB4HGbmG2a1GWwjeuq8caxgOklAEBdOGy4VnI4fbwsQPiBrbByTgh/ysFmPXlaY&#10;aXfnL+oPoRQRwj5DBVUIbSalLyqy6CeuJY7e1XUWQ5RdKXWH9wi3jXxPklRaNBwXKmxpX1FRH76t&#10;gvTzZvLfvJ/u8pZvl7Opz9dQK/U6HrZLEIGG8Aw/2rlWMJvN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YzGxQAAAN0AAAAPAAAAAAAAAAAAAAAAAJgCAABkcnMv&#10;ZG93bnJldi54bWxQSwUGAAAAAAQABAD1AAAAigMAAAAA&#10;" path="m,18000l17778,e" filled="f" strokeweight=".15pt">
                <v:path arrowok="t" o:connecttype="custom" o:connectlocs="0,0;0,0" o:connectangles="0,0"/>
              </v:shape>
              <v:shape id="Freeform 3261" o:spid="_x0000_s2021" style="position:absolute;left:3492;top:13826;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pXcUA&#10;AADdAAAADwAAAGRycy9kb3ducmV2LnhtbESPQWvCQBSE7wX/w/IEb3VjBS3RVbQg5Fa0BfH2yD6T&#10;Jdm3MbvG2F/vCkKPw8x8wyzXva1FR603jhVMxgkI4txpw4WC35/d+ycIH5A11o5JwZ08rFeDtyWm&#10;2t14T90hFCJC2KeooAyhSaX0eUkW/dg1xNE7u9ZiiLItpG7xFuG2lh9JMpMWDceFEhv6KimvDler&#10;YPZ9Mdlf1k22WcOX09FUx3OolBoN+80CRKA+/Idf7UwrmE7nc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SldxQAAAN0AAAAPAAAAAAAAAAAAAAAAAJgCAABkcnMv&#10;ZG93bnJldi54bWxQSwUGAAAAAAQABAD1AAAAigMAAAAA&#10;" path="m,l17778,18000e" filled="f" strokeweight=".15pt">
                <v:path arrowok="t" o:connecttype="custom" o:connectlocs="0,0;0,0" o:connectangles="0,0"/>
              </v:shape>
              <v:shape id="Freeform 3262" o:spid="_x0000_s2022" style="position:absolute;left:3492;top:13833;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9L8IA&#10;AADdAAAADwAAAGRycy9kb3ducmV2LnhtbERPy4rCMBTdC/5DuAOz01QFlY5RRkHobvABMrtLc21D&#10;m5vaxNqZrzcLweXhvFeb3taio9Ybxwom4wQEce604ULB+bQfLUH4gKyxdkwK/sjDZj0crDDV7sEH&#10;6o6hEDGEfYoKyhCaVEqfl2TRj11DHLmray2GCNtC6hYfMdzWcpokc2nRcGwosaFdSXl1vFsF85+b&#10;yf6zbrLNGr79Xkx1uYZKqc+P/vsLRKA+vMUvd6YVzGaLODe+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r0vwgAAAN0AAAAPAAAAAAAAAAAAAAAAAJgCAABkcnMvZG93&#10;bnJldi54bWxQSwUGAAAAAAQABAD1AAAAhwMAAAAA&#10;" path="m17778,l,17778e" filled="f" strokeweight=".15pt">
                <v:path arrowok="t" o:connecttype="custom" o:connectlocs="0,0;0,0" o:connectangles="0,0"/>
              </v:shape>
              <v:shape id="Freeform 3263" o:spid="_x0000_s2023" style="position:absolute;left:3485;top:13833;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YtMYA&#10;AADdAAAADwAAAGRycy9kb3ducmV2LnhtbESPT2vCQBTE74V+h+UVvNWNCrZNXaUVhNzEPyC9PbLP&#10;ZEn2bcyuMfrpXUHocZiZ3zCzRW9r0VHrjWMFo2ECgjh32nChYL9bvX+C8AFZY+2YFFzJw2L++jLD&#10;VLsLb6jbhkJECPsUFZQhNKmUPi/Joh+6hjh6R9daDFG2hdQtXiLc1nKcJFNp0XBcKLGhZUl5tT1b&#10;BdP1yWS3rBv9Zg2f/g6mOhxDpdTgrf/5BhGoD//hZzvTCiaTjy9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IYtMYAAADdAAAADwAAAAAAAAAAAAAAAACYAgAAZHJz&#10;L2Rvd25yZXYueG1sUEsFBgAAAAAEAAQA9QAAAIsDAAAAAA==&#10;" path="m17778,17778l,e" filled="f" strokeweight=".15pt">
                <v:path arrowok="t" o:connecttype="custom" o:connectlocs="0,0;0,0" o:connectangles="0,0"/>
              </v:shape>
              <v:shape id="Freeform 3264" o:spid="_x0000_s2024" style="position:absolute;left:4472;top:13826;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BDsMA&#10;AADdAAAADwAAAGRycy9kb3ducmV2LnhtbERPz2vCMBS+D/Y/hDfYbU21UKRrFBWE3sZUkN0ezbMN&#10;bV5qE2u3v345DHb8+H6Xm9n2YqLRG8cKFkkKgrh22nCj4Hw6vK1A+ICssXdMCr7Jw2b9/FRiod2D&#10;P2k6hkbEEPYFKmhDGAopfd2SRZ+4gThyVzdaDBGOjdQjPmK47eUyTXNp0XBsaHGgfUt1d7xbBfnH&#10;zVQ/1bTYVQPfvi6mu1xDp9Try7x9BxFoDv/iP3elFWTZKu6P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3BDsMAAADdAAAADwAAAAAAAAAAAAAAAACYAgAAZHJzL2Rv&#10;d25yZXYueG1sUEsFBgAAAAAEAAQA9QAAAIgDAAAAAA==&#10;" path="m,18000l17778,e" filled="f" strokeweight=".15pt">
                <v:path arrowok="t" o:connecttype="custom" o:connectlocs="0,0;0,0" o:connectangles="0,0"/>
              </v:shape>
              <v:shape id="Freeform 3265" o:spid="_x0000_s2025" style="position:absolute;left:4479;top:13826;width:11;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klcUA&#10;AADdAAAADwAAAGRycy9kb3ducmV2LnhtbESPQWvCQBSE74L/YXmF3nSTCiKpG2mFQm5SK4i3R/Yl&#10;WZJ9G7NrTPvru4WCx2FmvmG2u8l2YqTBG8cK0mUCgrh02nCt4PT1sdiA8AFZY+eYFHyTh10+n20x&#10;0+7OnzQeQy0ihH2GCpoQ+kxKXzZk0S9dTxy9yg0WQ5RDLfWA9wi3nXxJkrW0aDguNNjTvqGyPd6s&#10;gvXhaoqfYkzfi56vl7Npz1VolXp+mt5eQQSawiP83y60gtVqk8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SVxQAAAN0AAAAPAAAAAAAAAAAAAAAAAJgCAABkcnMv&#10;ZG93bnJldi54bWxQSwUGAAAAAAQABAD1AAAAigMAAAAA&#10;" path="m,l18333,18000e" filled="f" strokeweight=".15pt">
                <v:path arrowok="t" o:connecttype="custom" o:connectlocs="0,0;0,0" o:connectangles="0,0"/>
              </v:shape>
              <v:shape id="Freeform 3266" o:spid="_x0000_s2026" style="position:absolute;left:4479;top:13833;width:11;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64sQA&#10;AADdAAAADwAAAGRycy9kb3ducmV2LnhtbESPQYvCMBSE7wv+h/AEb2uqgkjXKCoIvYm6IHt7NM82&#10;tHmpTazVX79ZEPY4zMw3zHLd21p01HrjWMFknIAgzp02XCj4Pu8/FyB8QNZYOyYFT/KwXg0+lphq&#10;9+AjdadQiAhhn6KCMoQmldLnJVn0Y9cQR+/qWoshyraQusVHhNtaTpNkLi0ajgslNrQrKa9Od6tg&#10;friZ7JV1k23W8O3nYqrLNVRKjYb95gtEoD78h9/tTCuYzRZT+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uLEAAAA3QAAAA8AAAAAAAAAAAAAAAAAmAIAAGRycy9k&#10;b3ducmV2LnhtbFBLBQYAAAAABAAEAPUAAACJAwAAAAA=&#10;" path="m18333,l,17778e" filled="f" strokeweight=".15pt">
                <v:path arrowok="t" o:connecttype="custom" o:connectlocs="0,0;0,0" o:connectangles="0,0"/>
              </v:shape>
              <v:shape id="Freeform 3267" o:spid="_x0000_s2027" style="position:absolute;left:4472;top:13833;width:8;height: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fecUA&#10;AADdAAAADwAAAGRycy9kb3ducmV2LnhtbESPQWvCQBSE74L/YXmF3nRjAyKpG2mFQm5SK4i3R/Yl&#10;WZJ9G7NrTPvru4WCx2FmvmG2u8l2YqTBG8cKVssEBHHptOFawenrY7EB4QOyxs4xKfgmD7t8Ptti&#10;pt2dP2k8hlpECPsMFTQh9JmUvmzIol+6njh6lRsshiiHWuoB7xFuO/mSJGtp0XBcaLCnfUNle7xZ&#10;BevD1RQ/xbh6L3q+Xs6mPVehVer5aXp7BRFoCo/wf7vQCtJ0k8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195xQAAAN0AAAAPAAAAAAAAAAAAAAAAAJgCAABkcnMv&#10;ZG93bnJldi54bWxQSwUGAAAAAAQABAD1AAAAigMAAAAA&#10;" path="m17778,17778l,e" filled="f" strokeweight=".15pt">
                <v:path arrowok="t" o:connecttype="custom" o:connectlocs="0,0;0,0" o:connectangles="0,0"/>
              </v:shape>
              <v:roundrect id="AutoShape 3268" o:spid="_x0000_s2028" style="position:absolute;left:2174;top:13630;width:160;height:2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QMcA&#10;AADdAAAADwAAAGRycy9kb3ducmV2LnhtbESP0WrCQBRE3wv9h+UWfCm6abWi0VVUKLQvUhM/4JK9&#10;ZtNm74bsmqT9+q5Q6OMwM2eY9Xawteio9ZVjBU+TBARx4XTFpYJz/jpegPABWWPtmBR8k4ft5v5u&#10;jal2PZ+oy0IpIoR9igpMCE0qpS8MWfQT1xBH7+JaiyHKtpS6xT7CbS2fk2QuLVYcFww2dDBUfGVX&#10;qwDzlx0vy4t5zLqf9/xz3x+v+w+lRg/DbgUi0BD+w3/tN61gOl3M4PY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zvkDHAAAA3QAAAA8AAAAAAAAAAAAAAAAAmAIAAGRy&#10;cy9kb3ducmV2LnhtbFBLBQYAAAAABAAEAPUAAACMAwAAAAA=&#10;" filled="f" stroked="f" strokecolor="blue" strokeweight="1pt">
                <v:textbox style="mso-next-textbox:#AutoShape 3268" inset="0,0,0,0">
                  <w:txbxContent>
                    <w:p w:rsidR="00153448" w:rsidRDefault="00153448" w:rsidP="00021A92">
                      <w:r>
                        <w:rPr>
                          <w:rFonts w:ascii="Arial" w:hAnsi="Arial"/>
                        </w:rPr>
                        <w:t>A</w:t>
                      </w:r>
                    </w:p>
                  </w:txbxContent>
                </v:textbox>
              </v:roundrect>
              <v:line id="Line 3269" o:spid="_x0000_s2029" style="position:absolute;visibility:visible" from="2498,14026" to="2498,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qG8UAAADdAAAADwAAAGRycy9kb3ducmV2LnhtbESPQWsCMRSE7wX/Q3iF3jTbWotdjWIL&#10;FvGkW0F6eyTPzeLmZdlEXf+9EYQeh5n5hpnOO1eLM7Wh8qzgdZCBINbeVFwq2P0u+2MQISIbrD2T&#10;gisFmM96T1PMjb/wls5FLEWCcMhRgY2xyaUM2pLDMPANcfIOvnUYk2xLaVq8JLir5VuWfUiHFacF&#10;iw19W9LH4uQUkNHX9efPYW+L96/9X9zperUJSr08d4sJiEhd/A8/2iujYDgcj+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pqG8UAAADdAAAADwAAAAAAAAAA&#10;AAAAAAChAgAAZHJzL2Rvd25yZXYueG1sUEsFBgAAAAAEAAQA+QAAAJMDAAAAAA==&#10;" strokeweight=".25pt">
                <v:stroke dashstyle="3 1 1 1" startarrowwidth="narrow" startarrowlength="long" endarrowwidth="narrow" endarrowlength="long"/>
              </v:line>
              <v:line id="Line 3270" o:spid="_x0000_s2030" style="position:absolute;visibility:visible" from="2526,14396" to="4515,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4QMMAAADdAAAADwAAAGRycy9kb3ducmV2LnhtbESPQWvCQBSE70L/w/IK3nTTroaQuooI&#10;hYIXjdLzI/uahGbfptltjP/eFQSPw8x8w6w2o23FQL1vHGt4mycgiEtnGq40nE+fswyED8gGW8ek&#10;4UoeNuuXyQpz4y58pKEIlYgQ9jlqqEPocil9WZNFP3cdcfR+XG8xRNlX0vR4iXDbyvckSaXFhuNC&#10;jR3taip/i3+rYbFQKRZ/h8KgOaq9MsvvISy1nr6O2w8QgcbwDD/aX0aDUlkK9zfxCc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EDDAAAA3QAAAA8AAAAAAAAAAAAA&#10;AAAAoQIAAGRycy9kb3ducmV2LnhtbFBLBQYAAAAABAAEAPkAAACRAwAAAAA=&#10;" strokeweight=".25pt">
                <v:stroke startarrow="open" startarrowwidth="narrow" startarrowlength="long" endarrow="open" endarrowwidth="narrow" endarrowlength="long"/>
              </v:line>
              <v:line id="Line 3271" o:spid="_x0000_s2031" style="position:absolute;visibility:visible" from="4493,14288" to="4496,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R98UAAADdAAAADwAAAGRycy9kb3ducmV2LnhtbESPQWsCMRSE7wX/Q3iF3jTbWqxdjWIL&#10;FvGkW0F6eyTPzeLmZdlEXf+9EYQeh5n5hpnOO1eLM7Wh8qzgdZCBINbeVFwq2P0u+2MQISIbrD2T&#10;gisFmM96T1PMjb/wls5FLEWCcMhRgY2xyaUM2pLDMPANcfIOvnUYk2xLaVq8JLir5VuWjaTDitOC&#10;xYa+LeljcXIKyOjr+vPnsLfF+9f+L+50vdoEpV6eu8UERKQu/ocf7ZVRMByOP+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RR98UAAADdAAAADwAAAAAAAAAA&#10;AAAAAAChAgAAZHJzL2Rvd25yZXYueG1sUEsFBgAAAAAEAAQA+QAAAJMDAAAAAA==&#10;" strokeweight=".25pt">
                <v:stroke dashstyle="3 1 1 1" startarrowwidth="narrow" startarrowlength="long" endarrowwidth="narrow" endarrowlength="long"/>
              </v:line>
              <v:roundrect id="AutoShape 3272" o:spid="_x0000_s2032" style="position:absolute;left:3391;top:14177;width:320;height:2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0RcMA&#10;AADdAAAADwAAAGRycy9kb3ducmV2LnhtbERP3WrCMBS+F3yHcITdiKZOHFqNosJguxmu9QEOzbHp&#10;1pyUJrbdnn65GHj58f3vDoOtRUetrxwrWMwTEMSF0xWXCq7562wNwgdkjbVjUvBDHg778WiHqXY9&#10;f1KXhVLEEPYpKjAhNKmUvjBk0c9dQxy5m2sthgjbUuoW+xhua/mcJC/SYsWxwWBDZ0PFd3a3CjBf&#10;HXlT3sw0637f869T/3E/XZR6mgzHLYhAQ3iI/91vWsFyuY5z45v4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60RcMAAADdAAAADwAAAAAAAAAAAAAAAACYAgAAZHJzL2Rv&#10;d25yZXYueG1sUEsFBgAAAAAEAAQA9QAAAIgDAAAAAA==&#10;" filled="f" stroked="f" strokecolor="blue" strokeweight="1pt">
                <v:textbox style="mso-next-textbox:#AutoShape 3272" inset="0,0,0,0">
                  <w:txbxContent>
                    <w:p w:rsidR="00153448" w:rsidRDefault="00153448" w:rsidP="00021A92">
                      <w:pPr>
                        <w:jc w:val="center"/>
                      </w:pPr>
                      <w:r>
                        <w:t>l</w:t>
                      </w:r>
                    </w:p>
                  </w:txbxContent>
                </v:textbox>
              </v:roundrect>
              <v:shape id="Arc 3273" o:spid="_x0000_s2033" style="position:absolute;left:4496;top:13666;width:150;height:18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cgA&#10;AADdAAAADwAAAGRycy9kb3ducmV2LnhtbESPX0vDQBDE3wt+h2MF39pLDWib9lpUKPgi2r/Qt21u&#10;TYK5vTS3ptFP7wmCj8PM/IaZL3tXq47aUHk2MB4loIhzbysuDOy2q+EEVBBki7VnMvBFAZaLq8Ec&#10;M+svvKZuI4WKEA4ZGihFmkzrkJfkMIx8Qxy9d986lCjbQtsWLxHuan2bJHfaYcVxocSGnkrKPzaf&#10;zsAxPd2/vL7J+SDjw77Lvx+7Zrc25ua6f5iBEurlP/zXfrYG0nQyhd838Qno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7/4tyAAAAN0AAAAPAAAAAAAAAAAAAAAAAJgCAABk&#10;cnMvZG93bnJldi54bWxQSwUGAAAAAAQABAD1AAAAjQMAAAAA&#10;" adj="0,,0" path="m-1,nfc11929,,21600,9670,21600,21600em-1,nsc11929,,21600,9670,21600,21600l,21600,-1,xe" filled="f" strokeweight=".25pt">
                <v:stroke joinstyle="round"/>
                <v:formulas/>
                <v:path arrowok="t" o:extrusionok="f" o:connecttype="custom" o:connectlocs="0,0;1,2;0,2" o:connectangles="0,0,0"/>
              </v:shape>
              <v:line id="Line 3274" o:spid="_x0000_s2034" style="position:absolute;visibility:visible" from="4494,13666" to="4526,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YY8MAAADdAAAADwAAAGRycy9kb3ducmV2LnhtbERPy4rCMBTdD/gP4Q64EU1VGLTTKDKM&#10;ILgQqy5md2luH2NzU5po69+bheDycN7Juje1uFPrKssKppMIBHFmdcWFgvNpO16AcB5ZY22ZFDzI&#10;wXo1+Egw1rbjI91TX4gQwi5GBaX3TSyly0oy6Ca2IQ5cbluDPsC2kLrFLoSbWs6i6EsarDg0lNjQ&#10;T0nZNb0ZBdcLXhpz0P/Zfvp3yLvt6Dd1I6WGn/3mG4Sn3r/FL/dOK5jPl2F/eBOe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JmGPDAAAA3QAAAA8AAAAAAAAAAAAA&#10;AAAAoQIAAGRycy9kb3ducmV2LnhtbFBLBQYAAAAABAAEAPkAAACRAwAAAAA=&#10;" strokeweight=".25pt">
                <v:stroke startarrowwidth="narrow" startarrowlength="long" endarrowwidth="narrow" endarrowlength="long"/>
              </v:line>
              <v:line id="Line 3275" o:spid="_x0000_s2035" style="position:absolute;flip:y;visibility:visible" from="4496,13621" to="4526,1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q+8YAAADdAAAADwAAAGRycy9kb3ducmV2LnhtbESP0WrCQBRE34X+w3ILfTMbGwhtzEZK&#10;0VL0pab9gNvsNUmbvRuyG41/7wqCj8PMmWHy1WQ6caTBtZYVLKIYBHFldcu1gp/vzfwFhPPIGjvL&#10;pOBMDlbFwyzHTNsT7+lY+lqEEnYZKmi87zMpXdWQQRfZnjh4BzsY9EEOtdQDnkK56eRzHKfSYMth&#10;ocGe3huq/svRKEjGj+0ay01/3n7t1vtqxD/3myr19Di9LUF4mvw9fKM/deCS1wVc34QnI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YKvvGAAAA3QAAAA8AAAAAAAAA&#10;AAAAAAAAoQIAAGRycy9kb3ducmV2LnhtbFBLBQYAAAAABAAEAPkAAACUAwAAAAA=&#10;" stroked="f" strokeweight=".25pt">
                <v:stroke startarrowlength="long" endarrowlength="long"/>
              </v:line>
              <v:line id="Line 3276" o:spid="_x0000_s2036" style="position:absolute;flip:y;visibility:visible" from="4496,13621" to="4526,1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e6ccAAADdAAAADwAAAGRycy9kb3ducmV2LnhtbESP0WrCQBRE3wv9h+UW+qYbDZg0ukop&#10;WFLyYGv9gEv2mgSzd0N2m6T9elcQ+jjMzBlms5tMKwbqXWNZwWIegSAurW64UnD63s9SEM4ja2wt&#10;k4JfcrDbPj5sMNN25C8ajr4SAcIuQwW1910mpStrMujmtiMO3tn2Bn2QfSV1j2OAm1Yuo2glDTYc&#10;Fmrs6K2m8nL8MQqaMn1P4tPfouA8GYvPj3O7dwelnp+m1zUIT5P/D9/buVYQxy9LuL0JT0B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R7pxwAAAN0AAAAPAAAAAAAA&#10;AAAAAAAAAKECAABkcnMvZG93bnJldi54bWxQSwUGAAAAAAQABAD5AAAAlQMAAAAA&#10;" strokeweight=".25pt">
                <v:stroke startarrowlength="long" endarrowlength="long"/>
              </v:line>
            </v:group>
          </v:group>
        </w:pict>
      </w:r>
      <w:r>
        <w:rPr>
          <w:rFonts w:asciiTheme="minorHAnsi" w:hAnsiTheme="minorHAnsi" w:cstheme="minorHAnsi"/>
          <w:noProof/>
          <w:color w:val="000000"/>
        </w:rPr>
        <w:pict>
          <v:group id="Group 3280" o:spid="_x0000_s1475" style="position:absolute;left:0;text-align:left;margin-left:268.05pt;margin-top:6.95pt;width:140.95pt;height:103.85pt;z-index:251681792" coordorigin="6212,12636" coordsize="2819,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">
            <v:line id="Line 2716" o:spid="_x0000_s1476" style="position:absolute;visibility:visible" from="6694,14141" to="6850,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ZXcYAAADdAAAADwAAAGRycy9kb3ducmV2LnhtbESPQWsCMRSE74L/IbxCbzVblVJXs4sW&#10;WqQnuxWkt0fy3CxuXpZNquu/bwqCx2FmvmFW5eBacaY+NJ4VPE8yEMTam4ZrBfvv96dXECEiG2w9&#10;k4IrBSiL8WiFufEX/qJzFWuRIBxyVGBj7HIpg7bkMEx8R5y8o+8dxiT7WpoeLwnuWjnNshfpsOG0&#10;YLGjN0v6VP06BWT09XPxcTzYar45/MS9bre7oNTjw7Begog0xHv41t4aBbPZYg7/b9IT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3GAAAA3QAAAA8AAAAAAAAA&#10;AAAAAAAAoQIAAGRycy9kb3ducmV2LnhtbFBLBQYAAAAABAAEAPkAAACUAwAAAAA=&#10;" strokeweight=".25pt">
              <v:stroke dashstyle="3 1 1 1" startarrowwidth="narrow" startarrowlength="long" endarrowwidth="narrow" endarrowlength="long"/>
            </v:line>
            <v:line id="Line 2717" o:spid="_x0000_s1477" style="position:absolute;visibility:visible" from="8330,13417" to="8511,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8xsUAAADdAAAADwAAAGRycy9kb3ducmV2LnhtbESPQWsCMRSE7wX/Q3iF3jTbWktdjWIL&#10;FvGkW0F6eyTPzeLmZdlEXf+9EYQeh5n5hpnOO1eLM7Wh8qzgdZCBINbeVFwq2P0u+58gQkQ2WHsm&#10;BVcKMJ/1nqaYG3/hLZ2LWIoE4ZCjAhtjk0sZtCWHYeAb4uQdfOswJtmW0rR4SXBXy7cs+5AOK04L&#10;Fhv6tqSPxckpIKOv6/HPYW+L96/9X9zperUJSr08d4sJiEhd/A8/2iujYDgcj+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P8xsUAAADdAAAADwAAAAAAAAAA&#10;AAAAAAChAgAAZHJzL2Rvd25yZXYueG1sUEsFBgAAAAAEAAQA+QAAAJMDAAAAAA==&#10;" strokeweight=".25pt">
              <v:stroke dashstyle="3 1 1 1" startarrowwidth="narrow" startarrowlength="long" endarrowwidth="narrow" endarrowlength="long"/>
            </v:line>
            <v:line id="Line 2718" o:spid="_x0000_s1478" style="position:absolute;flip:y;visibility:visible" from="6840,14080" to="8515,1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r7sYAAADdAAAADwAAAGRycy9kb3ducmV2LnhtbESPQWvCQBSE7wX/w/KEXopubEBs6irB&#10;Ekh7i7WeH9nXJJh9G7JrkvbXdwWhx2FmvmG2+8m0YqDeNZYVrJYRCOLS6oYrBafPbLEB4TyyxtYy&#10;KfghB/vd7GGLibYjFzQcfSUChF2CCmrvu0RKV9Zk0C1tRxy8b9sb9EH2ldQ9jgFuWvkcRWtpsOGw&#10;UGNHh5rKy/FqFHx8vfE1LX65yEf/3mY0Pp1XqVKP8yl9BeFp8v/hezvXCuL4ZQ23N+EJ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cK+7GAAAA3QAAAA8AAAAAAAAA&#10;AAAAAAAAoQIAAGRycy9kb3ducmV2LnhtbFBLBQYAAAAABAAEAPkAAACUAwAAAAA=&#10;" strokeweight=".25pt">
              <v:stroke startarrow="open" startarrowwidth="narrow" startarrowlength="long" endarrow="open" endarrowwidth="narrow" endarrowlength="long"/>
            </v:line>
            <v:roundrect id="AutoShape 2719" o:spid="_x0000_s1479" style="position:absolute;left:7615;top:14120;width:192;height:2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KSscA&#10;AADdAAAADwAAAGRycy9kb3ducmV2LnhtbESPQWvCQBSE74X+h+UVehHd2EDV6CpFkJZSqEbF6yP7&#10;moRk34bdrcZ/7wqFHoeZ+YZZrHrTijM5X1tWMB4lIIgLq2suFRz2m+EUhA/IGlvLpOBKHlbLx4cF&#10;ZtpeeEfnPJQiQthnqKAKocuk9EVFBv3IdsTR+7HOYIjSlVI7vES4aeVLkrxKgzXHhQo7WldUNPmv&#10;UZB/1d+fejBx1+a9WedbTAfmeFLq+al/m4MI1If/8F/7QytI09k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CkrHAAAA3QAAAA8AAAAAAAAAAAAAAAAAmAIAAGRy&#10;cy9kb3ducmV2LnhtbFBLBQYAAAAABAAEAPUAAACMAwAAAAA=&#10;" filled="f" stroked="f" strokeweight=".25pt">
              <v:textbox inset="0,0,0,0">
                <w:txbxContent>
                  <w:p w:rsidR="00153448" w:rsidRDefault="00153448" w:rsidP="00021A92">
                    <w:pPr>
                      <w:jc w:val="center"/>
                    </w:pPr>
                    <w:r>
                      <w:t>l</w:t>
                    </w:r>
                  </w:p>
                </w:txbxContent>
              </v:textbox>
            </v:roundrect>
            <v:shape id="Freeform 2720" o:spid="_x0000_s1480" style="position:absolute;left:6401;top:13675;width:53;height: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I68AA&#10;AADdAAAADwAAAGRycy9kb3ducmV2LnhtbERPTU8CMRC9m/AfmiHxJl0hIbpQiGBMPKGg3ifbYbth&#10;O920la3/3jmYeHx53+tt8b26UkxdYAP3swoUcRNsx62Bz4+XuwdQKSNb7AOTgR9KsN1MbtZY2zDy&#10;ka6n3CoJ4VSjAZfzUGudGkce0ywMxMKdQ/SYBcZW24ijhPtez6tqqT12LA0OB9o7ai6nby8loaTd&#10;2+EL88Xth8Nz917icjTmdlqeVqAylfwv/nO/WgOLxaPMlT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I68AAAADdAAAADwAAAAAAAAAAAAAAAACYAgAAZHJzL2Rvd25y&#10;ZXYueG1sUEsFBgAAAAAEAAQA9QAAAIUDAAAAAA==&#10;" path="m19677,19817l,e" filled="f" strokeweight="0">
              <v:path arrowok="t" o:connecttype="custom" o:connectlocs="0,0;0,0" o:connectangles="0,0"/>
            </v:shape>
            <v:shape id="Freeform 2721" o:spid="_x0000_s1481" style="position:absolute;left:6447;top:13569;width:10;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tcMMA&#10;AADdAAAADwAAAGRycy9kb3ducmV2LnhtbESPS2sCMRSF9wX/Q7iCu5qxgtSpUapFcKX10f1lcjsZ&#10;nNwMSXTSf98IhS4P5/FxFqtkW3EnHxrHCibjAgRx5XTDtYLLefv8CiJEZI2tY1LwQwFWy8HTAkvt&#10;ej7S/RRrkUc4lKjAxNiVUobKkMUwdh1x9r6dtxiz9LXUHvs8blv5UhQzabHhTDDY0cZQdT3dbIa4&#10;FNaH/RfGq9l0+4/mM/lZr9RomN7fQERK8T/8195pBdPpfA6P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6tcMMAAADdAAAADwAAAAAAAAAAAAAAAACYAgAAZHJzL2Rv&#10;d25yZXYueG1sUEsFBgAAAAAEAAQA9QAAAIgDAAAAAA==&#10;" path="m18333,l,18571e" filled="f" strokeweight="0">
              <v:path arrowok="t" o:connecttype="custom" o:connectlocs="0,0;0,0" o:connectangles="0,0"/>
            </v:shape>
            <v:shape id="Freeform 2722" o:spid="_x0000_s1482" style="position:absolute;left:6438;top:13580;width:10;height: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cD8AA&#10;AADdAAAADwAAAGRycy9kb3ducmV2LnhtbERPTU8CMRC9m/gfmjHhJl3FELNSiGJMOAGi3ifbcbth&#10;O920lS3/3jmQcHx534tV8b06UUxdYAMP0woUcRNsx62B76+P+2dQKSNb7AOTgTMlWC1vbxZY2zDy&#10;J50OuVUSwqlGAy7nodY6NY48pmkYiIX7DdFjFhhbbSOOEu57/VhVc+2xY2lwONDaUXM8/HkpCSW9&#10;7bY/mI9uPWzfu32J89GYyV15fQGVqeSr+OLeWAOzp0r2yxt5An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RcD8AAAADdAAAADwAAAAAAAAAAAAAAAACYAgAAZHJzL2Rvd25y&#10;ZXYueG1sUEsFBgAAAAAEAAQA9QAAAIUDAAAAAA==&#10;" path="m18333,l,18667e" filled="f" strokeweight="0">
              <v:path arrowok="t" o:connecttype="custom" o:connectlocs="0,0;0,0" o:connectangles="0,0"/>
            </v:shape>
            <v:shape id="Freeform 2723" o:spid="_x0000_s1483" style="position:absolute;left:6430;top:13592;width:9;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5lMIA&#10;AADdAAAADwAAAGRycy9kb3ducmV2LnhtbESPS2sCMRSF9wX/Q7iCu5pRi5TRKGoRXNnWx/4yuU4G&#10;JzdDkjrpv28KhS4P5/FxlutkW/EgHxrHCibjAgRx5XTDtYLLef/8CiJEZI2tY1LwTQHWq8HTEkvt&#10;ev6kxynWIo9wKFGBibErpQyVIYth7Dri7N2ctxiz9LXUHvs8bls5LYq5tNhwJhjsaGeoup++bIa4&#10;FLbvxyvGu9l1x7fmI/l5r9RomDYLEJFS/A//tQ9aweylmMDvm/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PmUwgAAAN0AAAAPAAAAAAAAAAAAAAAAAJgCAABkcnMvZG93&#10;bnJldi54bWxQSwUGAAAAAAQABAD1AAAAhwMAAAAA&#10;" path="m18182,l,18750e" filled="f" strokeweight="0">
              <v:path arrowok="t" o:connecttype="custom" o:connectlocs="0,0;0,0" o:connectangles="0,0"/>
            </v:shape>
            <v:shape id="Freeform 2724" o:spid="_x0000_s1484" style="position:absolute;left:6423;top:13603;width:8;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n48IA&#10;AADdAAAADwAAAGRycy9kb3ducmV2LnhtbESPS2sCMRSF9wX/Q7iCu5pRi5TRKGoRXNnWx/4yuU4G&#10;JzdDkjrpv28KhS4P5/FxlutkW/EgHxrHCibjAgRx5XTDtYLLef/8CiJEZI2tY1LwTQHWq8HTEkvt&#10;ev6kxynWIo9wKFGBibErpQyVIYth7Dri7N2ctxiz9LXUHvs8bls5LYq5tNhwJhjsaGeoup++bIa4&#10;FLbvxyvGu9l1x7fmI/l5r9RomDYLEJFS/A//tQ9aweylmMLvm/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mfjwgAAAN0AAAAPAAAAAAAAAAAAAAAAAJgCAABkcnMvZG93&#10;bnJldi54bWxQSwUGAAAAAAQABAD1AAAAhwMAAAAA&#10;" path="m18000,l,18750e" filled="f" strokeweight="0">
              <v:path arrowok="t" o:connecttype="custom" o:connectlocs="0,0;0,0" o:connectangles="0,0"/>
            </v:shape>
            <v:shape id="Freeform 2725" o:spid="_x0000_s1485" style="position:absolute;left:6416;top:13618;width:7;height: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CeMMA&#10;AADdAAAADwAAAGRycy9kb3ducmV2LnhtbESPzWoCMRSF9wXfIdyCu5ppFZHRKNVScGXrtO4vk9vJ&#10;4ORmSFInvr0RCl0ezs/HWW2S7cSFfGgdK3ieFCCIa6dbbhR8f70/LUCEiKyxc0wKrhRgsx49rLDU&#10;buAjXarYiDzCoUQFJsa+lDLUhiyGieuJs/fjvMWYpW+k9jjkcdvJl6KYS4stZ4LBnnaG6nP1azPE&#10;pbD9OJwwns2uP7y1n8nPB6XGj+l1CSJSiv/hv/ZeK5jOiinc3+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bCeMMAAADdAAAADwAAAAAAAAAAAAAAAACYAgAAZHJzL2Rv&#10;d25yZXYueG1sUEsFBgAAAAAEAAQA9QAAAIgDAAAAAA==&#10;" path="m17778,l,18750e" filled="f" strokeweight="0">
              <v:path arrowok="t" o:connecttype="custom" o:connectlocs="0,0;0,0" o:connectangles="0,0"/>
            </v:shape>
            <v:shape id="Freeform 2726" o:spid="_x0000_s1486" style="position:absolute;left:6411;top:13632;width:6;height: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aDMMA&#10;AADdAAAADwAAAGRycy9kb3ducmV2LnhtbESPzWoCMRSF94LvEK7QnWZsRcpolGopdGXttO4vk9vJ&#10;4ORmSFInfXsjFFwezs/HWW+T7cSFfGgdK5jPChDEtdMtNwq+v96mzyBCRNbYOSYFfxRguxmP1lhq&#10;N/AnXarYiDzCoUQFJsa+lDLUhiyGmeuJs/fjvMWYpW+k9jjkcdvJx6JYSostZ4LBnvaG6nP1azPE&#10;pbD7OJwwns2+P7y2x+SXg1IPk/SyAhEpxXv4v/2uFTwtigXc3uQn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aDMMAAADdAAAADwAAAAAAAAAAAAAAAACYAgAAZHJzL2Rv&#10;d25yZXYueG1sUEsFBgAAAAAEAAQA9QAAAIgDAAAAAA==&#10;" path="m17500,l,18824e" filled="f" strokeweight="0">
              <v:path arrowok="t" o:connecttype="custom" o:connectlocs="0,0;0,0" o:connectangles="0,0"/>
            </v:shape>
            <v:shape id="Freeform 2727" o:spid="_x0000_s1487" style="position:absolute;left:6406;top:13645;width:6;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l8MA&#10;AADdAAAADwAAAGRycy9kb3ducmV2LnhtbESPzWoCMRSF9wXfIVyhu5rRtlKmRlGL0JW2VveXye1k&#10;cHIzJKkT394IQpeH8/NxZotkW3EmHxrHCsajAgRx5XTDtYLDz+bpDUSIyBpbx6TgQgEW88HDDEvt&#10;ev6m8z7WIo9wKFGBibErpQyVIYth5Dri7P06bzFm6WupPfZ53LZyUhRTabHhTDDY0dpQddr/2Qxx&#10;Kax22yPGk1l324/mK/lpr9TjMC3fQURK8T98b39qBc8vxSvc3uQn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P/l8MAAADdAAAADwAAAAAAAAAAAAAAAACYAgAAZHJzL2Rv&#10;d25yZXYueG1sUEsFBgAAAAAEAAQA9QAAAIgDAAAAAA==&#10;" path="m17143,l,18889e" filled="f" strokeweight="0">
              <v:path arrowok="t" o:connecttype="custom" o:connectlocs="0,0;0,0" o:connectangles="0,0"/>
            </v:shape>
            <v:shape id="Freeform 2728" o:spid="_x0000_s1488" style="position:absolute;left:6401;top:13660;width:5;height: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h4MMA&#10;AADdAAAADwAAAGRycy9kb3ducmV2LnhtbESPzWoCMRSF94W+Q7iF7mqmVgaZGqUqha60aru/TG4n&#10;g5ObIYlOfHsjCF0ezs/HmS2S7cSZfGgdK3gdFSCIa6dbbhT8HD5fpiBCRNbYOSYFFwqwmD8+zLDS&#10;buAdnfexEXmEQ4UKTIx9JWWoDVkMI9cTZ+/PeYsxS99I7XHI47aT46IopcWWM8FgTytD9XF/shni&#10;UlhuN78Yj2bVb9btd/LloNTzU/p4BxEpxf/wvf2lFbxNihJu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Fh4MMAAADdAAAADwAAAAAAAAAAAAAAAACYAgAAZHJzL2Rv&#10;d25yZXYueG1sUEsFBgAAAAAEAAQA9QAAAIgDAAAAAA==&#10;" path="m16667,l,18889e" filled="f" strokeweight="0">
              <v:path arrowok="t" o:connecttype="custom" o:connectlocs="0,0;0,0" o:connectangles="0,0"/>
            </v:shape>
            <v:shape id="Freeform 2729" o:spid="_x0000_s1489" style="position:absolute;left:6363;top:13855;width:170;height: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Ee8MA&#10;AADdAAAADwAAAGRycy9kb3ducmV2LnhtbESPzWoCMRSF9wXfIVzBXc1UxZbRKK0iuLKtrfvL5HYy&#10;OLkZkujEtzeFQpeH8/NxlutkW3ElHxrHCp7GBQjiyumGawXfX7vHFxAhImtsHZOCGwVYrwYPSyy1&#10;6/mTrsdYizzCoUQFJsaulDJUhiyGseuIs/fjvMWYpa+l9tjncdvKSVHMpcWGM8FgRxtD1fl4sRni&#10;Unh7P5wwns2mO2ybj+TnvVKjYXpdgIiU4n/4r73XCqaz4hl+3+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3Ee8MAAADdAAAADwAAAAAAAAAAAAAAAACYAgAAZHJzL2Rv&#10;d25yZXYueG1sUEsFBgAAAAAEAAQA9QAAAIgDAAAAAA==&#10;" path="m,19630l19900,e" filled="f" strokeweight="0">
              <v:path arrowok="t" o:connecttype="custom" o:connectlocs="0,0;1,0" o:connectangles="0,0"/>
            </v:shape>
            <v:group id="Group 2730" o:spid="_x0000_s1490" style="position:absolute;left:6453;top:12636;width:2578;height:1472" coordorigin=",1" coordsize="19999,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JP1MQAAADdAAAADwAAAGRycy9kb3ducmV2LnhtbERPy2rCQBTdF/yH4Qru&#10;6iSmLRIdRUItXYRCVRB3l8w1CWbuhMw0j7/vLApdHs57ux9NI3rqXG1ZQbyMQBAXVtdcKricj89r&#10;EM4ja2wsk4KJHOx3s6ctptoO/E39yZcihLBLUUHlfZtK6YqKDLqlbYkDd7edQR9gV0rd4RDCTSNX&#10;UfQmDdYcGipsKauoeJx+jIKPAYdDEr/3+eOeTbfz69c1j0mpxXw8bEB4Gv2/+M/9qRUkL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JP1MQAAADdAAAA&#10;DwAAAAAAAAAAAAAAAACqAgAAZHJzL2Rvd25yZXYueG1sUEsFBgAAAAAEAAQA+gAAAJsDAAAAAA==&#10;">
              <v:shape id="Freeform 2731" o:spid="_x0000_s1491" style="position:absolute;left:997;top:17484;width:1043;height:110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1ksMA&#10;AADdAAAADwAAAGRycy9kb3ducmV2LnhtbESPzWoCMRSF9wXfIVzBXc1URdrRKK0iuLKtrfvL5HYy&#10;OLkZkujEtzeFQpeH8/NxlutkW3ElHxrHCp7GBQjiyumGawXfX7vHZxAhImtsHZOCGwVYrwYPSyy1&#10;6/mTrsdYizzCoUQFJsaulDJUhiyGseuIs/fjvMWYpa+l9tjncdvKSVHMpcWGM8FgRxtD1fl4sRni&#10;Unh7P5wwns2mO2ybj+TnvVKjYXpdgIiU4n/4r73XCqaz4gV+3+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71ksMAAADdAAAADwAAAAAAAAAAAAAAAACYAgAAZHJzL2Rv&#10;d25yZXYueG1sUEsFBgAAAAAEAAQA9QAAAIgDAAAAAA==&#10;" path="m19874,l,19783e" filled="f" strokeweight="0">
                <v:path arrowok="t" o:connecttype="custom" o:connectlocs="54,0;0,61" o:connectangles="0,0"/>
              </v:shape>
              <v:shape id="Freeform 2732" o:spid="_x0000_s1492" style="position:absolute;top:14316;width:1049;height:110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0sAA&#10;AADdAAAADwAAAGRycy9kb3ducmV2LnhtbERPTU8CMRC9m/AfmjHxJl3UELJQiGBMPKGA3ifbYbth&#10;O920la3/3jmYeHx536tN8b26UkxdYAOzaQWKuAm249bA5+n1fgEqZWSLfWAy8EMJNuvJzQprG0Y+&#10;0PWYWyUhnGo04HIeaq1T48hjmoaBWLhziB6zwNhqG3GUcN/rh6qaa48dS4PDgXaOmsvx20tJKGn7&#10;vv/CfHG7Yf/SfZQ4H425uy3PS1CZSv4X/7nfrIHHp5nslz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K0sAAAADdAAAADwAAAAAAAAAAAAAAAACYAgAAZHJzL2Rvd25y&#10;ZXYueG1sUEsFBgAAAAAEAAQA9QAAAIUDAAAAAA==&#10;" path="m19875,l,19783e" filled="f" strokeweight="0">
                <v:path arrowok="t" o:connecttype="custom" o:connectlocs="55,0;0,61" o:connectangles="0,0"/>
              </v:shape>
              <v:shape id="Freeform 2733" o:spid="_x0000_s1493" style="position:absolute;left:997;top:18579;width:413;height:13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ScMA&#10;AADdAAAADwAAAGRycy9kb3ducmV2LnhtbESPzWoCMRSF94LvEK7QnWamFimjUaxF6MpaW/eXyXUy&#10;OLkZktRJ374pFFwezs/HWW2S7cSNfGgdKyhnBQji2umWGwVfn/vpM4gQkTV2jknBDwXYrMejFVba&#10;DfxBt1NsRB7hUKECE2NfSRlqQxbDzPXE2bs4bzFm6RupPQ553HbysSgW0mLLmWCwp52h+nr6thni&#10;Unh5P5wxXs2uP7y2x+QXg1IPk7RdgoiU4j38337TCuZPZQl/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vScMAAADdAAAADwAAAAAAAAAAAAAAAACYAgAAZHJzL2Rv&#10;d25yZXYueG1sUEsFBgAAAAAEAAQA9QAAAIgDAAAAAA==&#10;" path="m,l19683,19815e" filled="f" strokeweight="0">
                <v:path arrowok="t" o:connecttype="custom" o:connectlocs="0,0;8,84" o:connectangles="0,0"/>
              </v:shape>
              <v:shape id="Freeform 2734" o:spid="_x0000_s1494" style="position:absolute;left:2033;top:17315;width:59;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xPsMA&#10;AADdAAAADwAAAGRycy9kb3ducmV2LnhtbESPS2sCMRSF90L/Q7gFd5pRi8jUKK1FcGV9tPvL5HYy&#10;OLkZktSJ/94UCi4P5/FxlutkW3ElHxrHCibjAgRx5XTDtYKv83a0ABEissbWMSm4UYD16mmwxFK7&#10;no90PcVa5BEOJSowMXallKEyZDGMXUecvR/nLcYsfS21xz6P21ZOi2IuLTacCQY72hiqLqdfmyEu&#10;hffP/TfGi9l0+4/mkPy8V2r4nN5eQURK8RH+b++0gtnLZAp/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xPsMAAADdAAAADwAAAAAAAAAAAAAAAACYAgAAZHJzL2Rv&#10;d25yZXYueG1sUEsFBgAAAAAEAAQA9QAAAIgDAAAAAA==&#10;" path="m,18667l17778,e" filled="f" strokeweight="0">
                <v:path arrowok="t" o:connecttype="custom" o:connectlocs="0,2;0,0" o:connectangles="0,0"/>
              </v:shape>
              <v:shape id="Freeform 2735" o:spid="_x0000_s1495" style="position:absolute;left:2085;top:17145;width:46;height:1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UpcIA&#10;AADdAAAADwAAAGRycy9kb3ducmV2LnhtbESPS2sCMRSF94X+h3AL7mrGByKjUVql4MrW1/4yuU4G&#10;JzdDkjrpv2+EQpeH8/g4y3WyrbiTD41jBaNhAYK4crrhWsH59PE6BxEissbWMSn4oQDr1fPTEkvt&#10;ej7Q/RhrkUc4lKjAxNiVUobKkMUwdB1x9q7OW4xZ+lpqj30et60cF8VMWmw4Ewx2tDFU3Y7fNkNc&#10;Cu+f+wvGm9l0+23zlfysV2rwkt4WICKl+B/+a++0gsl0NIHHm/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1SlwgAAAN0AAAAPAAAAAAAAAAAAAAAAAJgCAABkcnMvZG93&#10;bnJldi54bWxQSwUGAAAAAAQABAD1AAAAhwMAAAAA&#10;" path="m,18750l17143,e" filled="f" strokeweight="0">
                <v:path arrowok="t" o:connecttype="custom" o:connectlocs="0,2;0,0" o:connectangles="0,0"/>
              </v:shape>
              <v:shape id="Freeform 2736" o:spid="_x0000_s1496" style="position:absolute;left:2124;top:16966;width:40;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M0cMA&#10;AADdAAAADwAAAGRycy9kb3ducmV2LnhtbESPzWoCMRSF94W+Q7iF7mpGKyJTo7SK0JXWsd1fJreT&#10;wcnNkEQnfXsjCF0ezs/HWayS7cSFfGgdKxiPChDEtdMtNwq+j9uXOYgQkTV2jknBHwVYLR8fFlhq&#10;N/CBLlVsRB7hUKICE2NfShlqQxbDyPXE2ft13mLM0jdSexzyuO3kpChm0mLLmWCwp7Wh+lSdbYa4&#10;FD72ux+MJ7Pud5v2K/nZoNTzU3p/AxEpxf/wvf2pFbxOx1O4vc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bM0cMAAADdAAAADwAAAAAAAAAAAAAAAACYAgAAZHJzL2Rv&#10;d25yZXYueG1sUEsFBgAAAAAEAAQA9QAAAIgDAAAAAA==&#10;" path="m,18750l16667,e" filled="f" strokeweight="0">
                <v:path arrowok="t" o:connecttype="custom" o:connectlocs="0,2;0,0" o:connectangles="0,0"/>
              </v:shape>
              <v:shape id="Freeform 2737" o:spid="_x0000_s1497" style="position:absolute;left:2157;top:16797;width:33;height:1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pSsMA&#10;AADdAAAADwAAAGRycy9kb3ducmV2LnhtbESPS2sCMRSF9wX/Q7iCu5qxtlKmRrGWQlc+2/1lcp0M&#10;Tm6GJHXSf28EocvDeXyc+TLZVlzIh8axgsm4AEFcOd1wreD7+Pn4CiJEZI2tY1LwRwGWi8HDHEvt&#10;et7T5RBrkUc4lKjAxNiVUobKkMUwdh1x9k7OW4xZ+lpqj30et618KoqZtNhwJhjsaG2oOh9+bYa4&#10;FN63mx+MZ7PuNh/NLvlZr9RomFZvICKl+B++t7+0gunz5AVu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ppSsMAAADdAAAADwAAAAAAAAAAAAAAAACYAgAAZHJzL2Rv&#10;d25yZXYueG1sUEsFBgAAAAAEAAQA9QAAAIgDAAAAAA==&#10;" path="m,18750l16000,e" filled="f" strokeweight="0">
                <v:path arrowok="t" o:connecttype="custom" o:connectlocs="0,2;0,0" o:connectangles="0,0"/>
              </v:shape>
              <v:shape id="Freeform 2738" o:spid="_x0000_s1498" style="position:absolute;left:2177;top:16605;width:26;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3PcMA&#10;AADdAAAADwAAAGRycy9kb3ducmV2LnhtbESPS2sCMRSF94X+h3AL7mrGB4NMjVItgiuttt1fJreT&#10;wcnNkKRO+u8bQejycB4fZ7lOthNX8qF1rGAyLkAQ10633Cj4/Ng9L0CEiKyxc0wKfinAevX4sMRK&#10;u4FPdD3HRuQRDhUqMDH2lZShNmQxjF1PnL1v5y3GLH0jtcchj9tOTouilBZbzgSDPW0N1Zfzj80Q&#10;l8LmePjCeDHb/vDWvidfDkqNntLrC4hIKf6H7+29VjCbT0q4vc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j3PcMAAADdAAAADwAAAAAAAAAAAAAAAACYAgAAZHJzL2Rv&#10;d25yZXYueG1sUEsFBgAAAAAEAAQA9QAAAIgDAAAAAA==&#10;" path="m,18750l15000,e" filled="f" strokeweight="0">
                <v:path arrowok="t" o:connecttype="custom" o:connectlocs="0,2;0,0" o:connectangles="0,0"/>
              </v:shape>
              <v:shape id="Freeform 2739" o:spid="_x0000_s1499" style="position:absolute;left:2196;top:16424;width:14;height:1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SpsMA&#10;AADdAAAADwAAAGRycy9kb3ducmV2LnhtbESPzWoCMRSF94W+Q7iF7mpGK1qmRlFLwZVV2+4vk9vJ&#10;4ORmSKIT394IQpeH8/NxZotkW3EmHxrHCoaDAgRx5XTDtYKf78+XNxAhImtsHZOCCwVYzB8fZlhq&#10;1/OezodYizzCoUQFJsaulDJUhiyGgeuIs/fnvMWYpa+l9tjncdvKUVFMpMWGM8FgR2tD1fFwshni&#10;Ulh9bX8xHs262340u+QnvVLPT2n5DiJSiv/he3ujFbyOh1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RSpsMAAADdAAAADwAAAAAAAAAAAAAAAACYAgAAZHJzL2Rv&#10;d25yZXYueG1sUEsFBgAAAAAEAAQA9QAAAIgDAAAAAA==&#10;" path="m,18750l10000,e" filled="f" strokeweight="0">
                <v:path arrowok="t" o:connecttype="custom" o:connectlocs="0,2;0,0" o:connectangles="0,0"/>
              </v:shape>
              <v:shape id="Freeform 2740" o:spid="_x0000_s1500" style="position:absolute;left:2203;top:16232;width:14;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G1MAA&#10;AADdAAAADwAAAGRycy9kb3ducmV2LnhtbERPTU8CMRC9m/AfmjHxJl3UELJQiGBMPKGA3ifbYbth&#10;O920la3/3jmYeHx536tN8b26UkxdYAOzaQWKuAm249bA5+n1fgEqZWSLfWAy8EMJNuvJzQprG0Y+&#10;0PWYWyUhnGo04HIeaq1T48hjmoaBWLhziB6zwNhqG3GUcN/rh6qaa48dS4PDgXaOmsvx20tJKGn7&#10;vv/CfHG7Yf/SfZQ4H425uy3PS1CZSv4X/7nfrIHHp5nMlT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vG1MAAAADdAAAADwAAAAAAAAAAAAAAAACYAgAAZHJzL2Rvd25y&#10;ZXYueG1sUEsFBgAAAAAEAAQA9QAAAIUDAAAAAA==&#10;" path="m10000,18750l,e" filled="f" strokeweight="0">
                <v:path arrowok="t" o:connecttype="custom" o:connectlocs="0,2;0,0" o:connectangles="0,0"/>
              </v:shape>
              <v:shape id="Freeform 2741" o:spid="_x0000_s1501" style="position:absolute;left:2191;top:16051;width:26;height:1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jT8MA&#10;AADdAAAADwAAAGRycy9kb3ducmV2LnhtbESPzWoCMRSF94W+Q7iF7mpGK2KnRlFLwZVV2+4vk9vJ&#10;4ORmSKIT394IQpeH8/NxZotkW3EmHxrHCoaDAgRx5XTDtYKf78+XKYgQkTW2jknBhQIs5o8PMyy1&#10;63lP50OsRR7hUKICE2NXShkqQxbDwHXE2ftz3mLM0tdSe+zzuG3lqCgm0mLDmWCwo7Wh6ng42Qxx&#10;Kay+tr8Yj2bdbT+aXfKTXqnnp7R8BxEpxf/wvb3RCl7Hwze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djT8MAAADdAAAADwAAAAAAAAAAAAAAAACYAgAAZHJzL2Rv&#10;d25yZXYueG1sUEsFBgAAAAAEAAQA9QAAAIgDAAAAAA==&#10;" path="m15000,18750l,e" filled="f" strokeweight="0">
                <v:path arrowok="t" o:connecttype="custom" o:connectlocs="0,2;0,0" o:connectangles="0,0"/>
              </v:shape>
              <v:shape id="Freeform 2742" o:spid="_x0000_s1502" style="position:absolute;left:2165;top:15869;width:32;height:1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Ab8AA&#10;AADdAAAADwAAAGRycy9kb3ducmV2LnhtbERPTU8CMRC9m/AfmiHxJl3RELNQiEBMPKGg3ifbYbth&#10;O920la3/3jmYeHx536tN8b26UkxdYAP3swoUcRNsx62Bz4+XuydQKSNb7AOTgR9KsFlPblZY2zDy&#10;ka6n3CoJ4VSjAZfzUGudGkce0ywMxMKdQ/SYBcZW24ijhPtez6tqoT12LA0OB9o5ai6nby8loaTt&#10;2+EL88XthsO+ey9xMRpzOy3PS1CZSv4X/7lfrYGHx7nslz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EAb8AAAADdAAAADwAAAAAAAAAAAAAAAACYAgAAZHJzL2Rvd25y&#10;ZXYueG1sUEsFBgAAAAAEAAQA9QAAAIUDAAAAAA==&#10;" path="m16000,18750l,e" filled="f" strokeweight="0">
                <v:path arrowok="t" o:connecttype="custom" o:connectlocs="0,2;0,0" o:connectangles="0,0"/>
              </v:shape>
              <v:shape id="Freeform 2743" o:spid="_x0000_s1503" style="position:absolute;left:2138;top:15690;width:40;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l9MMA&#10;AADdAAAADwAAAGRycy9kb3ducmV2LnhtbESPS2sCMRSF90L/Q7gFd5pRi8jUKK1FcGV9tPvL5HYy&#10;OLkZktSJ/94UCi4P5/FxlutkW3ElHxrHCibjAgRx5XTDtYKv83a0ABEissbWMSm4UYD16mmwxFK7&#10;no90PcVa5BEOJSowMXallKEyZDGMXUecvR/nLcYsfS21xz6P21ZOi2IuLTacCQY72hiqLqdfmyEu&#10;hffP/TfGi9l0+4/mkPy8V2r4nN5eQURK8RH+b++0gtnLdAJ/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l9MMAAADdAAAADwAAAAAAAAAAAAAAAACYAgAAZHJzL2Rv&#10;d25yZXYueG1sUEsFBgAAAAAEAAQA9QAAAIgDAAAAAA==&#10;" path="m16667,18750l,e" filled="f" strokeweight="0">
                <v:path arrowok="t" o:connecttype="custom" o:connectlocs="0,2;0,0" o:connectangles="0,0"/>
              </v:shape>
              <v:shape id="Freeform 2744" o:spid="_x0000_s1504" style="position:absolute;left:2099;top:15521;width:46;height:1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7g8MA&#10;AADdAAAADwAAAGRycy9kb3ducmV2LnhtbESPzWoCMRSF94W+Q7hCdzXjWERGo1iL0JVWW/eXyXUy&#10;OLkZktRJ374pCF0ezs/HWa6T7cSNfGgdK5iMCxDEtdMtNwq+PnfPcxAhImvsHJOCHwqwXj0+LLHS&#10;buAj3U6xEXmEQ4UKTIx9JWWoDVkMY9cTZ+/ivMWYpW+k9jjkcdvJsihm0mLLmWCwp62h+nr6thni&#10;Ung97M8Yr2bb79/aj+Rng1JPo7RZgIiU4n/43n7XCqYvZQl/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87g8MAAADdAAAADwAAAAAAAAAAAAAAAACYAgAAZHJzL2Rv&#10;d25yZXYueG1sUEsFBgAAAAAEAAQA9QAAAIgDAAAAAA==&#10;" path="m17143,18750l,e" filled="f" strokeweight="0">
                <v:path arrowok="t" o:connecttype="custom" o:connectlocs="0,2;0,0" o:connectangles="0,0"/>
              </v:shape>
              <v:shape id="Freeform 2745" o:spid="_x0000_s1505" style="position:absolute;left:2053;top:15352;width:52;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eGMIA&#10;AADdAAAADwAAAGRycy9kb3ducmV2LnhtbESPzWoCMRSF9wXfIVzBXc1URcpolNYiuLLV6v4yuU4G&#10;JzdDEp307Ruh0OXh/Hyc5TrZVtzJh8axgpdxAYK4crrhWsHpe/v8CiJEZI2tY1LwQwHWq8HTEkvt&#10;ej7Q/RhrkUc4lKjAxNiVUobKkMUwdh1x9i7OW4xZ+lpqj30et62cFMVcWmw4Ewx2tDFUXY83myEu&#10;hffP/Rnj1Wy6/Ufzlfy8V2o0TG8LEJFS/A//tXdawXQ2mcLj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54YwgAAAN0AAAAPAAAAAAAAAAAAAAAAAJgCAABkcnMvZG93&#10;bnJldi54bWxQSwUGAAAAAAQABAD1AAAAhwMAAAAA&#10;" path="m17500,18667l,e" filled="f" strokeweight="0">
                <v:path arrowok="t" o:connecttype="custom" o:connectlocs="0,2;0,0" o:connectangles="0,0"/>
              </v:shape>
              <v:shape id="Freeform 2746" o:spid="_x0000_s1506" style="position:absolute;left:2001;top:15184;width:59;height:1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GbMIA&#10;AADdAAAADwAAAGRycy9kb3ducmV2LnhtbESPzWoCMRSF94W+Q7iF7mqmVqSMRqmK4Eqr1f1lcp0M&#10;Tm6GJDrx7ZuC0OXh/Hyc6TzZVtzIh8axgvdBAYK4crrhWsHxZ/32CSJEZI2tY1JwpwDz2fPTFEvt&#10;et7T7RBrkUc4lKjAxNiVUobKkMUwcB1x9s7OW4xZ+lpqj30et60cFsVYWmw4Ewx2tDRUXQ5XmyEu&#10;hcVue8J4Mctuu2q+kx/3Sr2+pK8JiEgp/ocf7Y1W8DEajuDvTX4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gZswgAAAN0AAAAPAAAAAAAAAAAAAAAAAJgCAABkcnMvZG93&#10;bnJldi54bWxQSwUGAAAAAAQABAD1AAAAhwMAAAAA&#10;" path="m17778,18667l,e" filled="f" strokeweight="0">
                <v:path arrowok="t" o:connecttype="custom" o:connectlocs="0,2;0,0" o:connectangles="0,0"/>
              </v:shape>
              <v:shape id="Freeform 2747" o:spid="_x0000_s1507" style="position:absolute;left:1935;top:15039;width:72;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j98MA&#10;AADdAAAADwAAAGRycy9kb3ducmV2LnhtbESPS2sCMRSF9wX/Q7hCd5qprVKmRvFBoSu1tt1fJreT&#10;wcnNkEQn/fdGELo8nMfHmS+TbcWFfGgcK3gaFyCIK6cbrhV8f72PXkGEiKyxdUwK/ijAcjF4mGOp&#10;Xc+fdDnGWuQRDiUqMDF2pZShMmQxjF1HnL1f5y3GLH0ttcc+j9tWTopiJi02nAkGO9oYqk7Hs80Q&#10;l8J6v/vBeDKbbrdtDsnPeqUeh2n1BiJSiv/he/tDK3h+mUzh9iY/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aj98MAAADdAAAADwAAAAAAAAAAAAAAAACYAgAAZHJzL2Rv&#10;d25yZXYueG1sUEsFBgAAAAAEAAQA9QAAAIgDAAAAAA==&#10;" path="m18182,18462l,e" filled="f" strokeweight="0">
                <v:path arrowok="t" o:connecttype="custom" o:connectlocs="0,1;0,0" o:connectangles="0,0"/>
              </v:shape>
              <v:shape id="Freeform 2748" o:spid="_x0000_s1508" style="position:absolute;left:1869;top:14919;width:79;height:1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9gMMA&#10;AADdAAAADwAAAGRycy9kb3ducmV2LnhtbESPS2sCMRSF90L/Q7hCd5rRlkGmRmmVQle+2u4vk9vJ&#10;4ORmSKKT/vumILg8nMfHWa6T7cSVfGgdK5hNCxDEtdMtNwq+Pt8nCxAhImvsHJOCXwqwXj2Mllhp&#10;N/CRrqfYiDzCoUIFJsa+kjLUhiyGqeuJs/fjvMWYpW+k9jjkcdvJeVGU0mLLmWCwp42h+ny62Axx&#10;Kbztd98Yz2bT77btIflyUOpxnF5fQERK8R6+tT+0gqfneQ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Q9gMMAAADdAAAADwAAAAAAAAAAAAAAAACYAgAAZHJzL2Rv&#10;d25yZXYueG1sUEsFBgAAAAAEAAQA9QAAAIgDAAAAAA==&#10;" path="m18333,18462l,e" filled="f" strokeweight="0">
                <v:path arrowok="t" o:connecttype="custom" o:connectlocs="0,1;0,0" o:connectangles="0,0"/>
              </v:shape>
              <v:shape id="Freeform 2749" o:spid="_x0000_s1509" style="position:absolute;left:1791;top:14787;width:85;height:1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YG8MA&#10;AADdAAAADwAAAGRycy9kb3ducmV2LnhtbESPzWoCMRSF94LvEG6hu5qpFS1To1hLwZVV2+4vk9vJ&#10;4ORmSFInvr0RBJeH8/Nx5stkW3EiHxrHCp5HBQjiyumGawU/359PryBCRNbYOiYFZwqwXAwHcyy1&#10;63lPp0OsRR7hUKICE2NXShkqQxbDyHXE2ftz3mLM0tdSe+zzuG3luCim0mLDmWCwo7Wh6nj4txni&#10;Unj/2v5iPJp1t/1odslPe6UeH9LqDUSkFO/hW3ujFbxMxj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iYG8MAAADdAAAADwAAAAAAAAAAAAAAAACYAgAAZHJzL2Rv&#10;d25yZXYueG1sUEsFBgAAAAAEAAQA9QAAAIgDAAAAAA==&#10;" path="m18462,18462l,e" filled="f" strokeweight="0">
                <v:path arrowok="t" o:connecttype="custom" o:connectlocs="0,1;0,0" o:connectangles="0,0"/>
              </v:shape>
              <v:shape id="Freeform 2750" o:spid="_x0000_s1510" style="position:absolute;left:1705;top:14666;width:92;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acAA&#10;AADdAAAADwAAAGRycy9kb3ducmV2LnhtbERPTU8CMRC9m/AfmiHxJl3RELNQiEBMPKGg3ifbYbth&#10;O920la3/3jmYeHx536tN8b26UkxdYAP3swoUcRNsx62Bz4+XuydQKSNb7AOTgR9KsFlPblZY2zDy&#10;ka6n3CoJ4VSjAZfzUGudGkce0ywMxMKdQ/SYBcZW24ijhPtez6tqoT12LA0OB9o5ai6nby8loaTt&#10;2+EL88XthsO+ey9xMRpzOy3PS1CZSv4X/7lfrYGHx7nMlT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MacAAAADdAAAADwAAAAAAAAAAAAAAAACYAgAAZHJzL2Rvd25y&#10;ZXYueG1sUEsFBgAAAAAEAAQA9QAAAIUDAAAAAA==&#10;" path="m18571,18000l,e" filled="f" strokeweight="0">
                <v:path arrowok="t" o:connecttype="custom" o:connectlocs="0,1;0,0" o:connectangles="0,0"/>
              </v:shape>
              <v:shape id="Freeform 2751" o:spid="_x0000_s1511" style="position:absolute;left:1620;top:14569;width:99;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p8sMA&#10;AADdAAAADwAAAGRycy9kb3ducmV2LnhtbESPzWoCMRSF94LvEG6hu5qpFbFTo1hLwZVV2+4vk9vJ&#10;4ORmSFInvr0RBJeH8/Nx5stkW3EiHxrHCp5HBQjiyumGawU/359PMxAhImtsHZOCMwVYLoaDOZba&#10;9byn0yHWIo9wKFGBibErpQyVIYth5Dri7P05bzFm6WupPfZ53LZyXBRTabHhTDDY0dpQdTz82wxx&#10;Kbx/bX8xHs262340u+SnvVKPD2n1BiJSivfwrb3RCl4m41e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p8sMAAADdAAAADwAAAAAAAAAAAAAAAACYAgAAZHJzL2Rv&#10;d25yZXYueG1sUEsFBgAAAAAEAAQA9QAAAIgDAAAAAA==&#10;" path="m18667,18000l,e" filled="f" strokeweight="0">
                <v:path arrowok="t" o:connecttype="custom" o:connectlocs="0,1;0,0" o:connectangles="0,0"/>
              </v:shape>
              <v:shape id="Freeform 2752" o:spid="_x0000_s1512" style="position:absolute;left:1535;top:14497;width:98;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WssAA&#10;AADdAAAADwAAAGRycy9kb3ducmV2LnhtbERPTU8CMRC9m/AfmiHxJl3BELNQiGBMPKGg3ifbYbth&#10;O920la3/3jmYeHx53+tt8b26UkxdYAP3swoUcRNsx62Bz4+Xu0dQKSNb7AOTgR9KsN1MbtZY2zDy&#10;ka6n3CoJ4VSjAZfzUGudGkce0ywMxMKdQ/SYBcZW24ijhPtez6tqqT12LA0OB9o7ai6nby8loaTd&#10;2+EL88Xth8Nz917icjTmdlqeVqAylfwv/nO/WgOLh4Xslz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iWssAAAADdAAAADwAAAAAAAAAAAAAAAACYAgAAZHJzL2Rvd25y&#10;ZXYueG1sUEsFBgAAAAAEAAQA9QAAAIUDAAAAAA==&#10;" path="m18667,17500l,e" filled="f" strokeweight="0">
                <v:path arrowok="t" o:connecttype="custom" o:connectlocs="0,0;0,0" o:connectangles="0,0"/>
              </v:shape>
              <v:shape id="Freeform 2753" o:spid="_x0000_s1513" style="position:absolute;left:1436;top:14414;width:105;height: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zKcIA&#10;AADdAAAADwAAAGRycy9kb3ducmV2LnhtbESPS2sCMRSF94X+h3AL7mrGByKjUVql4MrW1/4yuU4G&#10;JzdDkjrpv2+EQpeH8/g4y3WyrbiTD41jBaNhAYK4crrhWsH59PE6BxEissbWMSn4oQDr1fPTEkvt&#10;ej7Q/RhrkUc4lKjAxNiVUobKkMUwdB1x9q7OW4xZ+lpqj30et60cF8VMWmw4Ewx2tDFU3Y7fNkNc&#10;Cu+f+wvGm9l0+23zlfysV2rwkt4WICKl+B/+a++0gsl0MoLHm/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DMpwgAAAN0AAAAPAAAAAAAAAAAAAAAAAJgCAABkcnMvZG93&#10;bnJldi54bWxQSwUGAAAAAAQABAD1AAAAhwMAAAAA&#10;" path="m18750,17143l,e" filled="f" strokeweight="0">
                <v:path arrowok="t" o:connecttype="custom" o:connectlocs="1,0;0,0" o:connectangles="0,0"/>
              </v:shape>
              <v:shape id="Freeform 2754" o:spid="_x0000_s1514" style="position:absolute;left:1338;top:14377;width:105;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tXsIA&#10;AADdAAAADwAAAGRycy9kb3ducmV2LnhtbESPzWoCMRSF9wXfIVzBXc1URcpolNYiuLLV6v4yuU4G&#10;JzdDEp307Ruh0OXh/Hyc5TrZVtzJh8axgpdxAYK4crrhWsHpe/v8CiJEZI2tY1LwQwHWq8HTEkvt&#10;ej7Q/RhrkUc4lKjAxNiVUobKkMUwdh1x9i7OW4xZ+lpqj30et62cFMVcWmw4Ewx2tDFUXY83myEu&#10;hffP/Rnj1Wy6/Ufzlfy8V2o0TG8LEJFS/A//tXdawXQ2ncDj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q1ewgAAAN0AAAAPAAAAAAAAAAAAAAAAAJgCAABkcnMvZG93&#10;bnJldi54bWxQSwUGAAAAAAQABAD1AAAAhwMAAAAA&#10;" path="m18750,16000l,e" filled="f" strokeweight="0">
                <v:path arrowok="t" o:connecttype="custom" o:connectlocs="1,0;0,0" o:connectangles="0,0"/>
              </v:shape>
              <v:shape id="Freeform 2755" o:spid="_x0000_s1515" style="position:absolute;left:1240;top:14340;width:105;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IxcMA&#10;AADdAAAADwAAAGRycy9kb3ducmV2LnhtbESPS2sCMRSF90L/Q7hCd5qxU0SmRmktQle+2u4vk9vJ&#10;4ORmSKKT/vumILg8nMfHWa6T7cSVfGgdK5hNCxDEtdMtNwq+PreTBYgQkTV2jknBLwVYrx5GS6y0&#10;G/hI11NsRB7hUKECE2NfSRlqQxbD1PXE2ftx3mLM0jdSexzyuO3kU1HMpcWWM8FgTxtD9fl0sRni&#10;Unjb774xns2m3723h+Tng1KP4/T6AiJSivfwrf2hFZTPZQ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IxcMAAADdAAAADwAAAAAAAAAAAAAAAACYAgAAZHJzL2Rv&#10;d25yZXYueG1sUEsFBgAAAAAEAAQA9QAAAIgDAAAAAA==&#10;" path="m18750,16000l,e" filled="f" strokeweight="0">
                <v:path arrowok="t" o:connecttype="custom" o:connectlocs="1,0;0,0" o:connectangles="0,0"/>
              </v:shape>
              <v:shape id="Freeform 2756" o:spid="_x0000_s1516" style="position:absolute;left:1135;top:14316;width:105;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QscIA&#10;AADdAAAADwAAAGRycy9kb3ducmV2LnhtbESPS2sCMRSF90L/Q7iF7jRTFZGpUapS6Mpnu79MbieD&#10;k5shiU7675uC4PJwHh9nsUq2FTfyoXGs4HVUgCCunG64VvB1/hjOQYSIrLF1TAp+KcBq+TRYYKld&#10;z0e6nWIt8giHEhWYGLtSylAZshhGriPO3o/zFmOWvpbaY5/HbSvHRTGTFhvOBIMdbQxVl9PVZohL&#10;Yb3ffWO8mE232zaH5Ge9Ui/P6f0NRKQUH+F7+1MrmEwnU/h/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5CxwgAAAN0AAAAPAAAAAAAAAAAAAAAAAJgCAABkcnMvZG93&#10;bnJldi54bWxQSwUGAAAAAAQABAD1AAAAhwMAAAAA&#10;" path="m18750,13333l,e" filled="f" strokeweight="0">
                <v:path arrowok="t" o:connecttype="custom" o:connectlocs="1,0;0,0" o:connectangles="0,0"/>
              </v:shape>
              <v:shape id="Freeform 2757" o:spid="_x0000_s1517" style="position:absolute;left:1043;top:14316;width:105;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1KsMA&#10;AADdAAAADwAAAGRycy9kb3ducmV2LnhtbESPzWoCMRSF9wXfIVyhu5ppbUVGo6hF6Mpaq/vL5HYy&#10;OLkZktSJb2+EQpeH8/Nx5stkW3EhHxrHCp5HBQjiyumGawXH7+3TFESIyBpbx6TgSgGWi8HDHEvt&#10;ev6iyyHWIo9wKFGBibErpQyVIYth5Dri7P04bzFm6WupPfZ53LbypSgm0mLDmWCwo42h6nz4tRni&#10;Ulh/7k4Yz2bT7d6bffKTXqnHYVrNQERK8T/81/7QCsav4ze4v8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81KsMAAADdAAAADwAAAAAAAAAAAAAAAACYAgAAZHJzL2Rv&#10;d25yZXYueG1sUEsFBgAAAAAEAAQA9QAAAIgDAAAAAA==&#10;" path="m18750,10000l,e" filled="f" strokeweight="0">
                <v:path arrowok="t" o:connecttype="custom" o:connectlocs="1,0;0,0" o:connectangles="0,0"/>
              </v:shape>
              <v:shape id="Freeform 2758" o:spid="_x0000_s1518" style="position:absolute;left:6061;top:6225;width:11852;height:58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rXcMA&#10;AADdAAAADwAAAGRycy9kb3ducmV2LnhtbESPzWoCMRSF94LvEK7QnWasMsjUKNVS6EqrbfeXye1k&#10;cHIzJKmTvn0jCF0ezs/HWW+T7cSVfGgdK5jPChDEtdMtNwo+P16nKxAhImvsHJOCXwqw3YxHa6y0&#10;G/hE13NsRB7hUKECE2NfSRlqQxbDzPXE2ft23mLM0jdSexzyuO3kY1GU0mLLmWCwp72h+nL+sRni&#10;UtgdD18YL2bfH17a9+TLQamHSXp+AhEpxf/wvf2mFSyWixJu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2rXcMAAADdAAAADwAAAAAAAAAAAAAAAACYAgAAZHJzL2Rv&#10;d25yZXYueG1sUEsFBgAAAAAEAAQA9QAAAIgDAAAAAA==&#10;" path="m,19959l19989,e" filled="f" strokeweight="0">
                <v:path arrowok="t" o:connecttype="custom" o:connectlocs="0,1702;7019,0" o:connectangles="0,0"/>
              </v:shape>
              <v:shape id="Freeform 2759" o:spid="_x0000_s1519" style="position:absolute;left:1882;top:12077;width:230;height:10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OxsMA&#10;AADdAAAADwAAAGRycy9kb3ducmV2LnhtbESPzWoCMRSF94LvEG6hu5ppFS1To1hLwZVV2+4vk9vJ&#10;4ORmSFInvr0RBJeH8/Nx5stkW3EiHxrHCp5HBQjiyumGawU/359PryBCRNbYOiYFZwqwXAwHcyy1&#10;63lPp0OsRR7hUKICE2NXShkqQxbDyHXE2ftz3mLM0tdSe+zzuG3lS1FMpcWGM8FgR2tD1fHwbzPE&#10;pfD+tf3FeDTrbvvR7JKf9ko9PqTVG4hIKd7Dt/ZGKxhPxj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EOxsMAAADdAAAADwAAAAAAAAAAAAAAAACYAgAAZHJzL2Rv&#10;d25yZXYueG1sUEsFBgAAAAAEAAQA9QAAAIgDAAAAAA==&#10;" path="m,l19429,17778e" filled="f" strokeweight="0">
                <v:path arrowok="t" o:connecttype="custom" o:connectlocs="0,0;3,1" o:connectangles="0,0"/>
              </v:shape>
              <v:shape id="Freeform 2760" o:spid="_x0000_s1520" style="position:absolute;left:2092;top:12161;width:223;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atMAA&#10;AADdAAAADwAAAGRycy9kb3ducmV2LnhtbERPTU8CMRC9m/AfmiHxJl3BELNQiGBMPKGg3ifbYbth&#10;O920la3/3jmYeHx53+tt8b26UkxdYAP3swoUcRNsx62Bz4+Xu0dQKSNb7AOTgR9KsN1MbtZY2zDy&#10;ka6n3CoJ4VSjAZfzUGudGkce0ywMxMKdQ/SYBcZW24ijhPtez6tqqT12LA0OB9o7ai6nby8loaTd&#10;2+EL88Xth8Nz917icjTmdlqeVqAylfwv/nO/WgOLh4XMlT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6atMAAAADdAAAADwAAAAAAAAAAAAAAAACYAgAAZHJzL2Rvd25y&#10;ZXYueG1sUEsFBgAAAAAEAAQA9QAAAIUDAAAAAA==&#10;" path="m,l19412,17500e" filled="f" strokeweight="0">
                <v:path arrowok="t" o:connecttype="custom" o:connectlocs="0,0;2,0" o:connectangles="0,0"/>
              </v:shape>
              <v:shape id="Freeform 2761" o:spid="_x0000_s1521" style="position:absolute;left:2309;top:12257;width:229;height:8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L8MA&#10;AADdAAAADwAAAGRycy9kb3ducmV2LnhtbESPzWoCMRSF94LvEG6hu5ppFbFTo1hLwZVV2+4vk9vJ&#10;4ORmSFInvr0RBJeH8/Nx5stkW3EiHxrHCp5HBQjiyumGawU/359PMxAhImtsHZOCMwVYLoaDOZba&#10;9byn0yHWIo9wKFGBibErpQyVIYth5Dri7P05bzFm6WupPfZ53LbypSim0mLDmWCwo7Wh6nj4txni&#10;Unj/2v5iPJp1t/1odslPe6UeH9LqDUSkFO/hW3ujFYwn41e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L8MAAADdAAAADwAAAAAAAAAAAAAAAACYAgAAZHJzL2Rv&#10;d25yZXYueG1sUEsFBgAAAAAEAAQA9QAAAIgDAAAAAA==&#10;" path="m,l19429,17143e" filled="f" strokeweight="0">
                <v:path arrowok="t" o:connecttype="custom" o:connectlocs="0,0;3,0" o:connectangles="0,0"/>
              </v:shape>
              <v:shape id="Freeform 2762" o:spid="_x0000_s1522" style="position:absolute;left:2532;top:12330;width:229;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lz8AA&#10;AADdAAAADwAAAGRycy9kb3ducmV2LnhtbERPTU8CMRC9m/AfmiHxJl2VELNQiGJMPKGg3ifbYbth&#10;O920lS3/njmYeHx536tN8b06U0xdYAP3swoUcRNsx62B76+3uydQKSNb7AOTgQsl2KwnNyusbRh5&#10;T+dDbpWEcKrRgMt5qLVOjSOPaRYGYuGOIXrMAmOrbcRRwn2vH6pqoT12LA0OB9o6ak6HXy8loaSX&#10;j90P5pPbDrvX7rPExWjM7bQ8L0FlKvlf/Od+twYe53PZL2/kCe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7lz8AAAADdAAAADwAAAAAAAAAAAAAAAACYAgAAZHJzL2Rvd25y&#10;ZXYueG1sUEsFBgAAAAAEAAQA9QAAAIUDAAAAAA==&#10;" path="m,l19429,16667e" filled="f" strokeweight="0">
                <v:path arrowok="t" o:connecttype="custom" o:connectlocs="0,0;3,0" o:connectangles="0,0"/>
              </v:shape>
              <v:shape id="Freeform 2763" o:spid="_x0000_s1523" style="position:absolute;left:2755;top:12390;width:229;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AVMMA&#10;AADdAAAADwAAAGRycy9kb3ducmV2LnhtbESPzWoCMRSF94W+Q7iF7mpGKyJTo7SK0JXWsd1fJreT&#10;wcnNkEQnfXsjCF0ezs/HWayS7cSFfGgdKxiPChDEtdMtNwq+j9uXOYgQkTV2jknBHwVYLR8fFlhq&#10;N/CBLlVsRB7hUKICE2NfShlqQxbDyPXE2ft13mLM0jdSexzyuO3kpChm0mLLmWCwp7Wh+lSdbYa4&#10;FD72ux+MJ7Pud5v2K/nZoNTzU3p/AxEpxf/wvf2pFbxOp2O4vc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JAVMMAAADdAAAADwAAAAAAAAAAAAAAAACYAgAAZHJzL2Rv&#10;d25yZXYueG1sUEsFBgAAAAAEAAQA9QAAAIgDAAAAAA==&#10;" path="m,l19429,16000e" filled="f" strokeweight="0">
                <v:path arrowok="t" o:connecttype="custom" o:connectlocs="0,0;3,0" o:connectangles="0,0"/>
              </v:shape>
              <v:shape id="Freeform 2764" o:spid="_x0000_s1524" style="position:absolute;left:2971;top:12451;width:230;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eI8IA&#10;AADdAAAADwAAAGRycy9kb3ducmV2LnhtbESPzWoCMRSF94W+Q7iF7mqmVqSMRqmK4Eqr1f1lcp0M&#10;Tm6GJDrx7ZuC0OXh/Hyc6TzZVtzIh8axgvdBAYK4crrhWsHxZ/32CSJEZI2tY1JwpwDz2fPTFEvt&#10;et7T7RBrkUc4lKjAxNiVUobKkMUwcB1x9s7OW4xZ+lpqj30et60cFsVYWmw4Ewx2tDRUXQ5XmyEu&#10;hcVue8J4Mctuu2q+kx/3Sr2+pK8JiEgp/ocf7Y1W8DEaDeHvTX4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N4jwgAAAN0AAAAPAAAAAAAAAAAAAAAAAJgCAABkcnMvZG93&#10;bnJldi54bWxQSwUGAAAAAAQABAD1AAAAhwMAAAAA&#10;" path="m,l19429,16000e" filled="f" strokeweight="0">
                <v:path arrowok="t" o:connecttype="custom" o:connectlocs="0,0;3,0" o:connectangles="0,0"/>
              </v:shape>
              <v:shape id="Freeform 2765" o:spid="_x0000_s1525" style="position:absolute;left:3188;top:12498;width:229;height: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7uMIA&#10;AADdAAAADwAAAGRycy9kb3ducmV2LnhtbESPS2sCMRSF90L/Q7iF7jRTFZGpUapS6Mpnu79MbieD&#10;k5shiU7675uC4PJwHh9nsUq2FTfyoXGs4HVUgCCunG64VvB1/hjOQYSIrLF1TAp+KcBq+TRYYKld&#10;z0e6nWIt8giHEhWYGLtSylAZshhGriPO3o/zFmOWvpbaY5/HbSvHRTGTFhvOBIMdbQxVl9PVZohL&#10;Yb3ffWO8mE232zaH5Ge9Ui/P6f0NRKQUH+F7+1MrmEynE/h/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Hu4wgAAAN0AAAAPAAAAAAAAAAAAAAAAAJgCAABkcnMvZG93&#10;bnJldi54bWxQSwUGAAAAAAQABAD1AAAAhwMAAAAA&#10;" path="m,l19429,15000e" filled="f" strokeweight="0">
                <v:path arrowok="t" o:connecttype="custom" o:connectlocs="0,0;3,0" o:connectangles="0,0"/>
              </v:shape>
              <v:shape id="Freeform 2766" o:spid="_x0000_s1526" style="position:absolute;left:3411;top:12522;width:236;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zMMA&#10;AADdAAAADwAAAGRycy9kb3ducmV2LnhtbESPzWoCMRSF90LfIVyhO83YDiJTo7QWoSurtt1fJreT&#10;wcnNkEQnfXsjFFwezs/HWa6T7cSFfGgdK5hNCxDEtdMtNwq+v7aTBYgQkTV2jknBHwVYrx5GS6y0&#10;G/hAl2NsRB7hUKECE2NfSRlqQxbD1PXE2ft13mLM0jdSexzyuO3kU1HMpcWWM8FgTxtD9el4thni&#10;Unj73P1gPJlNv3tv98nPB6Uex+n1BUSkFO/h//aHVvBcliX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jzMMAAADdAAAADwAAAAAAAAAAAAAAAACYAgAAZHJzL2Rv&#10;d25yZXYueG1sUEsFBgAAAAAEAAQA9QAAAIgDAAAAAA==&#10;" path="m,l19444,13333e" filled="f" strokeweight="0">
                <v:path arrowok="t" o:connecttype="custom" o:connectlocs="0,0;3,0" o:connectangles="0,0"/>
              </v:shape>
              <v:shape id="Freeform 2767" o:spid="_x0000_s1527" style="position:absolute;left:3640;top:12546;width:236;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GV8MA&#10;AADdAAAADwAAAGRycy9kb3ducmV2LnhtbESPS2sCMRSF94X+h3AL7mqm1kqZGkUtQlc+2/1lcjsZ&#10;nNwMSXTSf28EocvDeXyc6TzZVlzIh8axgpdhAYK4crrhWsH3cf38DiJEZI2tY1LwRwHms8eHKZba&#10;9bynyyHWIo9wKFGBibErpQyVIYth6Dri7P06bzFm6WupPfZ53LZyVBQTabHhTDDY0cpQdTqcbYa4&#10;FJbbzQ/Gk1l1m89ml/ykV2rwlBYfICKl+B++t7+0gtfx+A1ub/IT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lGV8MAAADdAAAADwAAAAAAAAAAAAAAAACYAgAAZHJzL2Rv&#10;d25yZXYueG1sUEsFBgAAAAAEAAQA9QAAAIgDAAAAAA==&#10;" path="m,l19444,10000e" filled="f" strokeweight="0">
                <v:path arrowok="t" o:connecttype="custom" o:connectlocs="0,0;3,0" o:connectangles="0,0"/>
              </v:shape>
              <v:shape id="Freeform 2768" o:spid="_x0000_s1528" style="position:absolute;left:3863;top:12559;width:230;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YIMMA&#10;AADdAAAADwAAAGRycy9kb3ducmV2LnhtbESPzWoCMRSF94W+Q7iCu5qxyiBTo7QWwZVV2+4vk9vJ&#10;4ORmSKIT374pFFwezs/HWa6T7cSVfGgdK5hOChDEtdMtNwq+PrdPCxAhImvsHJOCGwVYrx4fllhp&#10;N/CRrqfYiDzCoUIFJsa+kjLUhiyGieuJs/fjvMWYpW+k9jjkcdvJ56IopcWWM8FgTxtD9fl0sRni&#10;Unj72H9jPJtNv39vD8mXg1LjUXp9AREpxXv4v73TCmbzeQl/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YIMMAAADdAAAADwAAAAAAAAAAAAAAAACYAgAAZHJzL2Rv&#10;d25yZXYueG1sUEsFBgAAAAAEAAQA9QAAAIgDAAAAAA==&#10;" path="m,l19429,e" filled="f" strokeweight="0">
                <v:path arrowok="t" o:connecttype="custom" o:connectlocs="0,0;3,0" o:connectangles="0,0"/>
              </v:shape>
              <v:shape id="Freeform 2769" o:spid="_x0000_s1529" style="position:absolute;left:4080;top:12534;width:236;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u8MA&#10;AADdAAAADwAAAGRycy9kb3ducmV2LnhtbESPS2sCMRSF9wX/Q7iF7jRTK1qmRlGL4MpX2/1lcjsZ&#10;nNwMSerEf28KhS4P5/Fx5stkW3ElHxrHCp5HBQjiyumGawWfH9vhK4gQkTW2jknBjQIsF4OHOZba&#10;9Xyi6znWIo9wKFGBibErpQyVIYth5Dri7H07bzFm6WupPfZ53LZyXBRTabHhTDDY0cZQdTn/2Axx&#10;KawP+y+MF7Pp9u/NMflpr9TTY1q9gYiU4n/4r73TCl4mkxn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d9u8MAAADdAAAADwAAAAAAAAAAAAAAAACYAgAAZHJzL2Rv&#10;d25yZXYueG1sUEsFBgAAAAAEAAQA9QAAAIgDAAAAAA==&#10;" path="m,13333l19444,e" filled="f" strokeweight="0">
                <v:path arrowok="t" o:connecttype="custom" o:connectlocs="0,0;3,0" o:connectangles="0,0"/>
              </v:shape>
              <v:shape id="Freeform 2770" o:spid="_x0000_s1530" style="position:absolute;left:4303;top:12522;width:236;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pycAA&#10;AADdAAAADwAAAGRycy9kb3ducmV2LnhtbERPTU8CMRC9m/AfmiHxJl2VELNQiGJMPKGg3ifbYbth&#10;O920lS3/njmYeHx536tN8b06U0xdYAP3swoUcRNsx62B76+3uydQKSNb7AOTgQsl2KwnNyusbRh5&#10;T+dDbpWEcKrRgMt5qLVOjSOPaRYGYuGOIXrMAmOrbcRRwn2vH6pqoT12LA0OB9o6ak6HXy8loaSX&#10;j90P5pPbDrvX7rPExWjM7bQ8L0FlKvlf/Od+twYe53OZK2/kCe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jpycAAAADdAAAADwAAAAAAAAAAAAAAAACYAgAAZHJzL2Rvd25y&#10;ZXYueG1sUEsFBgAAAAAEAAQA9QAAAIUDAAAAAA==&#10;" path="m,13333l19444,e" filled="f" strokeweight="0">
                <v:path arrowok="t" o:connecttype="custom" o:connectlocs="0,0;3,0" o:connectangles="0,0"/>
              </v:shape>
              <v:shape id="Freeform 2771" o:spid="_x0000_s1531" style="position:absolute;left:4526;top:12485;width:229;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MUsMA&#10;AADdAAAADwAAAGRycy9kb3ducmV2LnhtbESPS2sCMRSF9wX/Q7iF7jRTK2KnRlGL4MpX2/1lcjsZ&#10;nNwMSerEf28KhS4P5/Fx5stkW3ElHxrHCp5HBQjiyumGawWfH9vhDESIyBpbx6TgRgGWi8HDHEvt&#10;ej7R9RxrkUc4lKjAxNiVUobKkMUwch1x9r6dtxiz9LXUHvs8bls5LoqptNhwJhjsaGOoupx/bIa4&#10;FNaH/RfGi9l0+/fmmPy0V+rpMa3eQERK8T/8195pBS+TySv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MUsMAAADdAAAADwAAAAAAAAAAAAAAAACYAgAAZHJzL2Rv&#10;d25yZXYueG1sUEsFBgAAAAAEAAQA9QAAAIgDAAAAAA==&#10;" path="m,16000l19429,e" filled="f" strokeweight="0">
                <v:path arrowok="t" o:connecttype="custom" o:connectlocs="0,0;3,0" o:connectangles="0,0"/>
              </v:shape>
              <v:shape id="Freeform 2772" o:spid="_x0000_s1532" style="position:absolute;left:4749;top:12438;width:236;height: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zEsAA&#10;AADdAAAADwAAAGRycy9kb3ducmV2LnhtbERPS0sDMRC+C/6HMII3m/VVZNu0tBXBU+3D3ofNuFm6&#10;mSxJ7MZ/7xwEjx/fe74svlcXiqkLbOB+UoEiboLtuDXweXy7ewGVMrLFPjAZ+KEEy8X11RxrG0be&#10;0+WQWyUhnGo04HIeaq1T48hjmoSBWLivED1mgbHVNuIo4b7XD1U11R47lgaHA20cNefDt5eSUNL6&#10;Y3vCfHabYfva7Uqcjsbc3pTVDFSmkv/Ff+53a+Dx6Vn2yxt5Anr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dzEsAAAADdAAAADwAAAAAAAAAAAAAAAACYAgAAZHJzL2Rvd25y&#10;ZXYueG1sUEsFBgAAAAAEAAQA9QAAAIUDAAAAAA==&#10;" path="m,16000l19444,e" filled="f" strokeweight="0">
                <v:path arrowok="t" o:connecttype="custom" o:connectlocs="0,0;3,0" o:connectangles="0,0"/>
              </v:shape>
              <v:shape id="Freeform 2773" o:spid="_x0000_s1533" style="position:absolute;left:4972;top:12390;width:229;height:7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WicMA&#10;AADdAAAADwAAAGRycy9kb3ducmV2LnhtbESPS2sCMRSF9wX/Q7iCu5qxtlKmRrGWQlc+2/1lcp0M&#10;Tm6GJHXSf28EocvDeXyc+TLZVlzIh8axgsm4AEFcOd1wreD7+Pn4CiJEZI2tY1LwRwGWi8HDHEvt&#10;et7T5RBrkUc4lKjAxNiVUobKkMUwdh1x9k7OW4xZ+lpqj30et618KoqZtNhwJhjsaG2oOh9+bYa4&#10;FN63mx+MZ7PuNh/NLvlZr9RomFZvICKl+B++t7+0gunzywRu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WicMAAADdAAAADwAAAAAAAAAAAAAAAACYAgAAZHJzL2Rv&#10;d25yZXYueG1sUEsFBgAAAAAEAAQA9QAAAIgDAAAAAA==&#10;" path="m,16667l19429,e" filled="f" strokeweight="0">
                <v:path arrowok="t" o:connecttype="custom" o:connectlocs="0,0;3,0" o:connectangles="0,0"/>
              </v:shape>
              <v:shape id="Freeform 2774" o:spid="_x0000_s1534" style="position:absolute;left:5188;top:12318;width:236;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I/sMA&#10;AADdAAAADwAAAGRycy9kb3ducmV2LnhtbESPS2sCMRSF9wX/Q7hCd5qprVKmRvFBoSu1tt1fJreT&#10;wcnNkEQn/fdGELo8nMfHmS+TbcWFfGgcK3gaFyCIK6cbrhV8f72PXkGEiKyxdUwK/ijAcjF4mGOp&#10;Xc+fdDnGWuQRDiUqMDF2pZShMmQxjF1HnL1f5y3GLH0ttcc+j9tWTopiJi02nAkGO9oYqk7Hs80Q&#10;l8J6v/vBeDKbbrdtDsnPeqUeh2n1BiJSiv/he/tDK3h+mU7g9iY/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I/sMAAADdAAAADwAAAAAAAAAAAAAAAACYAgAAZHJzL2Rv&#10;d25yZXYueG1sUEsFBgAAAAAEAAQA9QAAAIgDAAAAAA==&#10;" path="m,16667l19444,e" filled="f" strokeweight="0">
                <v:path arrowok="t" o:connecttype="custom" o:connectlocs="0,0;3,0" o:connectangles="0,0"/>
              </v:shape>
              <v:shape id="Freeform 2775" o:spid="_x0000_s1535" style="position:absolute;left:5411;top:12233;width:230;height: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tZcMA&#10;AADdAAAADwAAAGRycy9kb3ducmV2LnhtbESPzWoCMRSF9wXfIVyhu5ppbUVGo6hF6Mpaq/vL5HYy&#10;OLkZktSJb2+EQpeH8/Nx5stkW3EhHxrHCp5HBQjiyumGawXH7+3TFESIyBpbx6TgSgGWi8HDHEvt&#10;ev6iyyHWIo9wKFGBibErpQyVIYth5Dri7P04bzFm6WupPfZ53LbypSgm0mLDmWCwo42h6nz4tRni&#10;Ulh/7k4Yz2bT7d6bffKTXqnHYVrNQERK8T/81/7QCsavb2O4v8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XtZcMAAADdAAAADwAAAAAAAAAAAAAAAACYAgAAZHJzL2Rv&#10;d25yZXYueG1sUEsFBgAAAAAEAAQA9QAAAIgDAAAAAA==&#10;" path="m,17500l19429,e" filled="f" strokeweight="0">
                <v:path arrowok="t" o:connecttype="custom" o:connectlocs="0,0;3,0" o:connectangles="0,0"/>
              </v:shape>
              <v:shape id="Freeform 2776" o:spid="_x0000_s1536" style="position:absolute;left:5628;top:12137;width:223;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1EcMA&#10;AADdAAAADwAAAGRycy9kb3ducmV2LnhtbESPS2sCMRSF94X+h3AL7mqm1kqZGkUtQlc+2/1lcjsZ&#10;nNwMSXTSf28EocvDeXyc6TzZVlzIh8axgpdhAYK4crrhWsH3cf38DiJEZI2tY1LwRwHms8eHKZba&#10;9bynyyHWIo9wKFGBibErpQyVIYth6Dri7P06bzFm6WupPfZ53LZyVBQTabHhTDDY0cpQdTqcbYa4&#10;FJbbzQ/Gk1l1m89ml/ykV2rwlBYfICKl+B++t7+0gtfx2xhub/IT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x1EcMAAADdAAAADwAAAAAAAAAAAAAAAACYAgAAZHJzL2Rv&#10;d25yZXYueG1sUEsFBgAAAAAEAAQA9QAAAIgDAAAAAA==&#10;" path="m,17500l19412,e" filled="f" strokeweight="0">
                <v:path arrowok="t" o:connecttype="custom" o:connectlocs="0,0;2,0" o:connectangles="0,0"/>
              </v:shape>
              <v:shape id="Freeform 2777" o:spid="_x0000_s1537" style="position:absolute;left:5844;top:12041;width:223;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QisMA&#10;AADdAAAADwAAAGRycy9kb3ducmV2LnhtbESPS2sCMRSF94L/IVyhO830ochoFLUUulJrdX+Z3E4G&#10;JzdDkjrpv28KBZeH8/g4y3WyrbiRD41jBY+TAgRx5XTDtYLz59t4DiJEZI2tY1LwQwHWq+FgiaV2&#10;PX/Q7RRrkUc4lKjAxNiVUobKkMUwcR1x9r6ctxiz9LXUHvs8blv5VBQzabHhTDDY0c5QdT192wxx&#10;KWwP+wvGq9l1+9fmmPysV+phlDYLEJFSvIf/2+9awfPLdA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DQisMAAADdAAAADwAAAAAAAAAAAAAAAACYAgAAZHJzL2Rv&#10;d25yZXYueG1sUEsFBgAAAAAEAAQA9QAAAIgDAAAAAA==&#10;" path="m,17778l19412,e" filled="f" strokeweight="0">
                <v:path arrowok="t" o:connecttype="custom" o:connectlocs="0,1;2,0" o:connectangles="0,0"/>
              </v:shape>
              <v:shape id="Freeform 2778" o:spid="_x0000_s1538" style="position:absolute;left:4900;top:9741;width:13525;height:665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O/cMA&#10;AADdAAAADwAAAGRycy9kb3ducmV2LnhtbESPzWoCMRSF9wXfIVzBXc1Y20GmRrGWQlfaaru/TG4n&#10;g5ObIUmd9O2NIHR5OD8fZ7lOthNn8qF1rGA2LUAQ10633Cj4Or7dL0CEiKyxc0wK/ijAejW6W2Kl&#10;3cCfdD7ERuQRDhUqMDH2lZShNmQxTF1PnL0f5y3GLH0jtcchj9tOPhRFKS22nAkGe9oaqk+HX5sh&#10;LoWX/e4b48ls+91r+5F8OSg1GafNM4hIKf6Hb+13rWD++FTC9U1+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JO/cMAAADdAAAADwAAAAAAAAAAAAAAAACYAgAAZHJzL2Rv&#10;d25yZXYueG1sUEsFBgAAAAAEAAQA9QAAAIgDAAAAAA==&#10;" path="m,19964l19990,e" filled="f" strokeweight="0">
                <v:path arrowok="t" o:connecttype="custom" o:connectlocs="0,2212;9142,0" o:connectangles="0,0"/>
              </v:shape>
              <v:shape id="Freeform 2779" o:spid="_x0000_s1539" style="position:absolute;left:4755;top:16399;width:151;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rZsMA&#10;AADdAAAADwAAAGRycy9kb3ducmV2LnhtbESPzWoCMRSF9wXfIVyhu5qptSpTo1hLwZW2aveXye1k&#10;cHIzJKkT394UCl0ezs/HWaySbcWFfGgcK3gcFSCIK6cbrhWcju8PcxAhImtsHZOCKwVYLQd3Cyy1&#10;6/mTLodYizzCoUQFJsaulDJUhiyGkeuIs/ftvMWYpa+l9tjncdvKcVFMpcWGM8FgRxtD1fnwYzPE&#10;pfC6331hPJtNt3trPpKf9krdD9P6BUSkFP/Df+2tVvA0eZ7B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rZsMAAADdAAAADwAAAAAAAAAAAAAAAACYAgAAZHJzL2Rv&#10;d25yZXYueG1sUEsFBgAAAAAEAAQA9QAAAIgDAAAAAA==&#10;" path="m19130,l,17143e" filled="f" strokeweight="0">
                <v:path arrowok="t" o:connecttype="custom" o:connectlocs="1,0;0,0" o:connectangles="0,0"/>
              </v:shape>
              <v:shape id="Freeform 2780" o:spid="_x0000_s1540" style="position:absolute;left:4611;top:16472;width:151;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AA&#10;AADdAAAADwAAAGRycy9kb3ducmV2LnhtbERPS0sDMRC+C/6HMII3m/VVZNu0tBXBU+3D3ofNuFm6&#10;mSxJ7MZ/7xwEjx/fe74svlcXiqkLbOB+UoEiboLtuDXweXy7ewGVMrLFPjAZ+KEEy8X11RxrG0be&#10;0+WQWyUhnGo04HIeaq1T48hjmoSBWLivED1mgbHVNuIo4b7XD1U11R47lgaHA20cNefDt5eSUNL6&#10;Y3vCfHabYfva7Uqcjsbc3pTVDFSmkv/Ff+53a+Dx6Vnmyht5Anr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MAAAADdAAAADwAAAAAAAAAAAAAAAACYAgAAZHJzL2Rvd25y&#10;ZXYueG1sUEsFBgAAAAAEAAQA9QAAAIUDAAAAAA==&#10;" path="m19130,l,17500e" filled="f" strokeweight="0">
                <v:path arrowok="t" o:connecttype="custom" o:connectlocs="1,0;0,0" o:connectangles="0,0"/>
              </v:shape>
              <v:shape id="Freeform 2781" o:spid="_x0000_s1541" style="position:absolute;left:4480;top:16556;width:138;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aj8MA&#10;AADdAAAADwAAAGRycy9kb3ducmV2LnhtbESPzWoCMRSF9wXfIVyhu5qptaJTo1hLwZW2aveXye1k&#10;cHIzJKkT394UCl0ezs/HWaySbcWFfGgcK3gcFSCIK6cbrhWcju8PMxAhImtsHZOCKwVYLQd3Cyy1&#10;6/mTLodYizzCoUQFJsaulDJUhiyGkeuIs/ftvMWYpa+l9tjncdvKcVFMpcWGM8FgRxtD1fnwYzPE&#10;pfC6331hPJtNt3trPpKf9krdD9P6BUSkFP/Df+2tVvA0eZ7D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3aj8MAAADdAAAADwAAAAAAAAAAAAAAAACYAgAAZHJzL2Rv&#10;d25yZXYueG1sUEsFBgAAAAAEAAQA9QAAAIgDAAAAAA==&#10;" path="m19048,l,18000e" filled="f" strokeweight="0">
                <v:path arrowok="t" o:connecttype="custom" o:connectlocs="1,0;0,1" o:connectangles="0,0"/>
              </v:shape>
              <v:shape id="Freeform 2782" o:spid="_x0000_s1542" style="position:absolute;left:4349;top:16664;width:138;height:1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r8AA&#10;AADdAAAADwAAAGRycy9kb3ducmV2LnhtbERPTUsDMRC9C/0PYQrebLYqi2ybFlsRPFWt9j5sxs3S&#10;zWRJYjf+e+cgeHy87/W2+EFdKKY+sIHlogJF3Abbc2fg8+P55gFUysgWh8Bk4IcSbDezqzU2Nkz8&#10;Tpdj7pSEcGrQgMt5bLROrSOPaRFGYuG+QvSYBcZO24iThPtB31ZVrT32LA0OR9o7as/Hby8loaTd&#10;6+GE+ez24+Gpfyuxnoy5npfHFahMJf+L/9wv1sDdfS37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5r8AAAADdAAAADwAAAAAAAAAAAAAAAACYAgAAZHJzL2Rvd25y&#10;ZXYueG1sUEsFBgAAAAAEAAQA9QAAAIUDAAAAAA==&#10;" path="m19048,l,18182e" filled="f" strokeweight="0">
                <v:path arrowok="t" o:connecttype="custom" o:connectlocs="1,0;0,1" o:connectangles="0,0"/>
              </v:shape>
              <v:shape id="Freeform 2783" o:spid="_x0000_s1543" style="position:absolute;left:4218;top:16785;width:137;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cNMMA&#10;AADdAAAADwAAAGRycy9kb3ducmV2LnhtbESPS2sCMRSF94X+h3AL7mrGB4NMjVItgiuttt1fJreT&#10;wcnNkKRO+u8bQejycB4fZ7lOthNX8qF1rGAyLkAQ10633Cj4/Ng9L0CEiKyxc0wKfinAevX4sMRK&#10;u4FPdD3HRuQRDhUqMDH2lZShNmQxjF1PnL1v5y3GLH0jtcchj9tOTouilBZbzgSDPW0N1Zfzj80Q&#10;l8LmePjCeDHb/vDWvidfDkqNntLrC4hIKf6H7+29VjCblxO4vc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ccNMMAAADdAAAADwAAAAAAAAAAAAAAAACYAgAAZHJzL2Rv&#10;d25yZXYueG1sUEsFBgAAAAAEAAQA9QAAAIgDAAAAAA==&#10;" path="m19048,l,18333e" filled="f" strokeweight="0">
                <v:path arrowok="t" o:connecttype="custom" o:connectlocs="1,0;0,1" o:connectangles="0,0"/>
              </v:shape>
              <v:shape id="Freeform 2784" o:spid="_x0000_s1544" style="position:absolute;left:4086;top:16917;width:132;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CQ8MA&#10;AADdAAAADwAAAGRycy9kb3ducmV2LnhtbESPS2sCMRSF90L/Q7hCd5rRlkGmRmmVQle+2u4vk9vJ&#10;4ORmSKKT/vumILg8nMfHWa6T7cSVfGgdK5hNCxDEtdMtNwq+Pt8nCxAhImvsHJOCXwqwXj2Mllhp&#10;N/CRrqfYiDzCoUIFJsa+kjLUhiyGqeuJs/fjvMWYpW+k9jjkcdvJeVGU0mLLmWCwp42h+ny62Axx&#10;Kbztd98Yz2bT77btIflyUOpxnF5fQERK8R6+tT+0gqfncg7/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CQ8MAAADdAAAADwAAAAAAAAAAAAAAAACYAgAAZHJzL2Rv&#10;d25yZXYueG1sUEsFBgAAAAAEAAQA9QAAAIgDAAAAAA==&#10;" path="m19000,l,18462e" filled="f" strokeweight="0">
                <v:path arrowok="t" o:connecttype="custom" o:connectlocs="1,0;0,1" o:connectangles="0,0"/>
              </v:shape>
              <v:shape id="Freeform 2785" o:spid="_x0000_s1545" style="position:absolute;left:3968;top:17050;width:125;height: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n2MMA&#10;AADdAAAADwAAAGRycy9kb3ducmV2LnhtbESPzWoCMRSF94LvEK7QnWasMsjUKNVS6EqrbfeXye1k&#10;cHIzJKmTvn0jCF0ezs/HWW+T7cSVfGgdK5jPChDEtdMtNwo+P16nKxAhImvsHJOCXwqw3YxHa6y0&#10;G/hE13NsRB7hUKECE2NfSRlqQxbDzPXE2ft23mLM0jdSexzyuO3kY1GU0mLLmWCwp72h+nL+sRni&#10;UtgdD18YL2bfH17a9+TLQamHSXp+AhEpxf/wvf2mFSyW5QJu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n2MMAAADdAAAADwAAAAAAAAAAAAAAAACYAgAAZHJzL2Rv&#10;d25yZXYueG1sUEsFBgAAAAAEAAQA9QAAAIgDAAAAAA==&#10;" path="m18947,l,18571e" filled="f" strokeweight="0">
                <v:path arrowok="t" o:connecttype="custom" o:connectlocs="1,0;0,1" o:connectangles="0,0"/>
              </v:shape>
              <v:shape id="Freeform 2786" o:spid="_x0000_s1546" style="position:absolute;left:3857;top:17194;width:124;height:1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rMMA&#10;AADdAAAADwAAAGRycy9kb3ducmV2LnhtbESPzWoCMRSF94W+Q7iCu5qxyiBTo7QWwZVV2+4vk9vJ&#10;4ORmSKIT374pFFwezs/HWa6T7cSVfGgdK5hOChDEtdMtNwq+PrdPCxAhImvsHJOCGwVYrx4fllhp&#10;N/CRrqfYiDzCoUIFJsa+kjLUhiyGieuJs/fjvMWYpW+k9jjkcdvJ56IopcWWM8FgTxtD9fl0sRni&#10;Unj72H9jPJtNv39vD8mXg1LjUXp9AREpxXv4v73TCmbzcg5/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rMMAAADdAAAADwAAAAAAAAAAAAAAAACYAgAAZHJzL2Rv&#10;d25yZXYueG1sUEsFBgAAAAAEAAQA9QAAAIgDAAAAAA==&#10;" path="m18947,l,18667e" filled="f" strokeweight="0">
                <v:path arrowok="t" o:connecttype="custom" o:connectlocs="1,0;0,2" o:connectangles="0,0"/>
              </v:shape>
              <v:shape id="Freeform 2787" o:spid="_x0000_s1547" style="position:absolute;left:3739;top:17351;width:124;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aN8MA&#10;AADdAAAADwAAAGRycy9kb3ducmV2LnhtbESPzWoCMRSF9wXfIVzBXc1Y20GmRrGWQlfaaru/TG4n&#10;g5ObIUmd9O2NIHR5OD8fZ7lOthNn8qF1rGA2LUAQ10633Cj4Or7dL0CEiKyxc0wK/ijAejW6W2Kl&#10;3cCfdD7ERuQRDhUqMDH2lZShNmQxTF1PnL0f5y3GLH0jtcchj9tOPhRFKS22nAkGe9oaqk+HX5sh&#10;LoWX/e4b48ls+91r+5F8OSg1GafNM4hIKf6Hb+13rWD+WD7B9U1+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waN8MAAADdAAAADwAAAAAAAAAAAAAAAACYAgAAZHJzL2Rv&#10;d25yZXYueG1sUEsFBgAAAAAEAAQA9QAAAIgDAAAAAA==&#10;" path="m18947,l,18750e" filled="f" strokeweight="0">
                <v:path arrowok="t" o:connecttype="custom" o:connectlocs="1,0;0,2" o:connectangles="0,0"/>
              </v:shape>
              <v:shape id="Freeform 2788" o:spid="_x0000_s1548" style="position:absolute;left:3634;top:17543;width:111;height:1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EQMMA&#10;AADdAAAADwAAAGRycy9kb3ducmV2LnhtbESPS2sCMRSF94X+h3AL3dVMrQwyGqVaCl1pfe0vk+tk&#10;cHIzJKmT/vtGELo8nMfHmS+T7cSVfGgdK3gdFSCIa6dbbhQcD58vUxAhImvsHJOCXwqwXDw+zLHS&#10;buAdXfexEXmEQ4UKTIx9JWWoDVkMI9cTZ+/svMWYpW+k9jjkcdvJcVGU0mLLmWCwp7Wh+rL/sRni&#10;UlhtNyeMF7PuNx/td/LloNTzU3qfgYiU4n/43v7SCt4mZQm3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6EQMMAAADdAAAADwAAAAAAAAAAAAAAAACYAgAAZHJzL2Rv&#10;d25yZXYueG1sUEsFBgAAAAAEAAQA9QAAAIgDAAAAAA==&#10;" path="m18824,l,18750e" filled="f" strokeweight="0">
                <v:path arrowok="t" o:connecttype="custom" o:connectlocs="1,0;0,2" o:connectangles="0,0"/>
              </v:shape>
              <v:shape id="Freeform 2789" o:spid="_x0000_s1549" style="position:absolute;left:3529;top:17724;width:111;height:2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h28MA&#10;AADdAAAADwAAAGRycy9kb3ducmV2LnhtbESPzWoCMRSF9wXfIVyhu5qpLVMZjaKWgivbWt1fJreT&#10;wcnNkEQnvn1TKHR5OD8fZ7FKthNX8qF1rOBxUoAgrp1uuVFw/Hp7mIEIEVlj55gU3CjAajm6W2Cl&#10;3cCfdD3ERuQRDhUqMDH2lZShNmQxTFxPnL1v5y3GLH0jtcchj9tOTouilBZbzgSDPW0N1efDxWaI&#10;S2Hzvj9hPJttv39tP5IvB6Xux2k9BxEpxf/wX3unFTw9ly/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Ih28MAAADdAAAADwAAAAAAAAAAAAAAAACYAgAAZHJzL2Rv&#10;d25yZXYueG1sUEsFBgAAAAAEAAQA9QAAAIgDAAAAAA==&#10;" path="m18824,l,18824e" filled="f" strokeweight="0">
                <v:path arrowok="t" o:connecttype="custom" o:connectlocs="1,0;0,2" o:connectangles="0,0"/>
              </v:shape>
              <v:shape id="Freeform 2790" o:spid="_x0000_s1550" style="position:absolute;left:3431;top:17916;width:104;height:2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1qcAA&#10;AADdAAAADwAAAGRycy9kb3ducmV2LnhtbERPTUsDMRC9C/0PYQrebLYqi2ybFlsRPFWt9j5sxs3S&#10;zWRJYjf+e+cgeHy87/W2+EFdKKY+sIHlogJF3Abbc2fg8+P55gFUysgWh8Bk4IcSbDezqzU2Nkz8&#10;Tpdj7pSEcGrQgMt5bLROrSOPaRFGYuG+QvSYBcZO24iThPtB31ZVrT32LA0OR9o7as/Hby8loaTd&#10;6+GE+ez24+Gpfyuxnoy5npfHFahMJf+L/9wv1sDdfS1z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21qcAAAADdAAAADwAAAAAAAAAAAAAAAACYAgAAZHJzL2Rvd25y&#10;ZXYueG1sUEsFBgAAAAAEAAQA9QAAAIUDAAAAAA==&#10;" path="m18750,l,18889e" filled="f" strokeweight="0">
                <v:path arrowok="t" o:connecttype="custom" o:connectlocs="1,0;0,2" o:connectangles="0,0"/>
              </v:shape>
              <v:shape id="Freeform 2791" o:spid="_x0000_s1551" style="position:absolute;left:3339;top:18109;width:98;height:2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QMsMA&#10;AADdAAAADwAAAGRycy9kb3ducmV2LnhtbESPzWoCMRSF9wXfIVyhu5qpLUMdjaKWgivbWt1fJreT&#10;wcnNkEQnvn1TKHR5OD8fZ7FKthNX8qF1rOBxUoAgrp1uuVFw/Hp7eAERIrLGzjEpuFGA1XJ0t8BK&#10;u4E/6XqIjcgjHCpUYGLsKylDbchimLieOHvfzluMWfpGao9DHrednBZFKS22nAkGe9oaqs+Hi80Q&#10;l8LmfX/CeDbbfv/afiRfDkrdj9N6DiJSiv/hv/ZOK3h6Lmf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EQMsMAAADdAAAADwAAAAAAAAAAAAAAAACYAgAAZHJzL2Rv&#10;d25yZXYueG1sUEsFBgAAAAAEAAQA9QAAAIgDAAAAAA==&#10;" path="m18667,l,18947e" filled="f" strokeweight="0">
                <v:path arrowok="t" o:connecttype="custom" o:connectlocs="0,0;0,2" o:connectangles="0,0"/>
              </v:shape>
              <v:shape id="Freeform 2792" o:spid="_x0000_s1552" style="position:absolute;left:1404;top:19842;width:124;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vcsEA&#10;AADdAAAADwAAAGRycy9kb3ducmV2LnhtbERPTU8CMRC9m/AfmiHxJl3UoFkpBDEmnhAR7pPtuN2w&#10;nW7aytZ/7xxMPL687+W6+F5dKKYusIH5rAJF3ATbcWvg+Pl68wgqZWSLfWAy8EMJ1qvJ1RJrG0b+&#10;oMsht0pCONVowOU81FqnxpHHNAsDsXBfIXrMAmOrbcRRwn2vb6tqoT12LA0OB9o6as6Hby8loaTn&#10;990J89lth91Lty9xMRpzPS2bJ1CZSv4X/7nfrIG7+wfZL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iL3LBAAAA3QAAAA8AAAAAAAAAAAAAAAAAmAIAAGRycy9kb3du&#10;cmV2LnhtbFBLBQYAAAAABAAEAPUAAACGAwAAAAA=&#10;" path="m,l18947,16000e" filled="f" strokeweight="0">
                <v:path arrowok="t" o:connecttype="custom" o:connectlocs="0,0;1,0" o:connectangles="0,0"/>
              </v:shape>
              <v:shape id="Freeform 2793" o:spid="_x0000_s1553" style="position:absolute;left:1522;top:19903;width:118;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K6cMA&#10;AADdAAAADwAAAGRycy9kb3ducmV2LnhtbESPzWoCMRSF94W+Q7iF7mpGK1qmRlFLwZVV2+4vk9vJ&#10;4ORmSKIT394IQpeH8/NxZotkW3EmHxrHCoaDAgRx5XTDtYKf78+XNxAhImtsHZOCCwVYzB8fZlhq&#10;1/OezodYizzCoUQFJsaulDJUhiyGgeuIs/fnvMWYpa+l9tjncdvKUVFMpMWGM8FgR2tD1fFwshni&#10;Ulh9bX8xHs262340u+QnvVLPT2n5DiJSiv/he3ujFbyOp0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6K6cMAAADdAAAADwAAAAAAAAAAAAAAAACYAgAAZHJzL2Rv&#10;d25yZXYueG1sUEsFBgAAAAAEAAQA9QAAAIgDAAAAAA==&#10;" path="m,l18889,16000e" filled="f" strokeweight="0">
                <v:path arrowok="t" o:connecttype="custom" o:connectlocs="0,0;1,0" o:connectangles="0,0"/>
              </v:shape>
              <v:shape id="Freeform 2794" o:spid="_x0000_s1554" style="position:absolute;left:1633;top:19952;width:125;height: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UnsMA&#10;AADdAAAADwAAAGRycy9kb3ducmV2LnhtbESPzWoCMRSF94LvEG6hu5qpFS1To1hLwZVV2+4vk9vJ&#10;4ORmSFInvr0RBJeH8/Nx5stkW3EiHxrHCp5HBQjiyumGawU/359PryBCRNbYOiYFZwqwXAwHcyy1&#10;63lPp0OsRR7hUKICE2NXShkqQxbDyHXE2ftz3mLM0tdSe+zzuG3luCim0mLDmWCwo7Wh6nj4txni&#10;Unj/2v5iPJp1t/1odslPe6UeH9LqDUSkFO/hW3ujFbxMZm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wUnsMAAADdAAAADwAAAAAAAAAAAAAAAACYAgAAZHJzL2Rv&#10;d25yZXYueG1sUEsFBgAAAAAEAAQA9QAAAIgDAAAAAA==&#10;" path="m,l18947,15000e" filled="f" strokeweight="0">
                <v:path arrowok="t" o:connecttype="custom" o:connectlocs="0,0;1,0" o:connectangles="0,0"/>
              </v:shape>
              <v:shape id="Freeform 2795" o:spid="_x0000_s1555" style="position:absolute;left:1745;top:19975;width:118;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xBcMA&#10;AADdAAAADwAAAGRycy9kb3ducmV2LnhtbESPzWoCMRSF94LvEG6hu5ppFS1To1hLwZVV2+4vk9vJ&#10;4ORmSFInvr0RBJeH8/Nx5stkW3EiHxrHCp5HBQjiyumGawU/359PryBCRNbYOiYFZwqwXAwHcyy1&#10;63lPp0OsRR7hUKICE2NXShkqQxbDyHXE2ftz3mLM0tdSe+zzuG3lS1FMpcWGM8FgR2tD1fHwbzPE&#10;pfD+tf3FeDTrbvvR7JKf9ko9PqTVG4hIKd7Dt/ZGKxhPZm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CxBcMAAADdAAAADwAAAAAAAAAAAAAAAACYAgAAZHJzL2Rv&#10;d25yZXYueG1sUEsFBgAAAAAEAAQA9QAAAIgDAAAAAA==&#10;" path="m,l18889,10000e" filled="f" strokeweight="0">
                <v:path arrowok="t" o:connecttype="custom" o:connectlocs="0,0;1,0" o:connectangles="0,0"/>
              </v:shape>
              <v:shape id="Freeform 2796" o:spid="_x0000_s1556" style="position:absolute;left:1856;top:19987;width:125;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pccMA&#10;AADdAAAADwAAAGRycy9kb3ducmV2LnhtbESPS2sCMRSF9wX/Q7iF7jRTK1qmRlGL4MpX2/1lcjsZ&#10;nNwMSerEf28KhS4P5/Fx5stkW3ElHxrHCp5HBQjiyumGawWfH9vhK4gQkTW2jknBjQIsF4OHOZba&#10;9Xyi6znWIo9wKFGBibErpQyVIYth5Dri7H07bzFm6WupPfZ53LZyXBRTabHhTDDY0cZQdTn/2Axx&#10;KawP+y+MF7Pp9u/NMflpr9TTY1q9gYiU4n/4r73TCl4mswn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pccMAAADdAAAADwAAAAAAAAAAAAAAAACYAgAAZHJzL2Rv&#10;d25yZXYueG1sUEsFBgAAAAAEAAQA9QAAAIgDAAAAAA==&#10;" path="m,l18947,e" filled="f" strokeweight="0">
                <v:path arrowok="t" o:connecttype="custom" o:connectlocs="0,0;1,0" o:connectangles="0,0"/>
              </v:shape>
              <v:shape id="Freeform 2797" o:spid="_x0000_s1557" style="position:absolute;left:1974;top:19975;width:118;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M6sMA&#10;AADdAAAADwAAAGRycy9kb3ducmV2LnhtbESPzWoCMRSF9wXfIVyhu5qptSpTo1hLwZW2aveXye1k&#10;cHIzJKkT394UCl0ezs/HWaySbcWFfGgcK3gcFSCIK6cbrhWcju8PcxAhImtsHZOCKwVYLQd3Cyy1&#10;6/mTLodYizzCoUQFJsaulDJUhiyGkeuIs/ftvMWYpa+l9tjncdvKcVFMpcWGM8FgRxtD1fnwYzPE&#10;pfC6331hPJtNt3trPpKf9krdD9P6BUSkFP/Df+2tVvA0mT3D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WM6sMAAADdAAAADwAAAAAAAAAAAAAAAACYAgAAZHJzL2Rv&#10;d25yZXYueG1sUEsFBgAAAAAEAAQA9QAAAIgDAAAAAA==&#10;" path="m,10000l18889,e" filled="f" strokeweight="0">
                <v:path arrowok="t" o:connecttype="custom" o:connectlocs="0,0;1,0" o:connectangles="0,0"/>
              </v:shape>
              <v:shape id="Freeform 2798" o:spid="_x0000_s1558" style="position:absolute;left:2086;top:19952;width:111;height: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SncMA&#10;AADdAAAADwAAAGRycy9kb3ducmV2LnhtbESPzWoCMRSF9wXfIVyhu5qpLVMZjaKWgivbWt1fJreT&#10;wcnNkEQnvn1TKHR5OD8fZ7FKthNX8qF1rOBxUoAgrp1uuVFw/Hp7mIEIEVlj55gU3CjAajm6W2Cl&#10;3cCfdD3ERuQRDhUqMDH2lZShNmQxTFxPnL1v5y3GLH0jtcchj9tOTouilBZbzgSDPW0N1efDxWaI&#10;S2Hzvj9hPJttv39tP5IvB6Xux2k9BxEpxf/wX3unFTw9v5T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SncMAAADdAAAADwAAAAAAAAAAAAAAAACYAgAAZHJzL2Rv&#10;d25yZXYueG1sUEsFBgAAAAAEAAQA9QAAAIgDAAAAAA==&#10;" path="m,15000l18824,e" filled="f" strokeweight="0">
                <v:path arrowok="t" o:connecttype="custom" o:connectlocs="0,0;1,0" o:connectangles="0,0"/>
              </v:shape>
              <v:shape id="Freeform 2799" o:spid="_x0000_s1559" style="position:absolute;left:2191;top:19915;width:111;height: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3BsMA&#10;AADdAAAADwAAAGRycy9kb3ducmV2LnhtbESPS2sCMRSF94L/IVyhO830gcpoFLUUulJrdX+Z3E4G&#10;JzdDkjrpv28KBZeH8/g4y3WyrbiRD41jBY+TAgRx5XTDtYLz59t4DiJEZI2tY1LwQwHWq+FgiaV2&#10;PX/Q7RRrkUc4lKjAxNiVUobKkMUwcR1x9r6ctxiz9LXUHvs8blv5VBRTabHhTDDY0c5QdT192wxx&#10;KWwP+wvGq9l1+9fmmPy0V+phlDYLEJFSvIf/2+9awfPLbAZ/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u3BsMAAADdAAAADwAAAAAAAAAAAAAAAACYAgAAZHJzL2Rv&#10;d25yZXYueG1sUEsFBgAAAAAEAAQA9QAAAIgDAAAAAA==&#10;" path="m,16000l18824,e" filled="f" strokeweight="0">
                <v:path arrowok="t" o:connecttype="custom" o:connectlocs="0,0;1,0" o:connectangles="0,0"/>
              </v:shape>
              <v:shape id="Freeform 2800" o:spid="_x0000_s1560" style="position:absolute;left:2302;top:19854;width:105;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jdMEA&#10;AADdAAAADwAAAGRycy9kb3ducmV2LnhtbERPTU8CMRC9m/AfmiHxJl3UoFkpBDEmnhAR7pPtuN2w&#10;nW7aytZ/7xxMPL687+W6+F5dKKYusIH5rAJF3ATbcWvg+Pl68wgqZWSLfWAy8EMJ1qvJ1RJrG0b+&#10;oMsht0pCONVowOU81FqnxpHHNAsDsXBfIXrMAmOrbcRRwn2vb6tqoT12LA0OB9o6as6Hby8loaTn&#10;990J89lth91Lty9xMRpzPS2bJ1CZSv4X/7nfrIG7+weZK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UI3TBAAAA3QAAAA8AAAAAAAAAAAAAAAAAmAIAAGRycy9kb3du&#10;cmV2LnhtbFBLBQYAAAAABAAEAPUAAACGAwAAAAA=&#10;" path="m,16000l18750,e" filled="f" strokeweight="0">
                <v:path arrowok="t" o:connecttype="custom" o:connectlocs="0,0;1,0" o:connectangles="0,0"/>
              </v:shape>
              <v:shape id="Freeform 2801" o:spid="_x0000_s1561" style="position:absolute;left:2401;top:19795;width:105;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G78MA&#10;AADdAAAADwAAAGRycy9kb3ducmV2LnhtbESPzWoCMRSF94LvEK7QXc3YFttOjWKVgittbbu/TG4n&#10;g5ObIYlOfHsjFFwezs/HmS2SbcWJfGgcK5iMCxDEldMN1wp+vj/uX0CEiKyxdUwKzhRgMR8OZlhq&#10;1/MXnfaxFnmEQ4kKTIxdKWWoDFkMY9cRZ+/PeYsxS19L7bHP47aVD0UxlRYbzgSDHa0MVYf90WaI&#10;S+F9t/3FeDCrbrtuPpOf9krdjdLyDUSkFG/h//ZGK3h8en6F65v8BO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iG78MAAADdAAAADwAAAAAAAAAAAAAAAACYAgAAZHJzL2Rv&#10;d25yZXYueG1sUEsFBgAAAAAEAAQA9QAAAIgDAAAAAA==&#10;" path="m,17143l18750,e" filled="f" strokeweight="0">
                <v:path arrowok="t" o:connecttype="custom" o:connectlocs="0,0;1,0" o:connectangles="0,0"/>
              </v:shape>
              <v:shape id="Freeform 2802" o:spid="_x0000_s1562" style="position:absolute;left:2499;top:19722;width:105;height:8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VcAA&#10;AADdAAAADwAAAGRycy9kb3ducmV2LnhtbERPS0sDMRC+C/6HMAVvNluVUtampVYET9U+vA+b6Wbp&#10;ZrIksRv/vXMQPH587+W6+F5dKaYusIHZtAJF3ATbcWvgdHy7X4BKGdliH5gM/FCC9er2Zom1DSPv&#10;6XrIrZIQTjUacDkPtdapceQxTcNALNw5RI9ZYGy1jThKuO/1Q1XNtceOpcHhQFtHzeXw7aUklPTy&#10;sfvCfHHbYffafZY4H425m5TNM6hMJf+L/9zv1sDj00L2yxt5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fVcAAAADdAAAADwAAAAAAAAAAAAAAAACYAgAAZHJzL2Rvd25y&#10;ZXYueG1sUEsFBgAAAAAEAAQA9QAAAIUDAAAAAA==&#10;" path="m,17143l18750,e" filled="f" strokeweight="0">
                <v:path arrowok="t" o:connecttype="custom" o:connectlocs="0,0;1,0" o:connectangles="0,0"/>
              </v:shape>
              <v:shape id="Freeform 2803" o:spid="_x0000_s1563" style="position:absolute;left:2604;top:19614;width:105;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6zsMA&#10;AADdAAAADwAAAGRycy9kb3ducmV2LnhtbESPS2sCMRSF9wX/Q7hCdzXjA5GpUaoidGXro/vL5HYy&#10;OLkZkuik/74RCl0ezuPjLNfJtuJOPjSOFYxHBQjiyumGawWX8/5lASJEZI2tY1LwQwHWq8HTEkvt&#10;ej7S/RRrkUc4lKjAxNiVUobKkMUwch1x9r6dtxiz9LXUHvs8bls5KYq5tNhwJhjsaGuoup5uNkNc&#10;CpuPwxfGq9l2h13zmfy8V+p5mN5eQURK8T/8137XCqazxRg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6zsMAAADdAAAADwAAAAAAAAAAAAAAAACYAgAAZHJzL2Rv&#10;d25yZXYueG1sUEsFBgAAAAAEAAQA9QAAAIgDAAAAAA==&#10;" path="m,17500l18750,e" filled="f" strokeweight="0">
                <v:path arrowok="t" o:connecttype="custom" o:connectlocs="0,0;1,0" o:connectangles="0,0"/>
              </v:shape>
              <v:shape id="Freeform 2804" o:spid="_x0000_s1564" style="position:absolute;left:2702;top:19518;width:105;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kucMA&#10;AADdAAAADwAAAGRycy9kb3ducmV2LnhtbESPS2sCMRSF9wX/Q7hCdzXjA5GpUaoidGXro/vL5HYy&#10;OLkZkuik/74RCl0ezuPjLNfJtuJOPjSOFYxHBQjiyumGawWX8/5lASJEZI2tY1LwQwHWq8HTEkvt&#10;ej7S/RRrkUc4lKjAxNiVUobKkMUwch1x9r6dtxiz9LXUHvs8bls5KYq5tNhwJhjsaGuoup5uNkNc&#10;CpuPwxfGq9l2h13zmfy8V+p5mN5eQURK8T/8137XCqazxQQ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lkucMAAADdAAAADwAAAAAAAAAAAAAAAACYAgAAZHJzL2Rv&#10;d25yZXYueG1sUEsFBgAAAAAEAAQA9QAAAIgDAAAAAA==&#10;" path="m,18000l18750,e" filled="f" strokeweight="0">
                <v:path arrowok="t" o:connecttype="custom" o:connectlocs="0,1;1,0" o:connectangles="0,0"/>
              </v:shape>
              <v:shape id="Freeform 2805" o:spid="_x0000_s1565" style="position:absolute;left:2788;top:19410;width:98;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BIsMA&#10;AADdAAAADwAAAGRycy9kb3ducmV2LnhtbESPS2sCMRSF9wX/Q7iCu5qxFpGpUapFcGXro/vL5HYy&#10;OLkZkujEf28KhS4P5/FxFqtkW3EjHxrHCibjAgRx5XTDtYLzafs8BxEissbWMSm4U4DVcvC0wFK7&#10;ng90O8Za5BEOJSowMXallKEyZDGMXUecvR/nLcYsfS21xz6P21a+FMVMWmw4Ewx2tDFUXY5XmyEu&#10;hfXn/hvjxWy6/UfzlfysV2o0TO9vICKl+B/+a++0gunrfAq/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XBIsMAAADdAAAADwAAAAAAAAAAAAAAAACYAgAAZHJzL2Rv&#10;d25yZXYueG1sUEsFBgAAAAAEAAQA9QAAAIgDAAAAAA==&#10;" path="m,18000l18667,e" filled="f" strokeweight="0">
                <v:path arrowok="t" o:connecttype="custom" o:connectlocs="0,1;0,0" o:connectangles="0,0"/>
              </v:shape>
              <v:shape id="Freeform 2806" o:spid="_x0000_s1566" style="position:absolute;left:2880;top:19277;width:91;height:1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ZVsIA&#10;AADdAAAADwAAAGRycy9kb3ducmV2LnhtbESPS2sCMRSF9wX/Q7hCdzVjKyKjUdQidGXra3+ZXCeD&#10;k5shiU7675tCocvDeXycxSrZVjzIh8axgvGoAEFcOd1wreB82r3MQISIrLF1TAq+KcBqOXhaYKld&#10;zwd6HGMt8giHEhWYGLtSylAZshhGriPO3tV5izFLX0vtsc/jtpWvRTGVFhvOBIMdbQ1Vt+PdZohL&#10;YfO5v2C8mW23f2++kp/2Sj0P03oOIlKK/+G/9odW8DaZTeD3TX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FlWwgAAAN0AAAAPAAAAAAAAAAAAAAAAAJgCAABkcnMvZG93&#10;bnJldi54bWxQSwUGAAAAAAQABAD1AAAAhwMAAAAA&#10;" path="m,18333l18571,e" filled="f" strokeweight="0">
                <v:path arrowok="t" o:connecttype="custom" o:connectlocs="0,1;0,0" o:connectangles="0,0"/>
              </v:shape>
              <v:shape id="Freeform 2807" o:spid="_x0000_s1567" style="position:absolute;left:2965;top:19145;width:85;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8zcMA&#10;AADdAAAADwAAAGRycy9kb3ducmV2LnhtbESPS2sCMRSF94X+h3AL7mqmtRUZjdIqQlfW5/4yuU4G&#10;JzdDEp3475tCocvDeXyc2SLZVtzIh8axgpdhAYK4crrhWsHxsH6egAgRWWPrmBTcKcBi/vgww1K7&#10;nnd028da5BEOJSowMXallKEyZDEMXUecvbPzFmOWvpbaY5/HbStfi2IsLTacCQY7WhqqLvurzRCX&#10;wuf35oTxYpbdZtVskx/3Sg2e0scURKQU/8N/7S+tYPQ2eYffN/kJ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D8zcMAAADdAAAADwAAAAAAAAAAAAAAAACYAgAAZHJzL2Rv&#10;d25yZXYueG1sUEsFBgAAAAAEAAQA9QAAAIgDAAAAAA==&#10;" path="m,18462l18462,e" filled="f" strokeweight="0">
                <v:path arrowok="t" o:connecttype="custom" o:connectlocs="0,1;0,0" o:connectangles="0,0"/>
              </v:shape>
              <v:shape id="Freeform 2808" o:spid="_x0000_s1568" style="position:absolute;left:3037;top:18988;width:85;height: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iusMA&#10;AADdAAAADwAAAGRycy9kb3ducmV2LnhtbESPzWoCMRSF94LvEK7QnWZsyyCjUayl0JW1VveXyXUy&#10;OLkZktRJ374pFFwezs/HWW2S7cSNfGgdK5jPChDEtdMtNwpOX2/TBYgQkTV2jknBDwXYrMejFVba&#10;DfxJt2NsRB7hUKECE2NfSRlqQxbDzPXE2bs4bzFm6RupPQ553HbysShKabHlTDDY085QfT1+2wxx&#10;Kbx87M8Yr2bX71/bQ/LloNTDJG2XICKleA//t9+1gqfnRQl/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JiusMAAADdAAAADwAAAAAAAAAAAAAAAACYAgAAZHJzL2Rv&#10;d25yZXYueG1sUEsFBgAAAAAEAAQA9QAAAIgDAAAAAA==&#10;" path="m,18571l18462,e" filled="f" strokeweight="0">
                <v:path arrowok="t" o:connecttype="custom" o:connectlocs="0,1;0,0" o:connectangles="0,0"/>
              </v:shape>
              <v:shape id="Freeform 2809" o:spid="_x0000_s1569" style="position:absolute;left:3109;top:18831;width:79;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HIcMA&#10;AADdAAAADwAAAGRycy9kb3ducmV2LnhtbESPS2sCMRSF94L/IVyhO830gZXRKGopdKXWx/4yuZ0M&#10;Tm6GJHXSf98UCi4P5/FxFqtkW3EjHxrHCh4nBQjiyumGawXn0/t4BiJEZI2tY1LwQwFWy+FggaV2&#10;PX/S7RhrkUc4lKjAxNiVUobKkMUwcR1x9r6ctxiz9LXUHvs8blv5VBRTabHhTDDY0dZQdT1+2wxx&#10;KWz2uwvGq9l2u7fmkPy0V+phlNZzEJFSvIf/2x9awfPL7BX+3u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7HIcMAAADdAAAADwAAAAAAAAAAAAAAAACYAgAAZHJzL2Rv&#10;d25yZXYueG1sUEsFBgAAAAAEAAQA9QAAAIgDAAAAAA==&#10;" path="m,18667l18333,e" filled="f" strokeweight="0">
                <v:path arrowok="t" o:connecttype="custom" o:connectlocs="0,2;0,0" o:connectangles="0,0"/>
              </v:shape>
              <v:shape id="Freeform 2810" o:spid="_x0000_s1570" style="position:absolute;left:3181;top:18664;width:72;height:17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TU8AA&#10;AADdAAAADwAAAGRycy9kb3ducmV2LnhtbERPS0sDMRC+C/6HMAVvNluVUtampVYET9U+vA+b6Wbp&#10;ZrIksRv/vXMQPH587+W6+F5dKaYusIHZtAJF3ATbcWvgdHy7X4BKGdliH5gM/FCC9er2Zom1DSPv&#10;6XrIrZIQTjUacDkPtdapceQxTcNALNw5RI9ZYGy1jThKuO/1Q1XNtceOpcHhQFtHzeXw7aUklPTy&#10;sfvCfHHbYffafZY4H425m5TNM6hMJf+L/9zv1sDj00Lmyht5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FTU8AAAADdAAAADwAAAAAAAAAAAAAAAACYAgAAZHJzL2Rvd25y&#10;ZXYueG1sUEsFBgAAAAAEAAQA9QAAAIUDAAAAAA==&#10;" path="m,18667l18182,e" filled="f" strokeweight="0">
                <v:path arrowok="t" o:connecttype="custom" o:connectlocs="0,1;0,0" o:connectangles="0,0"/>
              </v:shape>
              <v:shape id="Freeform 2811" o:spid="_x0000_s1571" style="position:absolute;left:3240;top:18482;width:66;height:1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2yMMA&#10;AADdAAAADwAAAGRycy9kb3ducmV2LnhtbESPS2sCMRSF94L/IVyhO830gehoFLUUulJrdX+Z3E4G&#10;JzdDkjrpv28KBZeH8/g4y3WyrbiRD41jBY+TAgRx5XTDtYLz59t4BiJEZI2tY1LwQwHWq+FgiaV2&#10;PX/Q7RRrkUc4lKjAxNiVUobKkMUwcR1x9r6ctxiz9LXUHvs8blv5VBRTabHhTDDY0c5QdT192wxx&#10;KWwP+wvGq9l1+9fmmPy0V+phlDYLEJFSvIf/2+9awfPLbA5/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32yMMAAADdAAAADwAAAAAAAAAAAAAAAACYAgAAZHJzL2Rv&#10;d25yZXYueG1sUEsFBgAAAAAEAAQA9QAAAIgDAAAAAA==&#10;" path="m,18750l18000,e" filled="f" strokeweight="0">
                <v:path arrowok="t" o:connecttype="custom" o:connectlocs="0,2;0,0" o:connectangles="0,0"/>
              </v:shape>
              <v:shape id="Freeform 2812" o:spid="_x0000_s1572" style="position:absolute;left:3299;top:18301;width:59;height:2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iMEA&#10;AADdAAAADwAAAGRycy9kb3ducmV2LnhtbERPTU8CMRC9m/AfmiHxJl3UEF0pBDEmnhAR7pPtuN2w&#10;nW7aytZ/7xxMPL687+W6+F5dKKYusIH5rAJF3ATbcWvg+Pl68wAqZWSLfWAy8EMJ1qvJ1RJrG0b+&#10;oMsht0pCONVowOU81FqnxpHHNAsDsXBfIXrMAmOrbcRRwn2vb6tqoT12LA0OB9o6as6Hby8loaTn&#10;990J89lth91Lty9xMRpzPS2bJ1CZSv4X/7nfrIG7+0fZL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uyYjBAAAA3QAAAA8AAAAAAAAAAAAAAAAAmAIAAGRycy9kb3du&#10;cmV2LnhtbFBLBQYAAAAABAAEAPUAAACGAwAAAAA=&#10;" path="m,18824l17778,e" filled="f" strokeweight="0">
                <v:path arrowok="t" o:connecttype="custom" o:connectlocs="0,2;0,0" o:connectangles="0,0"/>
              </v:shape>
              <v:shape id="Freeform 2813" o:spid="_x0000_s1573" style="position:absolute;left:3345;top:18109;width:53;height:2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sE8MA&#10;AADdAAAADwAAAGRycy9kb3ducmV2LnhtbESPzWoCMRSF94W+Q7iF7mpGK2KnRlFLwZVV2+4vk9vJ&#10;4ORmSKIT394IQpeH8/NxZotkW3EmHxrHCoaDAgRx5XTDtYKf78+XKYgQkTW2jknBhQIs5o8PMyy1&#10;63lP50OsRR7hUKICE2NXShkqQxbDwHXE2ftz3mLM0tdSe+zzuG3lqCgm0mLDmWCwo7Wh6ng42Qxx&#10;Kay+tr8Yj2bdbT+aXfKTXqnnp7R8BxEpxf/wvb3RCl7Hb0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sE8MAAADdAAAADwAAAAAAAAAAAAAAAACYAgAAZHJzL2Rv&#10;d25yZXYueG1sUEsFBgAAAAAEAAQA9QAAAIgDAAAAAA==&#10;" path="m,18824l17500,e" filled="f" strokeweight="0">
                <v:path arrowok="t" o:connecttype="custom" o:connectlocs="0,2;0,0" o:connectangles="0,0"/>
              </v:shape>
              <v:shape id="Freeform 2814" o:spid="_x0000_s1574" style="position:absolute;left:3398;top:17916;width:46;height:2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yZMMA&#10;AADdAAAADwAAAGRycy9kb3ducmV2LnhtbESPzWoCMRSF94LvEG6hu5qpFbFTo1hLwZVV2+4vk9vJ&#10;4ORmSFInvr0RBJeH8/Nx5stkW3EiHxrHCp5HBQjiyumGawU/359PMxAhImtsHZOCMwVYLoaDOZba&#10;9byn0yHWIo9wKFGBibErpQyVIYth5Dri7P05bzFm6WupPfZ53LZyXBRTabHhTDDY0dpQdTz82wxx&#10;Kbx/bX8xHs262340u+SnvVKPD2n1BiJSivfwrb3RCl4mr2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yZMMAAADdAAAADwAAAAAAAAAAAAAAAACYAgAAZHJzL2Rv&#10;d25yZXYueG1sUEsFBgAAAAAEAAQA9QAAAIgDAAAAAA==&#10;" path="m,18824l17143,e" filled="f" strokeweight="0">
                <v:path arrowok="t" o:connecttype="custom" o:connectlocs="0,2;0,0" o:connectangles="0,0"/>
              </v:shape>
              <v:shape id="Freeform 2815" o:spid="_x0000_s1575" style="position:absolute;left:3431;top:17700;width:39;height:2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X/8MA&#10;AADdAAAADwAAAGRycy9kb3ducmV2LnhtbESPzWoCMRSF94LvEG6hu5ppFbFTo1hLwZVV2+4vk9vJ&#10;4ORmSFInvr0RBJeH8/Nx5stkW3EiHxrHCp5HBQjiyumGawU/359PMxAhImtsHZOCMwVYLoaDOZba&#10;9byn0yHWIo9wKFGBibErpQyVIYth5Dri7P05bzFm6WupPfZ53LbypSim0mLDmWCwo7Wh6nj4txni&#10;Unj/2v5iPJp1t/1odslPe6UeH9LqDUSkFO/hW3ujFYwnr2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X/8MAAADdAAAADwAAAAAAAAAAAAAAAACYAgAAZHJzL2Rv&#10;d25yZXYueG1sUEsFBgAAAAAEAAQA9QAAAIgDAAAAAA==&#10;" path="m,18947l16667,e" filled="f" strokeweight="0">
                <v:path arrowok="t" o:connecttype="custom" o:connectlocs="0,2;0,0" o:connectangles="0,0"/>
              </v:shape>
              <v:shape id="Freeform 2816" o:spid="_x0000_s1576" style="position:absolute;left:3463;top:17483;width:33;height:2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Pi8MA&#10;AADdAAAADwAAAGRycy9kb3ducmV2LnhtbESPS2sCMRSF9wX/Q7iF7jRTK2KnRlGL4MpX2/1lcjsZ&#10;nNwMSerEf28KhS4P5/Fx5stkW3ElHxrHCp5HBQjiyumGawWfH9vhDESIyBpbx6TgRgGWi8HDHEvt&#10;ej7R9RxrkUc4lKjAxNiVUobKkMUwch1x9r6dtxiz9LXUHvs8bls5LoqptNhwJhjsaGOoupx/bIa4&#10;FNaH/RfGi9l0+/fmmPy0V+rpMa3eQERK8T/8195pBS+T1wn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XPi8MAAADdAAAADwAAAAAAAAAAAAAAAACYAgAAZHJzL2Rv&#10;d25yZXYueG1sUEsFBgAAAAAEAAQA9QAAAIgDAAAAAA==&#10;" path="m,18947l16000,e" filled="f" strokeweight="0">
                <v:path arrowok="t" o:connecttype="custom" o:connectlocs="0,2;0,0" o:connectangles="0,0"/>
              </v:shape>
              <v:shape id="Freeform 2817" o:spid="_x0000_s1577" style="position:absolute;left:3490;top:17265;width:32;height:2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qEMMA&#10;AADdAAAADwAAAGRycy9kb3ducmV2LnhtbESPzWoCMRSF9wXfIVyhu5qptaJTo1hLwZW2aveXye1k&#10;cHIzJKkT394UCl0ezs/HWaySbcWFfGgcK3gcFSCIK6cbrhWcju8PMxAhImtsHZOCKwVYLQd3Cyy1&#10;6/mTLodYizzCoUQFJsaulDJUhiyGkeuIs/ftvMWYpa+l9tjncdvKcVFMpcWGM8FgRxtD1fnwYzPE&#10;pfC6331hPJtNt3trPpKf9krdD9P6BUSkFP/Df+2tVvA0mT/D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qEMMAAADdAAAADwAAAAAAAAAAAAAAAACYAgAAZHJzL2Rv&#10;d25yZXYueG1sUEsFBgAAAAAEAAQA9QAAAIgDAAAAAA==&#10;" path="m,19000l16000,e" filled="f" strokeweight="0">
                <v:path arrowok="t" o:connecttype="custom" o:connectlocs="0,3;0,0" o:connectangles="0,0"/>
              </v:shape>
              <v:shape id="Freeform 2818" o:spid="_x0000_s1578" style="position:absolute;left:3516;top:17049;width:26;height:2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0Z8MA&#10;AADdAAAADwAAAGRycy9kb3ducmV2LnhtbESPzWoCMRSF9wXfIVyhu5qpLUMdjaKWgivbWt1fJreT&#10;wcnNkEQnvn1TKHR5OD8fZ7FKthNX8qF1rOBxUoAgrp1uuVFw/Hp7eAERIrLGzjEpuFGA1XJ0t8BK&#10;u4E/6XqIjcgjHCpUYGLsKylDbchimLieOHvfzluMWfpGao9DHrednBZFKS22nAkGe9oaqs+Hi80Q&#10;l8LmfX/CeDbbfv/afiRfDkrdj9N6DiJSiv/hv/ZOK3h6npX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v0Z8MAAADdAAAADwAAAAAAAAAAAAAAAACYAgAAZHJzL2Rv&#10;d25yZXYueG1sUEsFBgAAAAAEAAQA9QAAAIgDAAAAAA==&#10;" path="m,18947l15000,e" filled="f" strokeweight="0">
                <v:path arrowok="t" o:connecttype="custom" o:connectlocs="0,2;0,0" o:connectangles="0,0"/>
              </v:shape>
              <v:shape id="Freeform 2819" o:spid="_x0000_s1579" style="position:absolute;left:3529;top:16809;width:13;height:2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R/MMA&#10;AADdAAAADwAAAGRycy9kb3ducmV2LnhtbESPzWoCMRSF94LvEK7QXc3YFttOjWKVgittbbu/TG4n&#10;g5ObIYlOfHsjFFwezs/HmS2SbcWJfGgcK5iMCxDEldMN1wp+vj/uX0CEiKyxdUwKzhRgMR8OZlhq&#10;1/MXnfaxFnmEQ4kKTIxdKWWoDFkMY9cRZ+/PeYsxS19L7bHP47aVD0UxlRYbzgSDHa0MVYf90WaI&#10;S+F9t/3FeDCrbrtuPpOf9krdjdLyDUSkFG/h//ZGK3h8en2G65v8BO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dR/MMAAADdAAAADwAAAAAAAAAAAAAAAACYAgAAZHJzL2Rv&#10;d25yZXYueG1sUEsFBgAAAAAEAAQA9QAAAIgDAAAAAA==&#10;" path="m,19000l10000,e" filled="f" strokeweight="0">
                <v:path arrowok="t" o:connecttype="custom" o:connectlocs="0,3;0,0" o:connectangles="0,0"/>
              </v:shape>
              <v:shape id="Freeform 2820" o:spid="_x0000_s1580" style="position:absolute;left:3535;top:16580;width:7;height:2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FjsEA&#10;AADdAAAADwAAAGRycy9kb3ducmV2LnhtbERPTU8CMRC9m/AfmiHxJl3UEF0pBDEmnhAR7pPtuN2w&#10;nW7aytZ/7xxMPL687+W6+F5dKKYusIH5rAJF3ATbcWvg+Pl68wAqZWSLfWAy8EMJ1qvJ1RJrG0b+&#10;oMsht0pCONVowOU81FqnxpHHNAsDsXBfIXrMAmOrbcRRwn2vb6tqoT12LA0OB9o6as6Hby8loaTn&#10;990J89lth91Lty9xMRpzPS2bJ1CZSv4X/7nfrIG7+0eZK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xY7BAAAA3QAAAA8AAAAAAAAAAAAAAAAAmAIAAGRycy9kb3du&#10;cmV2LnhtbFBLBQYAAAAABAAEAPUAAACGAwAAAAA=&#10;" path="m,19000l,e" filled="f" strokeweight="0">
                <v:path arrowok="t" o:connecttype="custom" o:connectlocs="0,3;0,0" o:connectangles="0,0"/>
              </v:shape>
              <v:shape id="Freeform 2821" o:spid="_x0000_s1581" style="position:absolute;left:3529;top:16352;width:13;height:25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gFcMA&#10;AADdAAAADwAAAGRycy9kb3ducmV2LnhtbESPS2sCMRSF94L/IVyhO830gdTRKGopdKXWx/4yuZ0M&#10;Tm6GJHXSf98UCi4P5/FxFqtkW3EjHxrHCh4nBQjiyumGawXn0/v4FUSIyBpbx6TghwKslsPBAkvt&#10;ev6k2zHWIo9wKFGBibErpQyVIYth4jri7H05bzFm6WupPfZ53LbyqSim0mLDmWCwo62h6nr8thni&#10;UtjsdxeMV7Ptdm/NIflpr9TDKK3nICKleA//tz+0gueX2Qz+3u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gFcMAAADdAAAADwAAAAAAAAAAAAAAAACYAgAAZHJzL2Rv&#10;d25yZXYueG1sUEsFBgAAAAAEAAQA9QAAAIgDAAAAAA==&#10;" path="m10000,19048l,e" filled="f" strokeweight="0">
                <v:path arrowok="t" o:connecttype="custom" o:connectlocs="0,3;0,0" o:connectangles="0,0"/>
              </v:shape>
              <v:shape id="Freeform 2822" o:spid="_x0000_s1582" style="position:absolute;left:3516;top:16122;width:19;height:2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TksAA&#10;AADdAAAADwAAAGRycy9kb3ducmV2LnhtbERPTU8CMRC9m/gfmjHhJl0lErNSiGJMOAGi3ifbcbth&#10;O920lS3/3jmQcHx534tV8b06UUxdYAMP0woUcRNsx62B76+P+2dQKSNb7AOTgTMlWC1vbxZY2zDy&#10;J50OuVUSwqlGAy7nodY6NY48pmkYiIX7DdFjFhhbbSOOEu57/VhVc+2xY2lwONDaUXM8/HkpCSW9&#10;7bY/mI9uPWzfu32J89GYyV15fQGVqeSr+OLeWAOzp0r2yxt5An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VTksAAAADdAAAADwAAAAAAAAAAAAAAAACYAgAAZHJzL2Rvd25y&#10;ZXYueG1sUEsFBgAAAAAEAAQA9QAAAIUDAAAAAA==&#10;" path="m13333,19000l,e" filled="f" strokeweight="0">
                <v:path arrowok="t" o:connecttype="custom" o:connectlocs="0,3;0,0" o:connectangles="0,0"/>
              </v:shape>
              <v:shape id="Freeform 2823" o:spid="_x0000_s1583" style="position:absolute;left:3496;top:15881;width:33;height:25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2CcIA&#10;AADdAAAADwAAAGRycy9kb3ducmV2LnhtbESPS2sCMRSF9wX/Q7iCu5pRqZTRKGoRXNnWx/4yuU4G&#10;JzdDkjrpv28KhS4P5/FxlutkW/EgHxrHCibjAgRx5XTDtYLLef/8CiJEZI2tY1LwTQHWq8HTEkvt&#10;ev6kxynWIo9wKFGBibErpQyVIYth7Dri7N2ctxiz9LXUHvs8bls5LYq5tNhwJhjsaGeoup++bIa4&#10;FLbvxyvGu9l1x7fmI/l5r9RomDYLEJFS/A//tQ9aweylmMDvm/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fYJwgAAAN0AAAAPAAAAAAAAAAAAAAAAAJgCAABkcnMvZG93&#10;bnJldi54bWxQSwUGAAAAAAQABAD1AAAAhwMAAAAA&#10;" path="m16000,19048l,e" filled="f" strokeweight="0">
                <v:path arrowok="t" o:connecttype="custom" o:connectlocs="0,3;0,0" o:connectangles="0,0"/>
              </v:shape>
              <v:shape id="Freeform 2824" o:spid="_x0000_s1584" style="position:absolute;left:3463;top:15653;width:33;height:2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fsIA&#10;AADdAAAADwAAAGRycy9kb3ducmV2LnhtbESPS2sCMRSF9wX/Q7iCu5pRqZTRKGoRXNnWx/4yuU4G&#10;JzdDkjrpv28KhS4P5/FxlutkW/EgHxrHCibjAgRx5XTDtYLLef/8CiJEZI2tY1LwTQHWq8HTEkvt&#10;ev6kxynWIo9wKFGBibErpQyVIYth7Dri7N2ctxiz9LXUHvs8bls5LYq5tNhwJhjsaGeoup++bIa4&#10;FLbvxyvGu9l1x7fmI/l5r9RomDYLEJFS/A//tQ9aweylmMLvm/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2h+wgAAAN0AAAAPAAAAAAAAAAAAAAAAAJgCAABkcnMvZG93&#10;bnJldi54bWxQSwUGAAAAAAQABAD1AAAAhwMAAAAA&#10;" path="m16000,19000l,e" filled="f" strokeweight="0">
                <v:path arrowok="t" o:connecttype="custom" o:connectlocs="0,3;0,0" o:connectangles="0,0"/>
              </v:shape>
              <v:shape id="Freeform 2825" o:spid="_x0000_s1585" style="position:absolute;left:3444;top:15425;width:32;height:2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N5cMA&#10;AADdAAAADwAAAGRycy9kb3ducmV2LnhtbESPzWoCMRSF9wXfIdyCu5ppRZHRKNVScGXrtO4vk9vJ&#10;4ORmSFInvr0RCl0ezs/HWW2S7cSFfGgdK3ieFCCIa6dbbhR8f70/LUCEiKyxc0wKrhRgsx49rLDU&#10;buAjXarYiDzCoUQFJsa+lDLUhiyGieuJs/fjvMWYpW+k9jjkcdvJl6KYS4stZ4LBnnaG6nP1azPE&#10;pbD9OJwwns2uP7y1n8nPB6XGj+l1CSJSiv/hv/ZeK5jOiinc3+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fN5cMAAADdAAAADwAAAAAAAAAAAAAAAACYAgAAZHJzL2Rv&#10;d25yZXYueG1sUEsFBgAAAAAEAAQA9QAAAIgDAAAAAA==&#10;" path="m16000,19048l,e" filled="f" strokeweight="0">
                <v:path arrowok="t" o:connecttype="custom" o:connectlocs="0,3;0,0" o:connectangles="0,0"/>
              </v:shape>
              <v:shape id="Freeform 2826" o:spid="_x0000_s1586" style="position:absolute;left:3398;top:15184;width:46;height:2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kcMA&#10;AADdAAAADwAAAGRycy9kb3ducmV2LnhtbESPzWoCMRSF9wXfIVyhu5rRtlKmRlGL0JW2VveXye1k&#10;cHIzJKkT394IQpeH8/NxZotkW3EmHxrHCsajAgRx5XTDtYLDz+bpDUSIyBpbx6TgQgEW88HDDEvt&#10;ev6m8z7WIo9wKFGBibErpQyVIYth5Dri7P06bzFm6WupPfZ53LZyUhRTabHhTDDY0dpQddr/2Qxx&#10;Kax22yPGk1l324/mK/lpr9TjMC3fQURK8T98b39qBc+vxQvc3uQn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VkcMAAADdAAAADwAAAAAAAAAAAAAAAACYAgAAZHJzL2Rv&#10;d25yZXYueG1sUEsFBgAAAAAEAAQA9QAAAIgDAAAAAA==&#10;" path="m17143,19000l,e" filled="f" strokeweight="0">
                <v:path arrowok="t" o:connecttype="custom" o:connectlocs="0,3;0,0" o:connectangles="0,0"/>
              </v:shape>
              <v:shape id="Freeform 2827" o:spid="_x0000_s1587" style="position:absolute;left:3358;top:14954;width:53;height:2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wCsMA&#10;AADdAAAADwAAAGRycy9kb3ducmV2LnhtbESPzWoCMRSF94LvEK7QnWZsUcpolGopdGXttO4vk9vJ&#10;4ORmSFInfXsjFFwezs/HWW+T7cSFfGgdK5jPChDEtdMtNwq+v96mzyBCRNbYOSYFfxRguxmP1lhq&#10;N/AnXarYiDzCoUQFJsa+lDLUhiyGmeuJs/fjvMWYpW+k9jjkcdvJx6JYSostZ4LBnvaG6nP1azPE&#10;pbD7OJwwns2+P7y2x+SXg1IPk/SyAhEpxXv4v/2uFTwtigXc3uQn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LwCsMAAADdAAAADwAAAAAAAAAAAAAAAACYAgAAZHJzL2Rv&#10;d25yZXYueG1sUEsFBgAAAAAEAAQA9QAAAIgDAAAAAA==&#10;" path="m17500,19000l,e" filled="f" strokeweight="0">
                <v:path arrowok="t" o:connecttype="custom" o:connectlocs="0,3;0,0" o:connectangles="0,0"/>
              </v:shape>
              <v:shape id="Freeform 2828" o:spid="_x0000_s1588" style="position:absolute;left:3306;top:14725;width:59;height:2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ufcMA&#10;AADdAAAADwAAAGRycy9kb3ducmV2LnhtbESPzWoCMRSF94W+Q7iF7mqmFgeZGqUqha60aru/TG4n&#10;g5ObIYlOfHsjCF0ezs/HmS2S7cSZfGgdK3gdFSCIa6dbbhT8HD5fpiBCRNbYOSYFFwqwmD8+zLDS&#10;buAdnfexEXmEQ4UKTIx9JWWoDVkMI9cTZ+/PeYsxS99I7XHI47aT46IopcWWM8FgTytD9XF/shni&#10;UlhuN78Yj2bVb9btd/LloNTzU/p4BxEpxf/wvf2lFbxNihJu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BufcMAAADdAAAADwAAAAAAAAAAAAAAAACYAgAAZHJzL2Rv&#10;d25yZXYueG1sUEsFBgAAAAAEAAQA9QAAAIgDAAAAAA==&#10;" path="m17778,19000l,e" filled="f" strokeweight="0">
                <v:path arrowok="t" o:connecttype="custom" o:connectlocs="0,3;0,0" o:connectangles="0,0"/>
              </v:shape>
              <v:shape id="Freeform 2829" o:spid="_x0000_s1589" style="position:absolute;left:3253;top:14509;width:66;height:2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L5sMA&#10;AADdAAAADwAAAGRycy9kb3ducmV2LnhtbESPzWoCMRSF9wXfIVzBXc1U0ZbRKK0iuLKtrfvL5HYy&#10;OLkZkujEtzeFQpeH8/NxlutkW3ElHxrHCp7GBQjiyumGawXfX7vHFxAhImtsHZOCGwVYrwYPSyy1&#10;6/mTrsdYizzCoUQFJsaulDJUhiyGseuIs/fjvMWYpa+l9tjncdvKSVHMpcWGM8FgRxtD1fl4sRni&#10;Unh7P5wwns2mO2ybj+TnvVKjYXpdgIiU4n/4r73XCqaz4hl+3+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zL5sMAAADdAAAADwAAAAAAAAAAAAAAAACYAgAAZHJzL2Rv&#10;d25yZXYueG1sUEsFBgAAAAAEAAQA9QAAAIgDAAAAAA==&#10;" path="m18000,19000l,e" filled="f" strokeweight="0">
                <v:path arrowok="t" o:connecttype="custom" o:connectlocs="0,3;0,0" o:connectangles="0,0"/>
              </v:shape>
              <v:shape id="Freeform 2830" o:spid="_x0000_s1590" style="position:absolute;left:3188;top:14281;width:72;height:2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flMAA&#10;AADdAAAADwAAAGRycy9kb3ducmV2LnhtbERPTU8CMRC9m/gfmjHhJl0lErNSiGJMOAGi3ifbcbth&#10;O920lS3/3jmQcHx534tV8b06UUxdYAMP0woUcRNsx62B76+P+2dQKSNb7AOTgTMlWC1vbxZY2zDy&#10;J50OuVUSwqlGAy7nodY6NY48pmkYiIX7DdFjFhhbbSOOEu57/VhVc+2xY2lwONDaUXM8/HkpCSW9&#10;7bY/mI9uPWzfu32J89GYyV15fQGVqeSr+OLeWAOzp0rmyht5An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NflMAAAADdAAAADwAAAAAAAAAAAAAAAACYAgAAZHJzL2Rvd25y&#10;ZXYueG1sUEsFBgAAAAAEAAQA9QAAAIUDAAAAAA==&#10;" path="m18182,18947l,e" filled="f" strokeweight="0">
                <v:path arrowok="t" o:connecttype="custom" o:connectlocs="0,2;0,0" o:connectangles="0,0"/>
              </v:shape>
              <v:shape id="Freeform 2831" o:spid="_x0000_s1591" style="position:absolute;left:3122;top:14075;width:72;height:2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D8MA&#10;AADdAAAADwAAAGRycy9kb3ducmV2LnhtbESPzWoCMRSF9wXfIVzBXc1UUdrRKK0iuLKtrfvL5HYy&#10;OLkZkujEtzeFQpeH8/NxlutkW3ElHxrHCp7GBQjiyumGawXfX7vHZxAhImtsHZOCGwVYrwYPSyy1&#10;6/mTrsdYizzCoUQFJsaulDJUhiyGseuIs/fjvMWYpa+l9tjncdvKSVHMpcWGM8FgRxtD1fl4sRni&#10;Unh7P5wwns2mO2ybj+TnvVKjYXpdgIiU4n/4r73XCqaz4gV+3+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6D8MAAADdAAAADwAAAAAAAAAAAAAAAACYAgAAZHJzL2Rv&#10;d25yZXYueG1sUEsFBgAAAAAEAAQA9QAAAIgDAAAAAA==&#10;" path="m18182,18947l,e" filled="f" strokeweight="0">
                <v:path arrowok="t" o:connecttype="custom" o:connectlocs="0,2;0,0" o:connectangles="0,0"/>
              </v:shape>
              <v:shape id="Freeform 2832" o:spid="_x0000_s1592" style="position:absolute;left:3050;top:13871;width:85;height:2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FT8AA&#10;AADdAAAADwAAAGRycy9kb3ducmV2LnhtbERPTU8CMRC9m/AfmjHxJl00ErJQiGBMPKGA3ifbYbth&#10;O920la3/3jmYeHx536tN8b26UkxdYAOzaQWKuAm249bA5+n1fgEqZWSLfWAy8EMJNuvJzQprG0Y+&#10;0PWYWyUhnGo04HIeaq1T48hjmoaBWLhziB6zwNhqG3GUcN/rh6qaa48dS4PDgXaOmsvx20tJKGn7&#10;vv/CfHG7Yf/SfZQ4H425uy3PS1CZSv4X/7nfrIHHp5nslz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zFT8AAAADdAAAADwAAAAAAAAAAAAAAAACYAgAAZHJzL2Rvd25y&#10;ZXYueG1sUEsFBgAAAAAEAAQA9QAAAIUDAAAAAA==&#10;" path="m18462,18889l,e" filled="f" strokeweight="0">
                <v:path arrowok="t" o:connecttype="custom" o:connectlocs="0,2;0,0" o:connectangles="0,0"/>
              </v:shape>
              <v:shape id="Freeform 2833" o:spid="_x0000_s1593" style="position:absolute;left:2971;top:13666;width:86;height:2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g1MMA&#10;AADdAAAADwAAAGRycy9kb3ducmV2LnhtbESPzWoCMRSF94LvEK7QnWamUimjUaxF6MpaW/eXyXUy&#10;OLkZktRJ374pFFwezs/HWW2S7cSNfGgdKyhnBQji2umWGwVfn/vpM4gQkTV2jknBDwXYrMejFVba&#10;DfxBt1NsRB7hUKECE2NfSRlqQxbDzPXE2bs4bzFm6RupPQ553HbysSgW0mLLmWCwp52h+nr6thni&#10;Unh5P5wxXs2uP7y2x+QXg1IPk7RdgoiU4j38337TCuZPZQl/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Bg1MMAAADdAAAADwAAAAAAAAAAAAAAAACYAgAAZHJzL2Rv&#10;d25yZXYueG1sUEsFBgAAAAAEAAQA9QAAAIgDAAAAAA==&#10;" path="m18462,18824l,e" filled="f" strokeweight="0">
                <v:path arrowok="t" o:connecttype="custom" o:connectlocs="0,2;0,0" o:connectangles="0,0"/>
              </v:shape>
              <v:shape id="Freeform 2834" o:spid="_x0000_s1594" style="position:absolute;left:2893;top:13474;width:91;height:2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o8MA&#10;AADdAAAADwAAAGRycy9kb3ducmV2LnhtbESPS2sCMRSF90L/Q7gFd5pRqcjUKK1FcGV9tPvL5HYy&#10;OLkZktSJ/94UCi4P5/FxlutkW3ElHxrHCibjAgRx5XTDtYKv83a0ABEissbWMSm4UYD16mmwxFK7&#10;no90PcVa5BEOJSowMXallKEyZDGMXUecvR/nLcYsfS21xz6P21ZOi2IuLTacCQY72hiqLqdfmyEu&#10;hffP/TfGi9l0+4/mkPy8V2r4nN5eQURK8RH+b++0gtnLZAp/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o8MAAADdAAAADwAAAAAAAAAAAAAAAACYAgAAZHJzL2Rv&#10;d25yZXYueG1sUEsFBgAAAAAEAAQA9QAAAIgDAAAAAA==&#10;" path="m18571,18824l,e" filled="f" strokeweight="0">
                <v:path arrowok="t" o:connecttype="custom" o:connectlocs="0,2;0,0" o:connectangles="0,0"/>
              </v:shape>
              <v:shape id="Freeform 2835" o:spid="_x0000_s1595" style="position:absolute;left:2807;top:13292;width:92;height:1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bOMIA&#10;AADdAAAADwAAAGRycy9kb3ducmV2LnhtbESPS2sCMRSF94X+h3AL7mpGRZHRKK1ScGXra3+ZXCeD&#10;k5shSZ303zdCocvDeXyc5TrZVtzJh8axgtGwAEFcOd1wreB8+nidgwgRWWPrmBT8UID16vlpiaV2&#10;PR/ofoy1yCMcSlRgYuxKKUNlyGIYuo44e1fnLcYsfS21xz6P21aOi2ImLTacCQY72hiqbsdvmyEu&#10;hffP/QXjzWy6/bb5Sn7WKzV4SW8LEJFS/A//tXdawWQ6msDj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ls4wgAAAN0AAAAPAAAAAAAAAAAAAAAAAJgCAABkcnMvZG93&#10;bnJldi54bWxQSwUGAAAAAAQABAD1AAAAhwMAAAAA&#10;" path="m18571,18750l,e" filled="f" strokeweight="0">
                <v:path arrowok="t" o:connecttype="custom" o:connectlocs="0,2;0,0" o:connectangles="0,0"/>
              </v:shape>
              <v:shape id="Freeform 2836" o:spid="_x0000_s1596" style="position:absolute;left:2716;top:13113;width:98;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DTMMA&#10;AADdAAAADwAAAGRycy9kb3ducmV2LnhtbESPS2sCMRSF9wX/Q7iCu5qxtlKmRrGWQlc+2/1lcp0M&#10;Tm6GJHXSf28EocvDeXyc+TLZVlzIh8axgsm4AEFcOd1wreD7+Pn4CiJEZI2tY1LwRwGWi8HDHEvt&#10;et7T5RBrkUc4lKjAxNiVUobKkMUwdh1x9k7OW4xZ+lpqj30et618KoqZtNhwJhjsaG2oOh9+bYa4&#10;FN63mx+MZ7PuNh/NLvlZr9RomFZvICKl+B++t7+0gunL5Blu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fDTMMAAADdAAAADwAAAAAAAAAAAAAAAACYAgAAZHJzL2Rv&#10;d25yZXYueG1sUEsFBgAAAAAEAAQA9QAAAIgDAAAAAA==&#10;" path="m18667,18750l,e" filled="f" strokeweight="0">
                <v:path arrowok="t" o:connecttype="custom" o:connectlocs="0,2;0,0" o:connectangles="0,0"/>
              </v:shape>
              <v:shape id="Freeform 2837" o:spid="_x0000_s1597" style="position:absolute;left:2624;top:12944;width:105;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m18MA&#10;AADdAAAADwAAAGRycy9kb3ducmV2LnhtbESPzWoCMRSF94W+Q7iF7mpGiyJTo7SK0JXWsd1fJreT&#10;wcnNkEQnfXsjCF0ezs/HWayS7cSFfGgdKxiPChDEtdMtNwq+j9uXOYgQkTV2jknBHwVYLR8fFlhq&#10;N/CBLlVsRB7hUKICE2NfShlqQxbDyPXE2ft13mLM0jdSexzyuO3kpChm0mLLmWCwp7Wh+lSdbYa4&#10;FD72ux+MJ7Pud5v2K/nZoNTzU3p/AxEpxf/wvf2pFbxOx1O4vc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tm18MAAADdAAAADwAAAAAAAAAAAAAAAACYAgAAZHJzL2Rv&#10;d25yZXYueG1sUEsFBgAAAAAEAAQA9QAAAIgDAAAAAA==&#10;" path="m18750,18667l,e" filled="f" strokeweight="0">
                <v:path arrowok="t" o:connecttype="custom" o:connectlocs="1,2;0,0" o:connectangles="0,0"/>
              </v:shape>
              <v:shape id="Freeform 2838" o:spid="_x0000_s1598" style="position:absolute;left:2519;top:12787;width:105;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4oMMA&#10;AADdAAAADwAAAGRycy9kb3ducmV2LnhtbESPzWoCMRSF94W+Q7gFdzWj4iBTo1SL4EqrbfeXye1k&#10;cHIzJKmTvn0jCF0ezs/HWa6T7cSVfGgdK5iMCxDEtdMtNwo+P3bPCxAhImvsHJOCXwqwXj0+LLHS&#10;buATXc+xEXmEQ4UKTIx9JWWoDVkMY9cTZ+/beYsxS99I7XHI47aT06IopcWWM8FgT1tD9eX8YzPE&#10;pbA5Hr4wXsy2P7y178mXg1Kjp/T6AiJSiv/he3uvFczmkxJu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n4oMMAAADdAAAADwAAAAAAAAAAAAAAAACYAgAAZHJzL2Rv&#10;d25yZXYueG1sUEsFBgAAAAAEAAQA9QAAAIgDAAAAAA==&#10;" path="m18750,18667l,e" filled="f" strokeweight="0">
                <v:path arrowok="t" o:connecttype="custom" o:connectlocs="1,2;0,0" o:connectangles="0,0"/>
              </v:shape>
              <v:shape id="Freeform 2839" o:spid="_x0000_s1599" style="position:absolute;left:2420;top:12642;width:105;height: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dO8MA&#10;AADdAAAADwAAAGRycy9kb3ducmV2LnhtbESPzWoCMRSF94W+Q7iF7mpGi1qmRlFLwZVV2+4vk9vJ&#10;4ORmSKIT394IQpeH8/NxZotkW3EmHxrHCoaDAgRx5XTDtYKf78+XNxAhImtsHZOCCwVYzB8fZlhq&#10;1/OezodYizzCoUQFJsaulDJUhiyGgeuIs/fnvMWYpa+l9tjncdvKUVFMpMWGM8FgR2tD1fFwshni&#10;Ulh9bX8xHs262340u+QnvVLPT2n5DiJSiv/he3ujFbyOh1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VdO8MAAADdAAAADwAAAAAAAAAAAAAAAACYAgAAZHJzL2Rv&#10;d25yZXYueG1sUEsFBgAAAAAEAAQA9QAAAIgDAAAAAA==&#10;" path="m18750,18571l,e" filled="f" strokeweight="0">
                <v:path arrowok="t" o:connecttype="custom" o:connectlocs="1,1;0,0" o:connectangles="0,0"/>
              </v:shape>
              <v:shape id="Freeform 2840" o:spid="_x0000_s1600" style="position:absolute;left:2315;top:12510;width:105;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JScAA&#10;AADdAAAADwAAAGRycy9kb3ducmV2LnhtbERPTU8CMRC9m/AfmjHxJl00ErJQiGBMPKGA3ifbYbth&#10;O920la3/3jmYeHx536tN8b26UkxdYAOzaQWKuAm249bA5+n1fgEqZWSLfWAy8EMJNuvJzQprG0Y+&#10;0PWYWyUhnGo04HIeaq1T48hjmoaBWLhziB6zwNhqG3GUcN/rh6qaa48dS4PDgXaOmsvx20tJKGn7&#10;vv/CfHG7Yf/SfZQ4H425uy3PS1CZSv4X/7nfrIHHp5nMlT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rJScAAAADdAAAADwAAAAAAAAAAAAAAAACYAgAAZHJzL2Rvd25y&#10;ZXYueG1sUEsFBgAAAAAEAAQA9QAAAIUDAAAAAA==&#10;" path="m18750,18462l,e" filled="f" strokeweight="0">
                <v:path arrowok="t" o:connecttype="custom" o:connectlocs="1,1;0,0" o:connectangles="0,0"/>
              </v:shape>
              <v:shape id="Freeform 2841" o:spid="_x0000_s1601" style="position:absolute;left:2210;top:12389;width:112;height:1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s0sMA&#10;AADdAAAADwAAAGRycy9kb3ducmV2LnhtbESPzWoCMRSF94W+Q7iF7mpGi2KnRlFLwZVV2+4vk9vJ&#10;4ORmSKIT394IQpeH8/NxZotkW3EmHxrHCoaDAgRx5XTDtYKf78+XKYgQkTW2jknBhQIs5o8PMyy1&#10;63lP50OsRR7hUKICE2NXShkqQxbDwHXE2ftz3mLM0tdSe+zzuG3lqCgm0mLDmWCwo7Wh6ng42Qxx&#10;Kay+tr8Yj2bdbT+aXfKTXqnnp7R8BxEpxf/wvb3RCl7Hwze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Zs0sMAAADdAAAADwAAAAAAAAAAAAAAAACYAgAAZHJzL2Rv&#10;d25yZXYueG1sUEsFBgAAAAAEAAQA9QAAAIgDAAAAAA==&#10;" path="m18824,18333l,e" filled="f" strokeweight="0">
                <v:path arrowok="t" o:connecttype="custom" o:connectlocs="1,1;0,0" o:connectangles="0,0"/>
              </v:shape>
              <v:shape id="Freeform 2842" o:spid="_x0000_s1602" style="position:absolute;left:2099;top:12269;width:111;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P8sAA&#10;AADdAAAADwAAAGRycy9kb3ducmV2LnhtbERPTU8CMRC9m/AfmiHxJl0xErNQiEBMPKGg3ifbYbth&#10;O920la3/3jmYeHx536tN8b26UkxdYAP3swoUcRNsx62Bz4+XuydQKSNb7AOTgR9KsFlPblZY2zDy&#10;ka6n3CoJ4VSjAZfzUGudGkce0ywMxMKdQ/SYBcZW24ijhPtez6tqoT12LA0OB9o5ai6nby8loaTt&#10;2+EL88XthsO+ey9xMRpzOy3PS1CZSv4X/7lfrYGHx7nslz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AP8sAAAADdAAAADwAAAAAAAAAAAAAAAACYAgAAZHJzL2Rvd25y&#10;ZXYueG1sUEsFBgAAAAAEAAQA9QAAAIUDAAAAAA==&#10;" path="m18824,18000l,e" filled="f" strokeweight="0">
                <v:path arrowok="t" o:connecttype="custom" o:connectlocs="1,1;0,0" o:connectangles="0,0"/>
              </v:shape>
              <v:shape id="Freeform 2843" o:spid="_x0000_s1603" style="position:absolute;left:1994;top:12161;width:118;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qacMA&#10;AADdAAAADwAAAGRycy9kb3ducmV2LnhtbESPS2sCMRSF90L/Q7gFd5pRqcjUKK1FcGV9tPvL5HYy&#10;OLkZktSJ/94UCi4P5/FxlutkW3ElHxrHCibjAgRx5XTDtYKv83a0ABEissbWMSm4UYD16mmwxFK7&#10;no90PcVa5BEOJSowMXallKEyZDGMXUecvR/nLcYsfS21xz6P21ZOi2IuLTacCQY72hiqLqdfmyEu&#10;hffP/TfGi9l0+4/mkPy8V2r4nN5eQURK8RH+b++0gtnLdAJ/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yqacMAAADdAAAADwAAAAAAAAAAAAAAAACYAgAAZHJzL2Rv&#10;d25yZXYueG1sUEsFBgAAAAAEAAQA9QAAAIgDAAAAAA==&#10;" path="m18889,18000l,e" filled="f" strokeweight="0">
                <v:path arrowok="t" o:connecttype="custom" o:connectlocs="1,1;0,0" o:connectangles="0,0"/>
              </v:shape>
              <v:shape id="Freeform 2844" o:spid="_x0000_s1604" style="position:absolute;left:1883;top:12077;width:118;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0HsMA&#10;AADdAAAADwAAAGRycy9kb3ducmV2LnhtbESPzWoCMRSF94W+Q7hCdzXjSEVGo1iL0JVWW/eXyXUy&#10;OLkZktRJ374pCF0ezs/HWa6T7cSNfGgdK5iMCxDEtdMtNwq+PnfPcxAhImvsHJOCHwqwXj0+LLHS&#10;buAj3U6xEXmEQ4UKTIx9JWWoDVkMY9cTZ+/ivMWYpW+k9jjkcdvJsihm0mLLmWCwp62h+nr6thni&#10;Ung97M8Yr2bb79/aj+Rng1JPo7RZgIiU4n/43n7XCqYvZQl/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40HsMAAADdAAAADwAAAAAAAAAAAAAAAACYAgAAZHJzL2Rv&#10;d25yZXYueG1sUEsFBgAAAAAEAAQA9QAAAIgDAAAAAA==&#10;" path="m18889,17500l,e" filled="f" strokeweight="0">
                <v:path arrowok="t" o:connecttype="custom" o:connectlocs="1,0;0,0" o:connectangles="0,0"/>
              </v:shape>
              <v:shape id="Freeform 2845" o:spid="_x0000_s1605" style="position:absolute;left:1764;top:11992;width:125;height: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RhcIA&#10;AADdAAAADwAAAGRycy9kb3ducmV2LnhtbESPzWoCMRSF9wXfIVzBXc1UUcpolNYiuLLV6v4yuU4G&#10;JzdDEp307Ruh0OXh/Hyc5TrZVtzJh8axgpdxAYK4crrhWsHpe/v8CiJEZI2tY1LwQwHWq8HTEkvt&#10;ej7Q/RhrkUc4lKjAxNiVUobKkMUwdh1x9i7OW4xZ+lpqj30et62cFMVcWmw4Ewx2tDFUXY83myEu&#10;hffP/Rnj1Wy6/Ufzlfy8V2o0TG8LEJFS/A//tXdawXQ2mcLj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pGFwgAAAN0AAAAPAAAAAAAAAAAAAAAAAJgCAABkcnMvZG93&#10;bnJldi54bWxQSwUGAAAAAAQABAD1AAAAhwMAAAAA&#10;" path="m18947,17500l,e" filled="f" strokeweight="0">
                <v:path arrowok="t" o:connecttype="custom" o:connectlocs="1,0;0,0" o:connectangles="0,0"/>
              </v:shape>
              <v:shape id="Freeform 2846" o:spid="_x0000_s1606" style="position:absolute;left:1653;top:11920;width:125;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J8cMA&#10;AADdAAAADwAAAGRycy9kb3ducmV2LnhtbESPS2sCMRSF9wX/Q7hCd5qprVKmRvFBoSu1tt1fJreT&#10;wcnNkEQn/fdGELo8nMfHmS+TbcWFfGgcK3gaFyCIK6cbrhV8f72PXkGEiKyxdUwK/ijAcjF4mGOp&#10;Xc+fdDnGWuQRDiUqMDF2pZShMmQxjF1HnL1f5y3GLH0ttcc+j9tWTopiJi02nAkGO9oYqk7Hs80Q&#10;l8J6v/vBeDKbbrdtDsnPeqUeh2n1BiJSiv/he/tDK3ieTl7g9iY/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sJ8cMAAADdAAAADwAAAAAAAAAAAAAAAACYAgAAZHJzL2Rv&#10;d25yZXYueG1sUEsFBgAAAAAEAAQA9QAAAIgDAAAAAA==&#10;" path="m18947,16667l,e" filled="f" strokeweight="0">
                <v:path arrowok="t" o:connecttype="custom" o:connectlocs="1,0;0,0" o:connectangles="0,0"/>
              </v:shape>
              <v:shape id="Freeform 2847" o:spid="_x0000_s1607" style="position:absolute;left:1541;top:11884;width:118;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sasIA&#10;AADdAAAADwAAAGRycy9kb3ducmV2LnhtbESPzWoCMRSF94W+Q7iF7mqmFqWMRqmK4Eqr1f1lcp0M&#10;Tm6GJDrx7ZuC0OXh/Hyc6TzZVtzIh8axgvdBAYK4crrhWsHxZ/32CSJEZI2tY1JwpwDz2fPTFEvt&#10;et7T7RBrkUc4lKjAxNiVUobKkMUwcB1x9s7OW4xZ+lpqj30et60cFsVYWmw4Ewx2tDRUXQ5XmyEu&#10;hcVue8J4Mctuu2q+kx/3Sr2+pK8JiEgp/ocf7Y1W8DEajuDvTX4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xqwgAAAN0AAAAPAAAAAAAAAAAAAAAAAJgCAABkcnMvZG93&#10;bnJldi54bWxQSwUGAAAAAAQABAD1AAAAhwMAAAAA&#10;" path="m18889,16000l,e" filled="f" strokeweight="0">
                <v:path arrowok="t" o:connecttype="custom" o:connectlocs="1,0;0,0" o:connectangles="0,0"/>
              </v:shape>
              <v:shape id="Freeform 2848" o:spid="_x0000_s1608" style="position:absolute;left:1423;top:11847;width:125;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yHcMA&#10;AADdAAAADwAAAGRycy9kb3ducmV2LnhtbESPS2sCMRSF90L/Q7hCd5rR0kGmRmmVQle+2u4vk9vJ&#10;4ORmSKKT/vumILg8nMfHWa6T7cSVfGgdK5hNCxDEtdMtNwq+Pt8nCxAhImvsHJOCXwqwXj2Mllhp&#10;N/CRrqfYiDzCoUIFJsa+kjLUhiyGqeuJs/fjvMWYpW+k9jjkcdvJeVGU0mLLmWCwp42h+ny62Axx&#10;Kbztd98Yz2bT77btIflyUOpxnF5fQERK8R6+tT+0gqfneQ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UyHcMAAADdAAAADwAAAAAAAAAAAAAAAACYAgAAZHJzL2Rv&#10;d25yZXYueG1sUEsFBgAAAAAEAAQA9QAAAIgDAAAAAA==&#10;" path="m18947,16000l,e" filled="f" strokeweight="0">
                <v:path arrowok="t" o:connecttype="custom" o:connectlocs="1,0;0,0" o:connectangles="0,0"/>
              </v:shape>
              <v:shape id="Freeform 2849" o:spid="_x0000_s1609" style="position:absolute;left:1305;top:11812;width:125;height: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XhsMA&#10;AADdAAAADwAAAGRycy9kb3ducmV2LnhtbESPzWoCMRSF94LvEG6hu5qpRS1To1hLwZVV2+4vk9vJ&#10;4ORmSFInvr0RBJeH8/Nx5stkW3EiHxrHCp5HBQjiyumGawU/359PryBCRNbYOiYFZwqwXAwHcyy1&#10;63lPp0OsRR7hUKICE2NXShkqQxbDyHXE2ftz3mLM0tdSe+zzuG3luCim0mLDmWCwo7Wh6nj4txni&#10;Unj/2v5iPJp1t/1odslPe6UeH9LqDUSkFO/hW3ujFbxMxj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mXhsMAAADdAAAADwAAAAAAAAAAAAAAAACYAgAAZHJzL2Rv&#10;d25yZXYueG1sUEsFBgAAAAAEAAQA9QAAAIgDAAAAAA==&#10;" path="m18947,15000l,e" filled="f" strokeweight="0">
                <v:path arrowok="t" o:connecttype="custom" o:connectlocs="1,0;0,0" o:connectangles="0,0"/>
              </v:shape>
              <v:shape id="Freeform 2850" o:spid="_x0000_s1610" style="position:absolute;left:1194;top:11800;width:118;height: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D9MAA&#10;AADdAAAADwAAAGRycy9kb3ducmV2LnhtbERPTU8CMRC9m/AfmiHxJl0xErNQiEBMPKGg3ifbYbth&#10;O920la3/3jmYeHx536tN8b26UkxdYAP3swoUcRNsx62Bz4+XuydQKSNb7AOTgR9KsFlPblZY2zDy&#10;ka6n3CoJ4VSjAZfzUGudGkce0ywMxMKdQ/SYBcZW24ijhPtez6tqoT12LA0OB9o5ai6nby8loaTt&#10;2+EL88XthsO+ey9xMRpzOy3PS1CZSv4X/7lfrYGHx7nMlT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YD9MAAAADdAAAADwAAAAAAAAAAAAAAAACYAgAAZHJzL2Rvd25y&#10;ZXYueG1sUEsFBgAAAAAEAAQA9QAAAIUDAAAAAA==&#10;" path="m18889,10000l,e" filled="f" strokeweight="0">
                <v:path arrowok="t" o:connecttype="custom" o:connectlocs="1,0;0,0" o:connectangles="0,0"/>
              </v:shape>
              <v:shape id="Freeform 2851" o:spid="_x0000_s1611" style="position:absolute;left:1082;top:11800;width:118;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b8MA&#10;AADdAAAADwAAAGRycy9kb3ducmV2LnhtbESPzWoCMRSF94LvEG6hu5qpRbFTo1hLwZVV2+4vk9vJ&#10;4ORmSFInvr0RBJeH8/Nx5stkW3EiHxrHCp5HBQjiyumGawU/359PMxAhImtsHZOCMwVYLoaDOZba&#10;9byn0yHWIo9wKFGBibErpQyVIYth5Dri7P05bzFm6WupPfZ53LZyXBRTabHhTDDY0dpQdTz82wxx&#10;Kbx/bX8xHs262340u+SnvVKPD2n1BiJSivfwrb3RCl4m41e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mb8MAAADdAAAADwAAAAAAAAAAAAAAAACYAgAAZHJzL2Rv&#10;d25yZXYueG1sUEsFBgAAAAAEAAQA9QAAAIgDAAAAAA==&#10;" path="m18889,l,e" filled="f" strokeweight="0">
                <v:path arrowok="t" o:connecttype="custom" o:connectlocs="1,0;0,0" o:connectangles="0,0"/>
              </v:shape>
              <v:shape id="Freeform 2852" o:spid="_x0000_s1612" style="position:absolute;left:971;top:11800;width:118;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ZL8AA&#10;AADdAAAADwAAAGRycy9kb3ducmV2LnhtbERPTU8CMRC9m/AfmiHxJl0hErNQiGBMPKGg3ifbYbth&#10;O920la3/3jmYeHx53+tt8b26UkxdYAP3swoUcRNsx62Bz4+Xu0dQKSNb7AOTgR9KsN1MbtZY2zDy&#10;ka6n3CoJ4VSjAZfzUGudGkce0ywMxMKdQ/SYBcZW24ijhPtez6tqqT12LA0OB9o7ai6nby8loaTd&#10;2+EL88Xth8Nz917icjTmdlqeVqAylfwv/nO/WgOLh4Xslz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mZL8AAAADdAAAADwAAAAAAAAAAAAAAAACYAgAAZHJzL2Rvd25y&#10;ZXYueG1sUEsFBgAAAAAEAAQA9QAAAIUDAAAAAA==&#10;" path="m18889,l,13333e" filled="f" strokeweight="0">
                <v:path arrowok="t" o:connecttype="custom" o:connectlocs="1,0;0,0" o:connectangles="0,0"/>
              </v:shape>
              <v:shape id="Freeform 2853" o:spid="_x0000_s1613" style="position:absolute;left:859;top:11812;width:112;height: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8tMIA&#10;AADdAAAADwAAAGRycy9kb3ducmV2LnhtbESPS2sCMRSF94X+h3AL7mpGRZHRKK1ScGXra3+ZXCeD&#10;k5shSZ303zdCocvDeXyc5TrZVtzJh8axgtGwAEFcOd1wreB8+nidgwgRWWPrmBT8UID16vlpiaV2&#10;PR/ofoy1yCMcSlRgYuxKKUNlyGIYuo44e1fnLcYsfS21xz6P21aOi2ImLTacCQY72hiqbsdvmyEu&#10;hffP/QXjzWy6/bb5Sn7WKzV4SW8LEJFS/A//tXdawWQ6GcHj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Ty0wgAAAN0AAAAPAAAAAAAAAAAAAAAAAJgCAABkcnMvZG93&#10;bnJldi54bWxQSwUGAAAAAAQABAD1AAAAhwMAAAAA&#10;" path="m18824,l,15000e" filled="f" strokeweight="0">
                <v:path arrowok="t" o:connecttype="custom" o:connectlocs="1,0;0,0" o:connectangles="0,0"/>
              </v:shape>
              <v:shape id="Freeform 2854" o:spid="_x0000_s1614" style="position:absolute;left:754;top:11847;width:112;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iw8IA&#10;AADdAAAADwAAAGRycy9kb3ducmV2LnhtbESPzWoCMRSF9wXfIVzBXc1UUcpolNYiuLLV6v4yuU4G&#10;JzdDEp307Ruh0OXh/Hyc5TrZVtzJh8axgpdxAYK4crrhWsHpe/v8CiJEZI2tY1LwQwHWq8HTEkvt&#10;ej7Q/RhrkUc4lKjAxNiVUobKkMUwdh1x9i7OW4xZ+lpqj30et62cFMVcWmw4Ewx2tDFUXY83myEu&#10;hffP/Rnj1Wy6/Ufzlfy8V2o0TG8LEJFS/A//tXdawXQ2ncDj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6LDwgAAAN0AAAAPAAAAAAAAAAAAAAAAAJgCAABkcnMvZG93&#10;bnJldi54bWxQSwUGAAAAAAQABAD1AAAAhwMAAAAA&#10;" path="m18824,l,16000e" filled="f" strokeweight="0">
                <v:path arrowok="t" o:connecttype="custom" o:connectlocs="1,0;0,0" o:connectangles="0,0"/>
              </v:shape>
              <v:shape id="Freeform 2855" o:spid="_x0000_s1615" style="position:absolute;left:649;top:11884;width:105;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HWMMA&#10;AADdAAAADwAAAGRycy9kb3ducmV2LnhtbESPS2sCMRSF90L/Q7hCd5qxQ0WmRmktQle+2u4vk9vJ&#10;4ORmSKKT/vumILg8nMfHWa6T7cSVfGgdK5hNCxDEtdMtNwq+PreTBYgQkTV2jknBLwVYrx5GS6y0&#10;G/hI11NsRB7hUKECE2NfSRlqQxbD1PXE2ftx3mLM0jdSexzyuO3kU1HMpcWWM8FgTxtD9fl0sRni&#10;Unjb774xns2m3723h+Tng1KP4/T6AiJSivfwrf2hFZTPZQ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sHWMMAAADdAAAADwAAAAAAAAAAAAAAAACYAgAAZHJzL2Rv&#10;d25yZXYueG1sUEsFBgAAAAAEAAQA9QAAAIgDAAAAAA==&#10;" path="m18750,l,16000e" filled="f" strokeweight="0">
                <v:path arrowok="t" o:connecttype="custom" o:connectlocs="1,0;0,0" o:connectangles="0,0"/>
              </v:shape>
              <v:shape id="Freeform 2856" o:spid="_x0000_s1616" style="position:absolute;left:551;top:11945;width:111;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fLMMA&#10;AADdAAAADwAAAGRycy9kb3ducmV2LnhtbESPzWoCMRSF9wXfIVyhu5ppbUVGo6hF6Mpaq/vL5HYy&#10;OLkZktSJb2+EQpeH8/Nx5stkW3EhHxrHCp5HBQjiyumGawXH7+3TFESIyBpbx6TgSgGWi8HDHEvt&#10;ev6iyyHWIo9wKFGBibErpQyVIYth5Dri7P04bzFm6WupPfZ53LbypSgm0mLDmWCwo42h6nz4tRni&#10;Ulh/7k4Yz2bT7d6bffKTXqnHYVrNQERK8T/81/7QCsZv41e4v8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KfLMMAAADdAAAADwAAAAAAAAAAAAAAAACYAgAAZHJzL2Rv&#10;d25yZXYueG1sUEsFBgAAAAAEAAQA9QAAAIgDAAAAAA==&#10;" path="m18824,l,17143e" filled="f" strokeweight="0">
                <v:path arrowok="t" o:connecttype="custom" o:connectlocs="1,0;0,0" o:connectangles="0,0"/>
              </v:shape>
              <v:shape id="Freeform 2857" o:spid="_x0000_s1617" style="position:absolute;left:453;top:12016;width:105;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6t8IA&#10;AADdAAAADwAAAGRycy9kb3ducmV2LnhtbESPS2sCMRSF90L/Q7iF7jRTRZGpUapS6Mpnu79MbieD&#10;k5shiU7675uC4PJwHh9nsUq2FTfyoXGs4HVUgCCunG64VvB1/hjOQYSIrLF1TAp+KcBq+TRYYKld&#10;z0e6nWIt8giHEhWYGLtSylAZshhGriPO3o/zFmOWvpbaY5/HbSvHRTGTFhvOBIMdbQxVl9PVZohL&#10;Yb3ffWO8mE232zaH5Ge9Ui/P6f0NRKQUH+F7+1MrmEwnU/h/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jq3wgAAAN0AAAAPAAAAAAAAAAAAAAAAAJgCAABkcnMvZG93&#10;bnJldi54bWxQSwUGAAAAAAQABAD1AAAAhwMAAAAA&#10;" path="m18750,l,17500e" filled="f" strokeweight="0">
                <v:path arrowok="t" o:connecttype="custom" o:connectlocs="1,0;0,0" o:connectangles="0,0"/>
              </v:shape>
              <v:shape id="Freeform 2858" o:spid="_x0000_s1618" style="position:absolute;left:361;top:12090;width:105;height: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kwMMA&#10;AADdAAAADwAAAGRycy9kb3ducmV2LnhtbESPzWoCMRSF94LvEK7QnWasOMjUKNVS6EqrbfeXye1k&#10;cHIzJKmTvn0jCF0ezs/HWW+T7cSVfGgdK5jPChDEtdMtNwo+P16nKxAhImvsHJOCXwqw3YxHa6y0&#10;G/hE13NsRB7hUKECE2NfSRlqQxbDzPXE2ft23mLM0jdSexzyuO3kY1GU0mLLmWCwp72h+nL+sRni&#10;UtgdD18YL2bfH17a9+TLQamHSXp+AhEpxf/wvf2mFSyWixJu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ykwMMAAADdAAAADwAAAAAAAAAAAAAAAACYAgAAZHJzL2Rv&#10;d25yZXYueG1sUEsFBgAAAAAEAAQA9QAAAIgDAAAAAA==&#10;" path="m18750,l,17500e" filled="f" strokeweight="0">
                <v:path arrowok="t" o:connecttype="custom" o:connectlocs="1,0;0,0" o:connectangles="0,0"/>
              </v:shape>
              <v:shape id="Freeform 2859" o:spid="_x0000_s1619" style="position:absolute;left:269;top:12185;width:105;height:1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BW8MA&#10;AADdAAAADwAAAGRycy9kb3ducmV2LnhtbESPzWoCMRSF94LvEG6hu5ppRS1To1hLwZVV2+4vk9vJ&#10;4ORmSFInvr0RBJeH8/Nx5stkW3EiHxrHCp5HBQjiyumGawU/359PryBCRNbYOiYFZwqwXAwHcyy1&#10;63lPp0OsRR7hUKICE2NXShkqQxbDyHXE2ftz3mLM0tdSe+zzuG3lS1FMpcWGM8FgR2tD1fHwbzPE&#10;pfD+tf3FeDTrbvvR7JKf9ko9PqTVG4hIKd7Dt/ZGKxhPxj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BW8MAAADdAAAADwAAAAAAAAAAAAAAAACYAgAAZHJzL2Rv&#10;d25yZXYueG1sUEsFBgAAAAAEAAQA9QAAAIgDAAAAAA==&#10;" path="m18750,l,18182e" filled="f" strokeweight="0">
                <v:path arrowok="t" o:connecttype="custom" o:connectlocs="1,0;0,1" o:connectangles="0,0"/>
              </v:shape>
              <v:shape id="Freeform 2860" o:spid="_x0000_s1620" style="position:absolute;left:177;top:12294;width:98;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KcAA&#10;AADdAAAADwAAAGRycy9kb3ducmV2LnhtbERPTU8CMRC9m/AfmiHxJl0hErNQiGBMPKGg3ifbYbth&#10;O920la3/3jmYeHx53+tt8b26UkxdYAP3swoUcRNsx62Bz4+Xu0dQKSNb7AOTgR9KsN1MbtZY2zDy&#10;ka6n3CoJ4VSjAZfzUGudGkce0ywMxMKdQ/SYBcZW24ijhPtez6tqqT12LA0OB9o7ai6nby8loaTd&#10;2+EL88Xth8Nz917icjTmdlqeVqAylfwv/nO/WgOLh4XMlT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VKcAAAADdAAAADwAAAAAAAAAAAAAAAACYAgAAZHJzL2Rvd25y&#10;ZXYueG1sUEsFBgAAAAAEAAQA9QAAAIUDAAAAAA==&#10;" path="m18667,l,18182e" filled="f" strokeweight="0">
                <v:path arrowok="t" o:connecttype="custom" o:connectlocs="0,0;0,1" o:connectangles="0,0"/>
              </v:shape>
              <v:shape id="Freeform 2861" o:spid="_x0000_s1621" style="position:absolute;left:98;top:12414;width:92;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wssMA&#10;AADdAAAADwAAAGRycy9kb3ducmV2LnhtbESPzWoCMRSF94LvEG6hu5ppRbFTo1hLwZVV2+4vk9vJ&#10;4ORmSFInvr0RBJeH8/Nx5stkW3EiHxrHCp5HBQjiyumGawU/359PMxAhImtsHZOCMwVYLoaDOZba&#10;9byn0yHWIo9wKFGBibErpQyVIYth5Dri7P05bzFm6WupPfZ53LbypSim0mLDmWCwo7Wh6nj4txni&#10;Unj/2v5iPJp1t/1odslPe6UeH9LqDUSkFO/hW3ujFYwn41e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MwssMAAADdAAAADwAAAAAAAAAAAAAAAACYAgAAZHJzL2Rv&#10;d25yZXYueG1sUEsFBgAAAAAEAAQA9QAAAIgDAAAAAA==&#10;" path="m18571,l,18333e" filled="f" strokeweight="0">
                <v:path arrowok="t" o:connecttype="custom" o:connectlocs="0,0;0,1" o:connectangles="0,0"/>
              </v:shape>
              <v:shape id="Freeform 2862" o:spid="_x0000_s1622" style="position:absolute;left:20;top:12534;width:92;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UsAA&#10;AADdAAAADwAAAGRycy9kb3ducmV2LnhtbERPS0sDMRC+C/6HMII3m/VVZNu0tBXBU+3D3ofNuFm6&#10;mSxJ7MZ/7xwEjx/fe74svlcXiqkLbOB+UoEiboLtuDXweXy7ewGVMrLFPjAZ+KEEy8X11RxrG0be&#10;0+WQWyUhnGo04HIeaq1T48hjmoSBWLivED1mgbHVNuIo4b7XD1U11R47lgaHA20cNefDt5eSUNL6&#10;Y3vCfHabYfva7Uqcjsbc3pTVDFSmkv/Ff+53a+Dx+Un2yxt5Anr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qUsAAAADdAAAADwAAAAAAAAAAAAAAAACYAgAAZHJzL2Rvd25y&#10;ZXYueG1sUEsFBgAAAAAEAAQA9QAAAIUDAAAAAA==&#10;" path="m18571,l,18462e" filled="f" strokeweight="0">
                <v:path arrowok="t" o:connecttype="custom" o:connectlocs="0,0;0,1" o:connectangles="0,0"/>
              </v:shape>
              <v:shape id="Freeform 2863" o:spid="_x0000_s1623" style="position:absolute;left:1076;top:14401;width:944;height:10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ycMA&#10;AADdAAAADwAAAGRycy9kb3ducmV2LnhtbESPS2sCMRSF9wX/Q7iCu5qxtlKmRrGWQlc+2/1lcp0M&#10;Tm6GJHXSf28EocvDeXyc+TLZVlzIh8axgsm4AEFcOd1wreD7+Pn4CiJEZI2tY1LwRwGWi8HDHEvt&#10;et7T5RBrkUc4lKjAxNiVUobKkMUwdh1x9k7OW4xZ+lpqj30et618KoqZtNhwJhjsaG2oOh9+bYa4&#10;FN63mx+MZ7PuNh/NLvlZr9RomFZvICKl+B++t7+0gunL8wRu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PycMAAADdAAAADwAAAAAAAAAAAAAAAACYAgAAZHJzL2Rv&#10;d25yZXYueG1sUEsFBgAAAAAEAAQA9QAAAIgDAAAAAA==&#10;" path="m,l19861,19762e" filled="f" strokeweight="0">
                <v:path arrowok="t" o:connecttype="custom" o:connectlocs="0,0;44,50" o:connectangles="0,0"/>
              </v:shape>
              <v:shape id="Freeform 2864" o:spid="_x0000_s1624" style="position:absolute;left:2020;top:15400;width:7;height:19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RvsMA&#10;AADdAAAADwAAAGRycy9kb3ducmV2LnhtbESPS2sCMRSF9wX/Q7hCd5qprVKmRvFBoSu1tt1fJreT&#10;wcnNkEQn/fdGELo8nMfHmS+TbcWFfGgcK3gaFyCIK6cbrhV8f72PXkGEiKyxdUwK/ijAcjF4mGOp&#10;Xc+fdDnGWuQRDiUqMDF2pZShMmQxjF1HnL1f5y3GLH0ttcc+j9tWTopiJi02nAkGO9oYqk7Hs80Q&#10;l8J6v/vBeDKbbrdtDsnPeqUeh2n1BiJSiv/he/tDK3ievkzg9iY/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HRvsMAAADdAAAADwAAAAAAAAAAAAAAAACYAgAAZHJzL2Rv&#10;d25yZXYueG1sUEsFBgAAAAAEAAQA9QAAAIgDAAAAAA==&#10;" path="m,l,19879e" filled="f" strokeweight="0">
                <v:path arrowok="t" o:connecttype="custom" o:connectlocs="0,0;0,196" o:connectangles="0,0"/>
              </v:shape>
              <v:shape id="Freeform 2865" o:spid="_x0000_s1625" style="position:absolute;left:1076;top:17375;width:944;height:10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0JcMA&#10;AADdAAAADwAAAGRycy9kb3ducmV2LnhtbESPzWoCMRSF9wXfIVyhu5ppbUVGo6hF6Mpaq/vL5HYy&#10;OLkZktSJb2+EQpeH8/Nx5stkW3EhHxrHCp5HBQjiyumGawXH7+3TFESIyBpbx6TgSgGWi8HDHEvt&#10;ev6iyyHWIo9wKFGBibErpQyVIYth5Dri7P04bzFm6WupPfZ53LbypSgm0mLDmWCwo42h6nz4tRni&#10;Ulh/7k4Yz2bT7d6bffKTXqnHYVrNQERK8T/81/7QCsZvr2O4v8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10JcMAAADdAAAADwAAAAAAAAAAAAAAAACYAgAAZHJzL2Rv&#10;d25yZXYueG1sUEsFBgAAAAAEAAQA9QAAAIgDAAAAAA==&#10;" path="m19861,l,19762e" filled="f" strokeweight="0">
                <v:path arrowok="t" o:connecttype="custom" o:connectlocs="44,0;0,50" o:connectangles="0,0"/>
              </v:shape>
              <v:shape id="Freeform 2866" o:spid="_x0000_s1626" style="position:absolute;left:144;top:17375;width:945;height:10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sUcMA&#10;AADdAAAADwAAAGRycy9kb3ducmV2LnhtbESPS2sCMRSF94X+h3AL7mqm1kqZGkUtQlc+2/1lcjsZ&#10;nNwMSXTSf28EocvDeXyc6TzZVlzIh8axgpdhAYK4crrhWsH3cf38DiJEZI2tY1LwRwHms8eHKZba&#10;9bynyyHWIo9wKFGBibErpQyVIYth6Dri7P06bzFm6WupPfZ53LZyVBQTabHhTDDY0cpQdTqcbYa4&#10;FJbbzQ/Gk1l1m89ml/ykV2rwlBYfICKl+B++t7+0gte38Rhub/IT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sUcMAAADdAAAADwAAAAAAAAAAAAAAAACYAgAAZHJzL2Rv&#10;d25yZXYueG1sUEsFBgAAAAAEAAQA9QAAAIgDAAAAAA==&#10;" path="m19861,19762l,e" filled="f" strokeweight="0">
                <v:path arrowok="t" o:connecttype="custom" o:connectlocs="44,50;0,0" o:connectangles="0,0"/>
              </v:shape>
              <v:shape id="Freeform 2867" o:spid="_x0000_s1627" style="position:absolute;left:144;top:15400;width:7;height:19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JysMA&#10;AADdAAAADwAAAGRycy9kb3ducmV2LnhtbESPS2sCMRSF94L/IVyhO830ochoFLUUulJrdX+Z3E4G&#10;JzdDkjrpv28KBZeH8/g4y3WyrbiRD41jBY+TAgRx5XTDtYLz59t4DiJEZI2tY1LwQwHWq+FgiaV2&#10;PX/Q7RRrkUc4lKjAxNiVUobKkMUwcR1x9r6ctxiz9LXUHvs8blv5VBQzabHhTDDY0c5QdT192wxx&#10;KWwP+wvGq9l1+9fmmPysV+phlDYLEJFSvIf/2+9awfP0ZQ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hJysMAAADdAAAADwAAAAAAAAAAAAAAAACYAgAAZHJzL2Rv&#10;d25yZXYueG1sUEsFBgAAAAAEAAQA9QAAAIgDAAAAAA==&#10;" path="m,19879l,e" filled="f" strokeweight="0">
                <v:path arrowok="t" o:connecttype="custom" o:connectlocs="0,196;0,0" o:connectangles="0,0"/>
              </v:shape>
              <v:shape id="Freeform 2868" o:spid="_x0000_s1628" style="position:absolute;left:144;top:14401;width:945;height:10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XvcMA&#10;AADdAAAADwAAAGRycy9kb3ducmV2LnhtbESPzWoCMRSF9wXfIVzBXc1Y20GmRrGWQlfaaru/TG4n&#10;g5ObIUmd9O2NIHR5OD8fZ7lOthNn8qF1rGA2LUAQ10633Cj4Or7dL0CEiKyxc0wK/ijAejW6W2Kl&#10;3cCfdD7ERuQRDhUqMDH2lZShNmQxTF1PnL0f5y3GLH0jtcchj9tOPhRFKS22nAkGe9oaqk+HX5sh&#10;LoWX/e4b48ls+91r+5F8OSg1GafNM4hIKf6Hb+13rWD+9FjC9U1+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XvcMAAADdAAAADwAAAAAAAAAAAAAAAACYAgAAZHJzL2Rv&#10;d25yZXYueG1sUEsFBgAAAAAEAAQA9QAAAIgDAAAAAA==&#10;" path="m,19762l19861,e" filled="f" strokeweight="0">
                <v:path arrowok="t" o:connecttype="custom" o:connectlocs="0,50;44,0" o:connectangles="0,0"/>
              </v:shape>
              <v:shape id="Freeform 2869" o:spid="_x0000_s1629" style="position:absolute;left:2014;top:16207;width:13;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yJsMA&#10;AADdAAAADwAAAGRycy9kb3ducmV2LnhtbESPzWoCMRSF9wXfIVyhu5qptSpTo1hLwZW2aveXye1k&#10;cHIzJKkT394UCl0ezs/HWaySbcWFfGgcK3gcFSCIK6cbrhWcju8PcxAhImtsHZOCKwVYLQd3Cyy1&#10;6/mTLodYizzCoUQFJsaulDJUhiyGkeuIs/ftvMWYpa+l9tjncdvKcVFMpcWGM8FgRxtD1fnwYzPE&#10;pfC6331hPJtNt3trPpKf9krdD9P6BUSkFP/Df+2tVvD0PJnB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ZyJsMAAADdAAAADwAAAAAAAAAAAAAAAACYAgAAZHJzL2Rv&#10;d25yZXYueG1sUEsFBgAAAAAEAAQA9QAAAIgDAAAAAA==&#10;" path="m10000,18750l,e" filled="f" strokeweight="0">
                <v:path arrowok="t" o:connecttype="custom" o:connectlocs="0,2;0,0" o:connectangles="0,0"/>
              </v:shape>
              <v:shape id="Freeform 2870" o:spid="_x0000_s1630" style="position:absolute;left:1994;top:16050;width:26;height:1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mVMAA&#10;AADdAAAADwAAAGRycy9kb3ducmV2LnhtbERPS0sDMRC+C/6HMII3m/VVZNu0tBXBU+3D3ofNuFm6&#10;mSxJ7MZ/7xwEjx/fe74svlcXiqkLbOB+UoEiboLtuDXweXy7ewGVMrLFPjAZ+KEEy8X11RxrG0be&#10;0+WQWyUhnGo04HIeaq1T48hjmoSBWLivED1mgbHVNuIo4b7XD1U11R47lgaHA20cNefDt5eSUNL6&#10;Y3vCfHabYfva7Uqcjsbc3pTVDFSmkv/Ff+53a+Dx+Unmyht5Anr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nmVMAAAADdAAAADwAAAAAAAAAAAAAAAACYAgAAZHJzL2Rvd25y&#10;ZXYueG1sUEsFBgAAAAAEAAQA9QAAAIUDAAAAAA==&#10;" path="m15000,18667l,e" filled="f" strokeweight="0">
                <v:path arrowok="t" o:connecttype="custom" o:connectlocs="0,2;0,0" o:connectangles="0,0"/>
              </v:shape>
              <v:shape id="Freeform 2871" o:spid="_x0000_s1631" style="position:absolute;left:1968;top:15881;width:33;height:1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Dz8MA&#10;AADdAAAADwAAAGRycy9kb3ducmV2LnhtbESPzWoCMRSF9wXfIVyhu5qptaJTo1hLwZW2aveXye1k&#10;cHIzJKkT394UCl0ezs/HWaySbcWFfGgcK3gcFSCIK6cbrhWcju8PMxAhImtsHZOCKwVYLQd3Cyy1&#10;6/mTLodYizzCoUQFJsaulDJUhiyGkeuIs/ftvMWYpa+l9tjncdvKcVFMpcWGM8FgRxtD1fnwYzPE&#10;pfC6331hPJtNt3trPpKf9krdD9P6BUSkFP/Df+2tVvD0PJnD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VDz8MAAADdAAAADwAAAAAAAAAAAAAAAACYAgAAZHJzL2Rv&#10;d25yZXYueG1sUEsFBgAAAAAEAAQA9QAAAIgDAAAAAA==&#10;" path="m16000,18667l,e" filled="f" strokeweight="0">
                <v:path arrowok="t" o:connecttype="custom" o:connectlocs="0,2;0,0" o:connectangles="0,0"/>
              </v:shape>
              <v:shape id="Freeform 2872" o:spid="_x0000_s1632" style="position:absolute;left:1935;top:15712;width:39;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8j8AA&#10;AADdAAAADwAAAGRycy9kb3ducmV2LnhtbERPTU8CMRC9m/AfmiHxJl01ELNQiGJMPKGg3ifbYbth&#10;O920lS3/njmYeHx536tN8b06U0xdYAP3swoUcRNsx62B76+3uydQKSNb7AOTgQsl2KwnNyusbRh5&#10;T+dDbpWEcKrRgMt5qLVOjSOPaRYGYuGOIXrMAmOrbcRRwn2vH6pqoT12LA0OB9o6ak6HXy8loaSX&#10;j90P5pPbDrvX7rPExWjM7bQ8L0FlKvlf/Od+twYe53PZL2/kCe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Z8j8AAAADdAAAADwAAAAAAAAAAAAAAAACYAgAAZHJzL2Rvd25y&#10;ZXYueG1sUEsFBgAAAAAEAAQA9QAAAIUDAAAAAA==&#10;" path="m16667,18667l,e" filled="f" strokeweight="0">
                <v:path arrowok="t" o:connecttype="custom" o:connectlocs="0,2;0,0" o:connectangles="0,0"/>
              </v:shape>
              <v:shape id="Freeform 2873" o:spid="_x0000_s1633" style="position:absolute;left:1896;top:15557;width:46;height:1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ZFMMA&#10;AADdAAAADwAAAGRycy9kb3ducmV2LnhtbESPzWoCMRSF94W+Q7iF7mpGiyJTo7SK0JXWsd1fJreT&#10;wcnNkEQnfXsjCF0ezs/HWayS7cSFfGgdKxiPChDEtdMtNwq+j9uXOYgQkTV2jknBHwVYLR8fFlhq&#10;N/CBLlVsRB7hUKICE2NfShlqQxbDyPXE2ft13mLM0jdSexzyuO3kpChm0mLLmWCwp7Wh+lSdbYa4&#10;FD72ux+MJ7Pud5v2K/nZoNTzU3p/AxEpxf/wvf2pFbxOp2O4vc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ZFMMAAADdAAAADwAAAAAAAAAAAAAAAACYAgAAZHJzL2Rv&#10;d25yZXYueG1sUEsFBgAAAAAEAAQA9QAAAIgDAAAAAA==&#10;" path="m17143,18571l,e" filled="f" strokeweight="0">
                <v:path arrowok="t" o:connecttype="custom" o:connectlocs="0,1;0,0" o:connectangles="0,0"/>
              </v:shape>
              <v:shape id="Freeform 2874" o:spid="_x0000_s1634" style="position:absolute;left:1850;top:15425;width:59;height:1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HY8IA&#10;AADdAAAADwAAAGRycy9kb3ducmV2LnhtbESPzWoCMRSF94W+Q7iF7mqmFqWMRqmK4Eqr1f1lcp0M&#10;Tm6GJDrx7ZuC0OXh/Hyc6TzZVtzIh8axgvdBAYK4crrhWsHxZ/32CSJEZI2tY1JwpwDz2fPTFEvt&#10;et7T7RBrkUc4lKjAxNiVUobKkMUwcB1x9s7OW4xZ+lpqj30et60cFsVYWmw4Ewx2tDRUXQ5XmyEu&#10;hcVue8J4Mctuu2q+kx/3Sr2+pK8JiEgp/ocf7Y1W8DEaDeHvTX4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EdjwgAAAN0AAAAPAAAAAAAAAAAAAAAAAJgCAABkcnMvZG93&#10;bnJldi54bWxQSwUGAAAAAAQABAD1AAAAhwMAAAAA&#10;" path="m17778,18571l,e" filled="f" strokeweight="0">
                <v:path arrowok="t" o:connecttype="custom" o:connectlocs="0,1;0,0" o:connectangles="0,0"/>
              </v:shape>
              <v:shape id="Freeform 2875" o:spid="_x0000_s1635" style="position:absolute;left:1791;top:15292;width:65;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i+MIA&#10;AADdAAAADwAAAGRycy9kb3ducmV2LnhtbESPS2sCMRSF90L/Q7iF7jRTRZGpUapS6Mpnu79MbieD&#10;k5shiU7675uC4PJwHh9nsUq2FTfyoXGs4HVUgCCunG64VvB1/hjOQYSIrLF1TAp+KcBq+TRYYKld&#10;z0e6nWIt8giHEhWYGLtSylAZshhGriPO3o/zFmOWvpbaY5/HbSvHRTGTFhvOBIMdbQxVl9PVZohL&#10;Yb3ffWO8mE232zaH5Ge9Ui/P6f0NRKQUH+F7+1MrmEynE/h/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OL4wgAAAN0AAAAPAAAAAAAAAAAAAAAAAJgCAABkcnMvZG93&#10;bnJldi54bWxQSwUGAAAAAAQABAD1AAAAhwMAAAAA&#10;" path="m18000,18462l,e" filled="f" strokeweight="0">
                <v:path arrowok="t" o:connecttype="custom" o:connectlocs="0,1;0,0" o:connectangles="0,0"/>
              </v:shape>
              <v:shape id="Freeform 2876" o:spid="_x0000_s1636" style="position:absolute;left:1732;top:15160;width:72;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6jMMA&#10;AADdAAAADwAAAGRycy9kb3ducmV2LnhtbESPS2sCMRSF94L/IVyhO830ochoFLUUulJrdX+Z3E4G&#10;JzdDkjrpv28KBZeH8/g4y3WyrbiRD41jBY+TAgRx5XTDtYLz59t4DiJEZI2tY1LwQwHWq+FgiaV2&#10;PX/Q7RRrkUc4lKjAxNiVUobKkMUwcR1x9r6ctxiz9LXUHvs8blv5VBQzabHhTDDY0c5QdT192wxx&#10;KWwP+wvGq9l1+9fmmPysV+phlDYLEJFSvIf/2+9awfN0+gJ/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6jMMAAADdAAAADwAAAAAAAAAAAAAAAACYAgAAZHJzL2Rv&#10;d25yZXYueG1sUEsFBgAAAAAEAAQA9QAAAIgDAAAAAA==&#10;" path="m18182,18333l,e" filled="f" strokeweight="0">
                <v:path arrowok="t" o:connecttype="custom" o:connectlocs="0,1;0,0" o:connectangles="0,0"/>
              </v:shape>
              <v:shape id="Freeform 2877" o:spid="_x0000_s1637" style="position:absolute;left:1659;top:15039;width:79;height:1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fF8MA&#10;AADdAAAADwAAAGRycy9kb3ducmV2LnhtbESPzWoCMRSF90LfIVyhO83YMiJTo7QWoSurtt1fJreT&#10;wcnNkEQnfXsjFFwezs/HWa6T7cSFfGgdK5hNCxDEtdMtNwq+v7aTBYgQkTV2jknBHwVYrx5GS6y0&#10;G/hAl2NsRB7hUKECE2NfSRlqQxbD1PXE2ft13mLM0jdSexzyuO3kU1HMpcWWM8FgTxtD9el4thni&#10;Unj73P1gPJlNv3tv98nPB6Uex+n1BUSkFO/h//aHVvBcliX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HfF8MAAADdAAAADwAAAAAAAAAAAAAAAACYAgAAZHJzL2Rv&#10;d25yZXYueG1sUEsFBgAAAAAEAAQA9QAAAIgDAAAAAA==&#10;" path="m18333,18182l,e" filled="f" strokeweight="0">
                <v:path arrowok="t" o:connecttype="custom" o:connectlocs="0,1;0,0" o:connectangles="0,0"/>
              </v:shape>
              <v:shape id="Freeform 2878" o:spid="_x0000_s1638" style="position:absolute;left:1581;top:14942;width:85;height:1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BYMMA&#10;AADdAAAADwAAAGRycy9kb3ducmV2LnhtbESPzWoCMRSF94W+Q7iCu5qx4iBTo7QWwZVV2+4vk9vJ&#10;4ORmSKIT374pFFwezs/HWa6T7cSVfGgdK5hOChDEtdMtNwq+PrdPCxAhImvsHJOCGwVYrx4fllhp&#10;N/CRrqfYiDzCoUIFJsa+kjLUhiyGieuJs/fjvMWYpW+k9jjkcdvJ56IopcWWM8FgTxtD9fl0sRni&#10;Unj72H9jPJtNv39vD8mXg1LjUXp9AREpxXv4v73TCmbzeQl/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NBYMMAAADdAAAADwAAAAAAAAAAAAAAAACYAgAAZHJzL2Rv&#10;d25yZXYueG1sUEsFBgAAAAAEAAQA9QAAAIgDAAAAAA==&#10;" path="m18462,18000l,e" filled="f" strokeweight="0">
                <v:path arrowok="t" o:connecttype="custom" o:connectlocs="0,1;0,0" o:connectangles="0,0"/>
              </v:shape>
              <v:shape id="Freeform 2879" o:spid="_x0000_s1639" style="position:absolute;left:1502;top:14858;width:92;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MA&#10;AADdAAAADwAAAGRycy9kb3ducmV2LnhtbESPS2sCMRSF9wX/Q7iF7jRTi1qmRlGL4MpX2/1lcjsZ&#10;nNwMSerEf28KhS4P5/Fx5stkW3ElHxrHCp5HBQjiyumGawWfH9vhK4gQkTW2jknBjQIsF4OHOZba&#10;9Xyi6znWIo9wKFGBibErpQyVIYth5Dri7H07bzFm6WupPfZ53LZyXBRTabHhTDDY0cZQdTn/2Axx&#10;KawP+y+MF7Pp9u/NMflpr9TTY1q9gYiU4n/4r73TCl4mkxn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8MAAADdAAAADwAAAAAAAAAAAAAAAACYAgAAZHJzL2Rv&#10;d25yZXYueG1sUEsFBgAAAAAEAAQA9QAAAIgDAAAAAA==&#10;" path="m18571,17500l,e" filled="f" strokeweight="0">
                <v:path arrowok="t" o:connecttype="custom" o:connectlocs="0,0;0,0" o:connectangles="0,0"/>
              </v:shape>
              <v:shape id="Freeform 2880" o:spid="_x0000_s1640" style="position:absolute;left:1410;top:14786;width:99;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wicAA&#10;AADdAAAADwAAAGRycy9kb3ducmV2LnhtbERPTU8CMRC9m/AfmiHxJl01ELNQiGJMPKGg3ifbYbth&#10;O920lS3/njmYeHx536tN8b06U0xdYAP3swoUcRNsx62B76+3uydQKSNb7AOTgQsl2KwnNyusbRh5&#10;T+dDbpWEcKrRgMt5qLVOjSOPaRYGYuGOIXrMAmOrbcRRwn2vH6pqoT12LA0OB9o6ak6HXy8loaSX&#10;j90P5pPbDrvX7rPExWjM7bQ8L0FlKvlf/Od+twYe53OZK2/kCe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BwicAAAADdAAAADwAAAAAAAAAAAAAAAACYAgAAZHJzL2Rvd25y&#10;ZXYueG1sUEsFBgAAAAAEAAQA9QAAAIUDAAAAAA==&#10;" path="m18667,17143l,e" filled="f" strokeweight="0">
                <v:path arrowok="t" o:connecttype="custom" o:connectlocs="0,0;0,0" o:connectangles="0,0"/>
              </v:shape>
              <v:shape id="Freeform 2881" o:spid="_x0000_s1641" style="position:absolute;left:1332;top:14725;width:98;height:7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VEsMA&#10;AADdAAAADwAAAGRycy9kb3ducmV2LnhtbESPS2sCMRSF9wX/Q7iF7jRTi2KnRlGL4MpX2/1lcjsZ&#10;nNwMSerEf28KhS4P5/Fx5stkW3ElHxrHCp5HBQjiyumGawWfH9vhDESIyBpbx6TgRgGWi8HDHEvt&#10;ej7R9RxrkUc4lKjAxNiVUobKkMUwch1x9r6dtxiz9LXUHvs8bls5LoqptNhwJhjsaGOoupx/bIa4&#10;FNaH/RfGi9l0+/fmmPy0V+rpMa3eQERK8T/8195pBS+TySv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zVEsMAAADdAAAADwAAAAAAAAAAAAAAAACYAgAAZHJzL2Rv&#10;d25yZXYueG1sUEsFBgAAAAAEAAQA9QAAAIgDAAAAAA==&#10;" path="m18667,16667l,e" filled="f" strokeweight="0">
                <v:path arrowok="t" o:connecttype="custom" o:connectlocs="0,0;0,0" o:connectangles="0,0"/>
              </v:shape>
              <v:shape id="Freeform 2882" o:spid="_x0000_s1642" style="position:absolute;left:1240;top:14689;width:98;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2MsAA&#10;AADdAAAADwAAAGRycy9kb3ducmV2LnhtbERPTUsDMRC9C/0PYQrebLaKi2ybFlsRPFWt9j5sxs3S&#10;zWRJYjf+e+cgeHy87/W2+EFdKKY+sIHlogJF3Abbc2fg8+P55gFUysgWh8Bk4IcSbDezqzU2Nkz8&#10;Tpdj7pSEcGrQgMt5bLROrSOPaRFGYuG+QvSYBcZO24iThPtB31ZVrT32LA0OR9o7as/Hby8loaTd&#10;6+GE+ez24+Gpfyuxnoy5npfHFahMJf+L/9wv1sDdfS37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q2MsAAAADdAAAADwAAAAAAAAAAAAAAAACYAgAAZHJzL2Rvd25y&#10;ZXYueG1sUEsFBgAAAAAEAAQA9QAAAIUDAAAAAA==&#10;" path="m18667,16000l,e" filled="f" strokeweight="0">
                <v:path arrowok="t" o:connecttype="custom" o:connectlocs="0,0;0,0" o:connectangles="0,0"/>
              </v:shape>
              <v:shape id="Freeform 2883" o:spid="_x0000_s1643" style="position:absolute;left:1141;top:14666;width:105;height:3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TqcMA&#10;AADdAAAADwAAAGRycy9kb3ducmV2LnhtbESPzWoCMRSF94W+Q7gFdzWj4iBTo1SL4EqrbfeXye1k&#10;cHIzJKmTvn0jCF0ezs/HWa6T7cSVfGgdK5iMCxDEtdMtNwo+P3bPCxAhImvsHJOCXwqwXj0+LLHS&#10;buATXc+xEXmEQ4UKTIx9JWWoDVkMY9cTZ+/beYsxS99I7XHI47aT06IopcWWM8FgT1tD9eX8YzPE&#10;pbA5Hr4wXsy2P7y178mXg1Kjp/T6AiJSiv/he3uvFczm5QRu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YTqcMAAADdAAAADwAAAAAAAAAAAAAAAACYAgAAZHJzL2Rv&#10;d25yZXYueG1sUEsFBgAAAAAEAAQA9QAAAIgDAAAAAA==&#10;" path="m18750,13333l,e" filled="f" strokeweight="0">
                <v:path arrowok="t" o:connecttype="custom" o:connectlocs="1,0;0,0" o:connectangles="0,0"/>
              </v:shape>
              <v:shape id="Freeform 2884" o:spid="_x0000_s1644" style="position:absolute;left:1056;top:14666;width:98;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N3sMA&#10;AADdAAAADwAAAGRycy9kb3ducmV2LnhtbESPS2sCMRSF90L/Q7hCd5rR0kGmRmmVQle+2u4vk9vJ&#10;4ORmSKKT/vumILg8nMfHWa6T7cSVfGgdK5hNCxDEtdMtNwq+Pt8nCxAhImvsHJOCXwqwXj2Mllhp&#10;N/CRrqfYiDzCoUIFJsa+kjLUhiyGqeuJs/fjvMWYpW+k9jjkcdvJeVGU0mLLmWCwp42h+ny62Axx&#10;Kbztd98Yz2bT77btIflyUOpxnF5fQERK8R6+tT+0gqfncg7/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SN3sMAAADdAAAADwAAAAAAAAAAAAAAAACYAgAAZHJzL2Rv&#10;d25yZXYueG1sUEsFBgAAAAAEAAQA9QAAAIgDAAAAAA==&#10;" path="m18667,10000l,e" filled="f" strokeweight="0">
                <v:path arrowok="t" o:connecttype="custom" o:connectlocs="0,0;0,0" o:connectangles="0,0"/>
              </v:shape>
              <v:shape id="Freeform 2885" o:spid="_x0000_s1645" style="position:absolute;left:964;top:14666;width:105;height:3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RcMA&#10;AADdAAAADwAAAGRycy9kb3ducmV2LnhtbESPzWoCMRSF94LvEK7QnWasOMjUKNVS6EqrbfeXye1k&#10;cHIzJKmTvn0jCF0ezs/HWW+T7cSVfGgdK5jPChDEtdMtNwo+P16nKxAhImvsHJOCXwqw3YxHa6y0&#10;G/hE13NsRB7hUKECE2NfSRlqQxbDzPXE2ft23mLM0jdSexzyuO3kY1GU0mLLmWCwp72h+nL+sRni&#10;UtgdD18YL2bfH17a9+TLQamHSXp+AhEpxf/wvf2mFSyW5QJu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oRcMAAADdAAAADwAAAAAAAAAAAAAAAACYAgAAZHJzL2Rv&#10;d25yZXYueG1sUEsFBgAAAAAEAAQA9QAAAIgDAAAAAA==&#10;" path="m18750,l,13333e" filled="f" strokeweight="0">
                <v:path arrowok="t" o:connecttype="custom" o:connectlocs="1,0;0,0" o:connectangles="0,0"/>
              </v:shape>
              <v:shape id="Freeform 2886" o:spid="_x0000_s1646" style="position:absolute;left:866;top:14677;width:105;height: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wMcMA&#10;AADdAAAADwAAAGRycy9kb3ducmV2LnhtbESPzWoCMRSF9wXfIVzBXc1Y20GmRrGWQlfaaru/TG4n&#10;g5ObIUmd9O2NIHR5OD8fZ7lOthNn8qF1rGA2LUAQ10633Cj4Or7dL0CEiKyxc0wK/ijAejW6W2Kl&#10;3cCfdD7ERuQRDhUqMDH2lZShNmQxTF1PnL0f5y3GLH0jtcchj9tOPhRFKS22nAkGe9oaqk+HX5sh&#10;LoWX/e4b48ls+91r+5F8OSg1GafNM4hIKf6Hb+13rWD+VD7C9U1+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GwMcMAAADdAAAADwAAAAAAAAAAAAAAAACYAgAAZHJzL2Rv&#10;d25yZXYueG1sUEsFBgAAAAAEAAQA9QAAAIgDAAAAAA==&#10;" path="m18750,l,15000e" filled="f" strokeweight="0">
                <v:path arrowok="t" o:connecttype="custom" o:connectlocs="1,0;0,0" o:connectangles="0,0"/>
              </v:shape>
              <v:shape id="Freeform 2887" o:spid="_x0000_s1647" style="position:absolute;left:781;top:14701;width:98;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VqsMA&#10;AADdAAAADwAAAGRycy9kb3ducmV2LnhtbESPzWoCMRSF94W+Q7iCu5qx4iBTo7QWwZVV2+4vk9vJ&#10;4ORmSKIT374pFFwezs/HWa6T7cSVfGgdK5hOChDEtdMtNwq+PrdPCxAhImvsHJOCGwVYrx4fllhp&#10;N/CRrqfYiDzCoUIFJsa+kjLUhiyGieuJs/fjvMWYpW+k9jjkcdvJ56IopcWWM8FgTxtD9fl0sRni&#10;Unj72H9jPJtNv39vD8mXg1LjUXp9AREpxXv4v73TCmbzcg5/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0VqsMAAADdAAAADwAAAAAAAAAAAAAAAACYAgAAZHJzL2Rv&#10;d25yZXYueG1sUEsFBgAAAAAEAAQA9QAAAIgDAAAAAA==&#10;" path="m18667,l,16000e" filled="f" strokeweight="0">
                <v:path arrowok="t" o:connecttype="custom" o:connectlocs="0,0;0,0" o:connectangles="0,0"/>
              </v:shape>
              <v:shape id="Freeform 2888" o:spid="_x0000_s1648" style="position:absolute;left:695;top:14762;width:99;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3cMA&#10;AADdAAAADwAAAGRycy9kb3ducmV2LnhtbESPS2sCMRSF94X+h3AL3dVMLQ4yGqVaCl1pfe0vk+tk&#10;cHIzJKmT/vtGELo8nMfHmS+T7cSVfGgdK3gdFSCIa6dbbhQcD58vUxAhImvsHJOCXwqwXDw+zLHS&#10;buAdXfexEXmEQ4UKTIx9JWWoDVkMI9cTZ+/svMWYpW+k9jjkcdvJcVGU0mLLmWCwp7Wh+rL/sRni&#10;UlhtNyeMF7PuNx/td/LloNTzU3qfgYiU4n/43v7SCt4mZQm3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3cMAAADdAAAADwAAAAAAAAAAAAAAAACYAgAAZHJzL2Rv&#10;d25yZXYueG1sUEsFBgAAAAAEAAQA9QAAAIgDAAAAAA==&#10;" path="m18667,l,16667e" filled="f" strokeweight="0">
                <v:path arrowok="t" o:connecttype="custom" o:connectlocs="0,0;0,0" o:connectangles="0,0"/>
              </v:shape>
              <v:shape id="Freeform 2889" o:spid="_x0000_s1649" style="position:absolute;left:610;top:14809;width:92;height: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uRsMA&#10;AADdAAAADwAAAGRycy9kb3ducmV2LnhtbESPzWoCMRSF9wXfIVyhu5qppVMZjaKWgivbWt1fJreT&#10;wcnNkEQnvn1TKHR5OD8fZ7FKthNX8qF1rOBxUoAgrp1uuVFw/Hp7mIEIEVlj55gU3CjAajm6W2Cl&#10;3cCfdD3ERuQRDhUqMDH2lZShNmQxTFxPnL1v5y3GLH0jtcchj9tOTouilBZbzgSDPW0N1efDxWaI&#10;S2Hzvj9hPJttv39tP5IvB6Xux2k9BxEpxf/wX3unFTw9ly/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uRsMAAADdAAAADwAAAAAAAAAAAAAAAACYAgAAZHJzL2Rv&#10;d25yZXYueG1sUEsFBgAAAAAEAAQA9QAAAIgDAAAAAA==&#10;" path="m18571,l,17500e" filled="f" strokeweight="0">
                <v:path arrowok="t" o:connecttype="custom" o:connectlocs="0,0;0,0" o:connectangles="0,0"/>
              </v:shape>
              <v:shape id="Freeform 2890" o:spid="_x0000_s1650" style="position:absolute;left:531;top:14907;width:92;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6NMAA&#10;AADdAAAADwAAAGRycy9kb3ducmV2LnhtbERPTUsDMRC9C/0PYQrebLaKi2ybFlsRPFWt9j5sxs3S&#10;zWRJYjf+e+cgeHy87/W2+EFdKKY+sIHlogJF3Abbc2fg8+P55gFUysgWh8Bk4IcSbDezqzU2Nkz8&#10;Tpdj7pSEcGrQgMt5bLROrSOPaRFGYuG+QvSYBcZO24iThPtB31ZVrT32LA0OR9o7as/Hby8loaTd&#10;6+GE+ez24+Gpfyuxnoy5npfHFahMJf+L/9wv1sDdfS1z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y6NMAAAADdAAAADwAAAAAAAAAAAAAAAACYAgAAZHJzL2Rvd25y&#10;ZXYueG1sUEsFBgAAAAAEAAQA9QAAAIUDAAAAAA==&#10;" path="m18571,l,17500e" filled="f" strokeweight="0">
                <v:path arrowok="t" o:connecttype="custom" o:connectlocs="0,0;0,0" o:connectangles="0,0"/>
              </v:shape>
              <v:shape id="Freeform 2891" o:spid="_x0000_s1651" style="position:absolute;left:459;top:14990;width:85;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fr8MA&#10;AADdAAAADwAAAGRycy9kb3ducmV2LnhtbESPzWoCMRSF9wXfIVyhu5qppUMdjaKWgivbWt1fJreT&#10;wcnNkEQnvn1TKHR5OD8fZ7FKthNX8qF1rOBxUoAgrp1uuVFw/Hp7eAERIrLGzjEpuFGA1XJ0t8BK&#10;u4E/6XqIjcgjHCpUYGLsKylDbchimLieOHvfzluMWfpGao9DHrednBZFKS22nAkGe9oaqs+Hi80Q&#10;l8LmfX/CeDbbfv/afiRfDkrdj9N6DiJSiv/hv/ZOK3h6Lmf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Afr8MAAADdAAAADwAAAAAAAAAAAAAAAACYAgAAZHJzL2Rv&#10;d25yZXYueG1sUEsFBgAAAAAEAAQA9QAAAIgDAAAAAA==&#10;" path="m18462,l,18000e" filled="f" strokeweight="0">
                <v:path arrowok="t" o:connecttype="custom" o:connectlocs="0,0;0,1" o:connectangles="0,0"/>
              </v:shape>
              <v:shape id="Freeform 2892" o:spid="_x0000_s1652" style="position:absolute;left:394;top:15099;width:72;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g78EA&#10;AADdAAAADwAAAGRycy9kb3ducmV2LnhtbERPTU8CMRC9m/AfmiHxJl00olkpBDEmnhAR7pPtuN2w&#10;nW7aytZ/7xxMPL687+W6+F5dKKYusIH5rAJF3ATbcWvg+Pl68wgqZWSLfWAy8EMJ1qvJ1RJrG0b+&#10;oMsht0pCONVowOU81FqnxpHHNAsDsXBfIXrMAmOrbcRRwn2vb6tqoT12LA0OB9o6as6Hby8loaTn&#10;990J89lth91Lty9xMRpzPS2bJ1CZSv4X/7nfrIG7+wfZL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DIO/BAAAA3QAAAA8AAAAAAAAAAAAAAAAAmAIAAGRycy9kb3du&#10;cmV2LnhtbFBLBQYAAAAABAAEAPUAAACGAwAAAAA=&#10;" path="m18182,l,18182e" filled="f" strokeweight="0">
                <v:path arrowok="t" o:connecttype="custom" o:connectlocs="0,0;0,1" o:connectangles="0,0"/>
              </v:shape>
              <v:shape id="Freeform 2893" o:spid="_x0000_s1653" style="position:absolute;left:328;top:15219;width:72;height:1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dMMA&#10;AADdAAAADwAAAGRycy9kb3ducmV2LnhtbESPzWoCMRSF94W+Q7iF7mpGi1qmRlFLwZVV2+4vk9vJ&#10;4ORmSKIT394IQpeH8/NxZotkW3EmHxrHCoaDAgRx5XTDtYKf78+XNxAhImtsHZOCCwVYzB8fZlhq&#10;1/OezodYizzCoUQFJsaulDJUhiyGgeuIs/fnvMWYpa+l9tjncdvKUVFMpMWGM8FgR2tD1fFwshni&#10;Ulh9bX8xHs262340u+QnvVLPT2n5DiJSiv/he3ujFbyOp0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FdMMAAADdAAAADwAAAAAAAAAAAAAAAACYAgAAZHJzL2Rv&#10;d25yZXYueG1sUEsFBgAAAAAEAAQA9QAAAIgDAAAAAA==&#10;" path="m18182,l,18333e" filled="f" strokeweight="0">
                <v:path arrowok="t" o:connecttype="custom" o:connectlocs="0,0;0,1" o:connectangles="0,0"/>
              </v:shape>
              <v:shape id="Freeform 2894" o:spid="_x0000_s1654" style="position:absolute;left:275;top:15351;width:60;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bA8MA&#10;AADdAAAADwAAAGRycy9kb3ducmV2LnhtbESPzWoCMRSF94LvEG6hu5qpRS1To1hLwZVV2+4vk9vJ&#10;4ORmSFInvr0RBJeH8/Nx5stkW3EiHxrHCp5HBQjiyumGawU/359PryBCRNbYOiYFZwqwXAwHcyy1&#10;63lPp0OsRR7hUKICE2NXShkqQxbDyHXE2ftz3mLM0tdSe+zzuG3luCim0mLDmWCwo7Wh6nj4txni&#10;Unj/2v5iPJp1t/1odslPe6UeH9LqDUSkFO/hW3ujFbxMZm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0bA8MAAADdAAAADwAAAAAAAAAAAAAAAACYAgAAZHJzL2Rv&#10;d25yZXYueG1sUEsFBgAAAAAEAAQA9QAAAIgDAAAAAA==&#10;" path="m17778,l,18462e" filled="f" strokeweight="0">
                <v:path arrowok="t" o:connecttype="custom" o:connectlocs="0,0;0,1" o:connectangles="0,0"/>
              </v:shape>
              <v:shape id="Freeform 2895" o:spid="_x0000_s1655" style="position:absolute;left:236;top:15484;width:53;height: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mMMA&#10;AADdAAAADwAAAGRycy9kb3ducmV2LnhtbESPzWoCMRSF94LvEG6hu5ppRS1To1hLwZVV2+4vk9vJ&#10;4ORmSFInvr0RBJeH8/Nx5stkW3EiHxrHCp5HBQjiyumGawU/359PryBCRNbYOiYFZwqwXAwHcyy1&#10;63lPp0OsRR7hUKICE2NXShkqQxbDyHXE2ftz3mLM0tdSe+zzuG3lS1FMpcWGM8FgR2tD1fHwbzPE&#10;pfD+tf3FeDTrbvvR7JKf9ko9PqTVG4hIKd7Dt/ZGKxhPZm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G+mMMAAADdAAAADwAAAAAAAAAAAAAAAACYAgAAZHJzL2Rv&#10;d25yZXYueG1sUEsFBgAAAAAEAAQA9QAAAIgDAAAAAA==&#10;" path="m17500,l,18571e" filled="f" strokeweight="0">
                <v:path arrowok="t" o:connecttype="custom" o:connectlocs="0,0;0,1" o:connectangles="0,0"/>
              </v:shape>
              <v:shape id="Freeform 2896" o:spid="_x0000_s1656" style="position:absolute;left:197;top:15641;width:39;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7MMA&#10;AADdAAAADwAAAGRycy9kb3ducmV2LnhtbESPzWoCMRSF9wXfIVyhu5qptSpTo1hLwZW2aveXye1k&#10;cHIzJKkT394UCl0ezs/HWaySbcWFfGgcK3gcFSCIK6cbrhWcju8PcxAhImtsHZOCKwVYLQd3Cyy1&#10;6/mTLodYizzCoUQFJsaulDJUhiyGkeuIs/ftvMWYpa+l9tjncdvKcVFMpcWGM8FgRxtD1fnwYzPE&#10;pfC6331hPJtNt3trPpKf9krdD9P6BUSkFP/Df+2tVvD0PJvA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m7MMAAADdAAAADwAAAAAAAAAAAAAAAACYAgAAZHJzL2Rv&#10;d25yZXYueG1sUEsFBgAAAAAEAAQA9QAAAIgDAAAAAA==&#10;" path="m16667,l,18667e" filled="f" strokeweight="0">
                <v:path arrowok="t" o:connecttype="custom" o:connectlocs="0,0;0,2" o:connectangles="0,0"/>
              </v:shape>
              <v:shape id="Freeform 2897" o:spid="_x0000_s1657" style="position:absolute;left:164;top:15798;width:33;height:17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Dd8MA&#10;AADdAAAADwAAAGRycy9kb3ducmV2LnhtbESPS2sCMRSF9wX/Q7iF7jRTi1qmRlGL4MpX2/1lcjsZ&#10;nNwMSerEf28KhS4P5/Fx5stkW3ElHxrHCp5HBQjiyumGawWfH9vhK4gQkTW2jknBjQIsF4OHOZba&#10;9Xyi6znWIo9wKFGBibErpQyVIYth5Dri7H07bzFm6WupPfZ53LZyXBRTabHhTDDY0cZQdTn/2Axx&#10;KawP+y+MF7Pp9u/NMflpr9TTY1q9gYiU4n/4r73TCl4mswn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SDd8MAAADdAAAADwAAAAAAAAAAAAAAAACYAgAAZHJzL2Rv&#10;d25yZXYueG1sUEsFBgAAAAAEAAQA9QAAAIgDAAAAAA==&#10;" path="m16000,l,18667e" filled="f" strokeweight="0">
                <v:path arrowok="t" o:connecttype="custom" o:connectlocs="0,0;0,1" o:connectangles="0,0"/>
              </v:shape>
              <v:shape id="Freeform 2898" o:spid="_x0000_s1658" style="position:absolute;left:151;top:15954;width:26;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dAMMA&#10;AADdAAAADwAAAGRycy9kb3ducmV2LnhtbESPzWoCMRSF9wXfIVyhu5qppVMZjaKWgivbWt1fJreT&#10;wcnNkEQnvn1TKHR5OD8fZ7FKthNX8qF1rOBxUoAgrp1uuVFw/Hp7mIEIEVlj55gU3CjAajm6W2Cl&#10;3cCfdD3ERuQRDhUqMDH2lZShNmQxTFxPnL1v5y3GLH0jtcchj9tOTouilBZbzgSDPW0N1efDxWaI&#10;S2Hzvj9hPJttv39tP5IvB6Xux2k9BxEpxf/wX3unFTw9v5T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YdAMMAAADdAAAADwAAAAAAAAAAAAAAAACYAgAAZHJzL2Rv&#10;d25yZXYueG1sUEsFBgAAAAAEAAQA9QAAAIgDAAAAAA==&#10;" path="m15000,l,18750e" filled="f" strokeweight="0">
                <v:path arrowok="t" o:connecttype="custom" o:connectlocs="0,0;0,2" o:connectangles="0,0"/>
              </v:shape>
              <v:shape id="Freeform 2899" o:spid="_x0000_s1659" style="position:absolute;left:144;top:16134;width:20;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4m8MA&#10;AADdAAAADwAAAGRycy9kb3ducmV2LnhtbESPzWoCMRSF94LvEK7QnWbaUpXRKGopdKXW6v4yuZ0M&#10;Tm6GJHXSt28KBZeH8/NxlutkW3EjHxrHCh4nBQjiyumGawXnz7fxHESIyBpbx6TghwKsV8PBEkvt&#10;ev6g2ynWIo9wKFGBibErpQyVIYth4jri7H05bzFm6WupPfZ53LbyqSim0mLDmWCwo52h6nr6thni&#10;Utge9heMV7Pr9q/NMflpr9TDKG0WICKleA//t9+1gueX2Qz+3u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q4m8MAAADdAAAADwAAAAAAAAAAAAAAAACYAgAAZHJzL2Rv&#10;d25yZXYueG1sUEsFBgAAAAAEAAQA9QAAAIgDAAAAAA==&#10;" path="m13333,l,18667e" filled="f" strokeweight="0">
                <v:path arrowok="t" o:connecttype="custom" o:connectlocs="0,0;0,2" o:connectangles="0,0"/>
              </v:shape>
              <v:shape id="Freeform 2900" o:spid="_x0000_s1660" style="position:absolute;left:144;top:16303;width:7;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s6cEA&#10;AADdAAAADwAAAGRycy9kb3ducmV2LnhtbERPTU8CMRC9m/AfmiHxJl00olkpBDEmnhAR7pPtuN2w&#10;nW7aytZ/7xxMPL687+W6+F5dKKYusIH5rAJF3ATbcWvg+Pl68wgqZWSLfWAy8EMJ1qvJ1RJrG0b+&#10;oMsht0pCONVowOU81FqnxpHHNAsDsXBfIXrMAmOrbcRRwn2vb6tqoT12LA0OB9o6as6Hby8loaTn&#10;990J89lth91Lty9xMRpzPS2bJ1CZSv4X/7nfrIG7+weZK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1LOnBAAAA3QAAAA8AAAAAAAAAAAAAAAAAmAIAAGRycy9kb3du&#10;cmV2LnhtbFBLBQYAAAAABAAEAPUAAACGAwAAAAA=&#10;" path="m,l,18750e" filled="f" strokeweight="0">
                <v:path arrowok="t" o:connecttype="custom" o:connectlocs="0,0;0,2" o:connectangles="0,0"/>
              </v:shape>
              <v:shape id="Freeform 2901" o:spid="_x0000_s1661" style="position:absolute;left:144;top:16460;width:20;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csMA&#10;AADdAAAADwAAAGRycy9kb3ducmV2LnhtbESPzWoCMRSF94LvEK7QXc3YUttOjWKVgittbbu/TG4n&#10;g5ObIYlOfHsjFFwezs/HmS2SbcWJfGgcK5iMCxDEldMN1wp+vj/uX0CEiKyxdUwKzhRgMR8OZlhq&#10;1/MXnfaxFnmEQ4kKTIxdKWWoDFkMY9cRZ+/PeYsxS19L7bHP47aVD0UxlRYbzgSDHa0MVYf90WaI&#10;S+F9t/3FeDCrbrtuPpOf9krdjdLyDUSkFG/h//ZGK3h8en6F65v8BO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csMAAADdAAAADwAAAAAAAAAAAAAAAACYAgAAZHJzL2Rv&#10;d25yZXYueG1sUEsFBgAAAAAEAAQA9QAAAIgDAAAAAA==&#10;" path="m,l13333,18750e" filled="f" strokeweight="0">
                <v:path arrowok="t" o:connecttype="custom" o:connectlocs="0,0;0,2" o:connectangles="0,0"/>
              </v:shape>
              <v:shape id="Freeform 2902" o:spid="_x0000_s1662" style="position:absolute;left:151;top:16640;width:26;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QyMAA&#10;AADdAAAADwAAAGRycy9kb3ducmV2LnhtbERPS0sDMRC+C/6HMAVvNlvFUtampVYET9U+vA+b6Wbp&#10;ZrIksRv/vXMQPH587+W6+F5dKaYusIHZtAJF3ATbcWvgdHy7X4BKGdliH5gM/FCC9er2Zom1DSPv&#10;6XrIrZIQTjUacDkPtdapceQxTcNALNw5RI9ZYGy1jThKuO/1Q1XNtceOpcHhQFtHzeXw7aUklPTy&#10;sfvCfHHbYffafZY4H425m5TNM6hMJf+L/9zv1sDj00L2yxt5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ZQyMAAAADdAAAADwAAAAAAAAAAAAAAAACYAgAAZHJzL2Rvd25y&#10;ZXYueG1sUEsFBgAAAAAEAAQA9QAAAIUDAAAAAA==&#10;" path="m,l15000,18667e" filled="f" strokeweight="0">
                <v:path arrowok="t" o:connecttype="custom" o:connectlocs="0,0;0,2" o:connectangles="0,0"/>
              </v:shape>
              <v:shape id="Freeform 2903" o:spid="_x0000_s1663" style="position:absolute;left:164;top:16809;width:33;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1U8MA&#10;AADdAAAADwAAAGRycy9kb3ducmV2LnhtbESPS2sCMRSF9wX/Q7hCdzWjosjUKFURurL10f1lcjsZ&#10;nNwMSXTSf98IhS4P5/FxlutkW3EnHxrHCsajAgRx5XTDtYLLef+yABEissbWMSn4oQDr1eBpiaV2&#10;PR/pfoq1yCMcSlRgYuxKKUNlyGIYuY44e9/OW4xZ+lpqj30et62cFMVcWmw4Ewx2tDVUXU83myEu&#10;hc3H4Qvj1Wy7w675TH7eK/U8TG+vICKl+B/+a79rBdPZYgyP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r1U8MAAADdAAAADwAAAAAAAAAAAAAAAACYAgAAZHJzL2Rv&#10;d25yZXYueG1sUEsFBgAAAAAEAAQA9QAAAIgDAAAAAA==&#10;" path="m,l16000,18667e" filled="f" strokeweight="0">
                <v:path arrowok="t" o:connecttype="custom" o:connectlocs="0,0;0,2" o:connectangles="0,0"/>
              </v:shape>
              <v:shape id="Freeform 2904" o:spid="_x0000_s1664" style="position:absolute;left:197;top:16966;width:39;height:17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rJMMA&#10;AADdAAAADwAAAGRycy9kb3ducmV2LnhtbESPS2sCMRSF9wX/Q7hCdzWjosjUKFURurL10f1lcjsZ&#10;nNwMSXTSf98IhS4P5/FxlutkW3EnHxrHCsajAgRx5XTDtYLLef+yABEissbWMSn4oQDr1eBpiaV2&#10;PR/pfoq1yCMcSlRgYuxKKUNlyGIYuY44e9/OW4xZ+lpqj30et62cFMVcWmw4Ewx2tDVUXU83myEu&#10;hc3H4Qvj1Wy7w675TH7eK/U8TG+vICKl+B/+a79rBdPZYgKP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rJMMAAADdAAAADwAAAAAAAAAAAAAAAACYAgAAZHJzL2Rv&#10;d25yZXYueG1sUEsFBgAAAAAEAAQA9QAAAIgDAAAAAA==&#10;" path="m,l16667,18667e" filled="f" strokeweight="0">
                <v:path arrowok="t" o:connecttype="custom" o:connectlocs="0,0;0,1" o:connectangles="0,0"/>
              </v:shape>
              <v:shape id="Freeform 2905" o:spid="_x0000_s1665" style="position:absolute;left:236;top:17123;width:53;height:1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v8MA&#10;AADdAAAADwAAAGRycy9kb3ducmV2LnhtbESPS2sCMRSF9wX/Q7iCu5qxUpGpUapFcGXro/vL5HYy&#10;OLkZkujEf28KhS4P5/FxFqtkW3EjHxrHCibjAgRx5XTDtYLzafs8BxEissbWMSm4U4DVcvC0wFK7&#10;ng90O8Za5BEOJSowMXallKEyZDGMXUecvR/nLcYsfS21xz6P21a+FMVMWmw4Ewx2tDFUXY5XmyEu&#10;hfXn/hvjxWy6/UfzlfysV2o0TO9vICKl+B/+a++0gunrfAq/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v8MAAADdAAAADwAAAAAAAAAAAAAAAACYAgAAZHJzL2Rv&#10;d25yZXYueG1sUEsFBgAAAAAEAAQA9QAAAIgDAAAAAA==&#10;" path="m,l17500,18571e" filled="f" strokeweight="0">
                <v:path arrowok="t" o:connecttype="custom" o:connectlocs="0,0;0,1" o:connectangles="0,0"/>
              </v:shape>
              <v:shape id="Freeform 2906" o:spid="_x0000_s1666" style="position:absolute;left:275;top:17278;width:60;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Wy8MA&#10;AADdAAAADwAAAGRycy9kb3ducmV2LnhtbESPS2sCMRSF94X+h3AL7mqmtRUZjdIqQlfW5/4yuU4G&#10;JzdDEp3475tCocvDeXyc2SLZVtzIh8axgpdhAYK4crrhWsHxsH6egAgRWWPrmBTcKcBi/vgww1K7&#10;nnd028da5BEOJSowMXallKEyZDEMXUecvbPzFmOWvpbaY5/HbStfi2IsLTacCQY7WhqqLvurzRCX&#10;wuf35oTxYpbdZtVskx/3Sg2e0scURKQU/8N/7S+tYPQ+eYPfN/kJ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1Wy8MAAADdAAAADwAAAAAAAAAAAAAAAACYAgAAZHJzL2Rv&#10;d25yZXYueG1sUEsFBgAAAAAEAAQA9QAAAIgDAAAAAA==&#10;" path="m,l17778,18462e" filled="f" strokeweight="0">
                <v:path arrowok="t" o:connecttype="custom" o:connectlocs="0,0;0,1" o:connectangles="0,0"/>
              </v:shape>
              <v:shape id="Freeform 2907" o:spid="_x0000_s1667" style="position:absolute;left:328;top:17422;width:72;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zUMIA&#10;AADdAAAADwAAAGRycy9kb3ducmV2LnhtbESPS2sCMRSF9wX/Q7hCdzVjiyKjUdQidGXra3+ZXCeD&#10;k5shiU7675tCocvDeXycxSrZVjzIh8axgvGoAEFcOd1wreB82r3MQISIrLF1TAq+KcBqOXhaYKld&#10;zwd6HGMt8giHEhWYGLtSylAZshhGriPO3tV5izFLX0vtsc/jtpWvRTGVFhvOBIMdbQ1Vt+PdZohL&#10;YfO5v2C8mW23f2++kp/2Sj0P03oOIlKK/+G/9odW8DaZTeD3TX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fNQwgAAAN0AAAAPAAAAAAAAAAAAAAAAAJgCAABkcnMvZG93&#10;bnJldi54bWxQSwUGAAAAAAQABAD1AAAAhwMAAAAA&#10;" path="m,l18182,18462e" filled="f" strokeweight="0">
                <v:path arrowok="t" o:connecttype="custom" o:connectlocs="0,0;0,1" o:connectangles="0,0"/>
              </v:shape>
              <v:shape id="Freeform 2908" o:spid="_x0000_s1668" style="position:absolute;left:394;top:17567;width:72;height:1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tJ8MA&#10;AADdAAAADwAAAGRycy9kb3ducmV2LnhtbESPzWoCMRSF94LvEK7QnWZs6SCjUayl0JW1VveXyXUy&#10;OLkZktRJ374pFFwezs/HWW2S7cSNfGgdK5jPChDEtdMtNwpOX2/TBYgQkTV2jknBDwXYrMejFVba&#10;DfxJt2NsRB7hUKECE2NfSRlqQxbDzPXE2bs4bzFm6RupPQ553HbysShKabHlTDDY085QfT1+2wxx&#10;Kbx87M8Yr2bX71/bQ/LloNTDJG2XICKleA//t9+1gqfnRQl/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NtJ8MAAADdAAAADwAAAAAAAAAAAAAAAACYAgAAZHJzL2Rv&#10;d25yZXYueG1sUEsFBgAAAAAEAAQA9QAAAIgDAAAAAA==&#10;" path="m,l18182,18182e" filled="f" strokeweight="0">
                <v:path arrowok="t" o:connecttype="custom" o:connectlocs="0,0;0,1" o:connectangles="0,0"/>
              </v:shape>
              <v:shape id="Freeform 2909" o:spid="_x0000_s1669" style="position:absolute;left:459;top:17675;width:85;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MMA&#10;AADdAAAADwAAAGRycy9kb3ducmV2LnhtbESPS2sCMRSF94L/IVyhO820pVZGo6il0JVaH/vL5HYy&#10;OLkZktRJ/31TKLg8nMfHWaySbcWNfGgcK3icFCCIK6cbrhWcT+/jGYgQkTW2jknBDwVYLYeDBZba&#10;9fxJt2OsRR7hUKICE2NXShkqQxbDxHXE2fty3mLM0tdSe+zzuG3lU1FMpcWGM8FgR1tD1fX4bTPE&#10;pbDZ7y4Yr2bb7d6aQ/LTXqmHUVrPQURK8R7+b39oBc8vs1f4e5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vMMAAADdAAAADwAAAAAAAAAAAAAAAACYAgAAZHJzL2Rv&#10;d25yZXYueG1sUEsFBgAAAAAEAAQA9QAAAIgDAAAAAA==&#10;" path="m,l18462,18000e" filled="f" strokeweight="0">
                <v:path arrowok="t" o:connecttype="custom" o:connectlocs="0,0;0,1" o:connectangles="0,0"/>
              </v:shape>
              <v:shape id="Freeform 2910" o:spid="_x0000_s1670" style="position:absolute;left:531;top:17783;width:92;height:1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czsAA&#10;AADdAAAADwAAAGRycy9kb3ducmV2LnhtbERPS0sDMRC+C/6HMAVvNlvFUtampVYET9U+vA+b6Wbp&#10;ZrIksRv/vXMQPH587+W6+F5dKaYusIHZtAJF3ATbcWvgdHy7X4BKGdliH5gM/FCC9er2Zom1DSPv&#10;6XrIrZIQTjUacDkPtdapceQxTcNALNw5RI9ZYGy1jThKuO/1Q1XNtceOpcHhQFtHzeXw7aUklPTy&#10;sfvCfHHbYffafZY4H425m5TNM6hMJf+L/9zv1sDj00Lmyht5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BczsAAAADdAAAADwAAAAAAAAAAAAAAAACYAgAAZHJzL2Rvd25y&#10;ZXYueG1sUEsFBgAAAAAEAAQA9QAAAIUDAAAAAA==&#10;" path="m,l18571,17778e" filled="f" strokeweight="0">
                <v:path arrowok="t" o:connecttype="custom" o:connectlocs="0,0;0,1" o:connectangles="0,0"/>
              </v:shape>
              <v:shape id="Freeform 2911" o:spid="_x0000_s1671" style="position:absolute;left:610;top:17869;width:92;height: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5VcMA&#10;AADdAAAADwAAAGRycy9kb3ducmV2LnhtbESPzWoCMRSF94LvEK7QnWbaUtHRKGopdKXW6v4yuZ0M&#10;Tm6GJHXSt28KBZeH8/NxlutkW3EjHxrHCh4nBQjiyumGawXnz7fxDESIyBpbx6TghwKsV8PBEkvt&#10;ev6g2ynWIo9wKFGBibErpQyVIYth4jri7H05bzFm6WupPfZ53LbyqSim0mLDmWCwo52h6nr6thni&#10;Utge9heMV7Pr9q/NMflpr9TDKG0WICKleA//t9+1gueX2Rz+3u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z5VcMAAADdAAAADwAAAAAAAAAAAAAAAACYAgAAZHJzL2Rv&#10;d25yZXYueG1sUEsFBgAAAAAEAAQA9QAAAIgDAAAAAA==&#10;" path="m,l18571,17143e" filled="f" strokeweight="0">
                <v:path arrowok="t" o:connecttype="custom" o:connectlocs="0,0;0,0" o:connectangles="0,0"/>
              </v:shape>
              <v:shape id="Freeform 2912" o:spid="_x0000_s1672" style="position:absolute;left:695;top:17952;width:99;height:7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FcEA&#10;AADdAAAADwAAAGRycy9kb3ducmV2LnhtbERPTU8CMRC9m/AfmiHxJl00El0pBDEmnhAR7pPtuN2w&#10;nW7aytZ/7xxMPL687+W6+F5dKKYusIH5rAJF3ATbcWvg+Pl68wAqZWSLfWAy8EMJ1qvJ1RJrG0b+&#10;oMsht0pCONVowOU81FqnxpHHNAsDsXBfIXrMAmOrbcRRwn2vb6tqoT12LA0OB9o6as6Hby8loaTn&#10;990J89lth91Lty9xMRpzPS2bJ1CZSv4X/7nfrIG7+0fZL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xhXBAAAA3QAAAA8AAAAAAAAAAAAAAAAAmAIAAGRycy9kb3du&#10;cmV2LnhtbFBLBQYAAAAABAAEAPUAAACGAwAAAAA=&#10;" path="m,l18667,16667e" filled="f" strokeweight="0">
                <v:path arrowok="t" o:connecttype="custom" o:connectlocs="0,0;0,0" o:connectangles="0,0"/>
              </v:shape>
              <v:shape id="Freeform 2913" o:spid="_x0000_s1673" style="position:absolute;left:781;top:18013;width:98;height: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jjsMA&#10;AADdAAAADwAAAGRycy9kb3ducmV2LnhtbESPzWoCMRSF94W+Q7iF7mpGi2KnRlFLwZVV2+4vk9vJ&#10;4ORmSKIT394IQpeH8/NxZotkW3EmHxrHCoaDAgRx5XTDtYKf78+XKYgQkTW2jknBhQIs5o8PMyy1&#10;63lP50OsRR7hUKICE2NXShkqQxbDwHXE2ftz3mLM0tdSe+zzuG3lqCgm0mLDmWCwo7Wh6ng42Qxx&#10;Kay+tr8Yj2bdbT+aXfKTXqnnp7R8BxEpxf/wvb3RCl7Hb0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NjjsMAAADdAAAADwAAAAAAAAAAAAAAAACYAgAAZHJzL2Rv&#10;d25yZXYueG1sUEsFBgAAAAAEAAQA9QAAAIgDAAAAAA==&#10;" path="m,l18667,16000e" filled="f" strokeweight="0">
                <v:path arrowok="t" o:connecttype="custom" o:connectlocs="0,0;0,0" o:connectangles="0,0"/>
              </v:shape>
              <v:shape id="Freeform 2914" o:spid="_x0000_s1674" style="position:absolute;left:866;top:18060;width:105;height:4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9+cMA&#10;AADdAAAADwAAAGRycy9kb3ducmV2LnhtbESPzWoCMRSF94LvEG6hu5qpRbFTo1hLwZVV2+4vk9vJ&#10;4ORmSFInvr0RBJeH8/Nx5stkW3EiHxrHCp5HBQjiyumGawU/359PMxAhImtsHZOCMwVYLoaDOZba&#10;9byn0yHWIo9wKFGBibErpQyVIYth5Dri7P05bzFm6WupPfZ53LZyXBRTabHhTDDY0dpQdTz82wxx&#10;Kbx/bX8xHs262340u+SnvVKPD2n1BiJSivfwrb3RCl4mr2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H9+cMAAADdAAAADwAAAAAAAAAAAAAAAACYAgAAZHJzL2Rv&#10;d25yZXYueG1sUEsFBgAAAAAEAAQA9QAAAIgDAAAAAA==&#10;" path="m,l18750,15000e" filled="f" strokeweight="0">
                <v:path arrowok="t" o:connecttype="custom" o:connectlocs="0,0;1,0" o:connectangles="0,0"/>
              </v:shape>
              <v:shape id="Freeform 2915" o:spid="_x0000_s1675" style="position:absolute;left:964;top:18085;width:105;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YYsMA&#10;AADdAAAADwAAAGRycy9kb3ducmV2LnhtbESPzWoCMRSF94LvEG6hu5ppRbFTo1hLwZVV2+4vk9vJ&#10;4ORmSFInvr0RBJeH8/Nx5stkW3EiHxrHCp5HBQjiyumGawU/359PMxAhImtsHZOCMwVYLoaDOZba&#10;9byn0yHWIo9wKFGBibErpQyVIYth5Dri7P05bzFm6WupPfZ53LbypSim0mLDmWCwo7Wh6nj4txni&#10;Unj/2v5iPJp1t/1odslPe6UeH9LqDUSkFO/hW3ujFYwnr2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1YYsMAAADdAAAADwAAAAAAAAAAAAAAAACYAgAAZHJzL2Rv&#10;d25yZXYueG1sUEsFBgAAAAAEAAQA9QAAAIgDAAAAAA==&#10;" path="m,l18750,10000e" filled="f" strokeweight="0">
                <v:path arrowok="t" o:connecttype="custom" o:connectlocs="0,0;1,0" o:connectangles="0,0"/>
              </v:shape>
              <v:shape id="Freeform 2916" o:spid="_x0000_s1676" style="position:absolute;left:1056;top:18097;width:98;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FsMA&#10;AADdAAAADwAAAGRycy9kb3ducmV2LnhtbESPzWoCMRSF9wXfIVyhu5qptaJTo1hLwZW2aveXye1k&#10;cHIzJKkT394UCl0ezs/HWaySbcWFfGgcK3gcFSCIK6cbrhWcju8PMxAhImtsHZOCKwVYLQd3Cyy1&#10;6/mTLodYizzCoUQFJsaulDJUhiyGkeuIs/ftvMWYpa+l9tjncdvKcVFMpcWGM8FgRxtD1fnwYzPE&#10;pfC6331hPJtNt3trPpKf9krdD9P6BUSkFP/Df+2tVvD0PJ/A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AFsMAAADdAAAADwAAAAAAAAAAAAAAAACYAgAAZHJzL2Rv&#10;d25yZXYueG1sUEsFBgAAAAAEAAQA9QAAAIgDAAAAAA==&#10;" path="m,10000l18667,e" filled="f" strokeweight="0">
                <v:path arrowok="t" o:connecttype="custom" o:connectlocs="0,0;0,0" o:connectangles="0,0"/>
              </v:shape>
              <v:shape id="Freeform 2917" o:spid="_x0000_s1677" style="position:absolute;left:1141;top:18073;width:105;height:3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ljcMA&#10;AADdAAAADwAAAGRycy9kb3ducmV2LnhtbESPS2sCMRSF9wX/Q7iF7jRTi2KnRlGL4MpX2/1lcjsZ&#10;nNwMSerEf28KhS4P5/Fx5stkW3ElHxrHCp5HBQjiyumGawWfH9vhDESIyBpbx6TgRgGWi8HDHEvt&#10;ej7R9RxrkUc4lKjAxNiVUobKkMUwch1x9r6dtxiz9LXUHvs8bls5LoqptNhwJhjsaGOoupx/bIa4&#10;FNaH/RfGi9l0+/fmmPy0V+rpMa3eQERK8T/8195pBS+T1wn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hljcMAAADdAAAADwAAAAAAAAAAAAAAAACYAgAAZHJzL2Rv&#10;d25yZXYueG1sUEsFBgAAAAAEAAQA9QAAAIgDAAAAAA==&#10;" path="m,13333l18750,e" filled="f" strokeweight="0">
                <v:path arrowok="t" o:connecttype="custom" o:connectlocs="0,0;1,0" o:connectangles="0,0"/>
              </v:shape>
              <v:shape id="Freeform 2918" o:spid="_x0000_s1678" style="position:absolute;left:1240;top:18036;width:98;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7+sMA&#10;AADdAAAADwAAAGRycy9kb3ducmV2LnhtbESPzWoCMRSF9wXfIVyhu5qppUMdjaKWgivbWt1fJreT&#10;wcnNkEQnvn1TKHR5OD8fZ7FKthNX8qF1rOBxUoAgrp1uuVFw/Hp7eAERIrLGzjEpuFGA1XJ0t8BK&#10;u4E/6XqIjcgjHCpUYGLsKylDbchimLieOHvfzluMWfpGao9DHrednBZFKS22nAkGe9oaqs+Hi80Q&#10;l8LmfX/CeDbbfv/afiRfDkrdj9N6DiJSiv/hv/ZOK3h6npX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7+sMAAADdAAAADwAAAAAAAAAAAAAAAACYAgAAZHJzL2Rv&#10;d25yZXYueG1sUEsFBgAAAAAEAAQA9QAAAIgDAAAAAA==&#10;" path="m,16000l18667,e" filled="f" strokeweight="0">
                <v:path arrowok="t" o:connecttype="custom" o:connectlocs="0,0;0,0" o:connectangles="0,0"/>
              </v:shape>
              <v:shape id="Freeform 2919" o:spid="_x0000_s1679" style="position:absolute;left:1332;top:17977;width:98;height: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eYcMA&#10;AADdAAAADwAAAGRycy9kb3ducmV2LnhtbESPzWoCMRSF94LvEK7QXc3YUttOjWKVgittbbu/TG4n&#10;g5ObIYlOfHsjFFwezs/HmS2SbcWJfGgcK5iMCxDEldMN1wp+vj/uX0CEiKyxdUwKzhRgMR8OZlhq&#10;1/MXnfaxFnmEQ4kKTIxdKWWoDFkMY9cRZ+/PeYsxS19L7bHP47aVD0UxlRYbzgSDHa0MVYf90WaI&#10;S+F9t/3FeDCrbrtuPpOf9krdjdLyDUSkFG/h//ZGK3h8en2G65v8BO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eYcMAAADdAAAADwAAAAAAAAAAAAAAAACYAgAAZHJzL2Rv&#10;d25yZXYueG1sUEsFBgAAAAAEAAQA9QAAAIgDAAAAAA==&#10;" path="m,16667l18667,e" filled="f" strokeweight="0">
                <v:path arrowok="t" o:connecttype="custom" o:connectlocs="0,0;0,0" o:connectangles="0,0"/>
              </v:shape>
              <v:shape id="Freeform 2920" o:spid="_x0000_s1680" style="position:absolute;left:1410;top:17916;width:99;height:8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KE8EA&#10;AADdAAAADwAAAGRycy9kb3ducmV2LnhtbERPTU8CMRC9m/AfmiHxJl00El0pBDEmnhAR7pPtuN2w&#10;nW7aytZ/7xxMPL687+W6+F5dKKYusIH5rAJF3ATbcWvg+Pl68wAqZWSLfWAy8EMJ1qvJ1RJrG0b+&#10;oMsht0pCONVowOU81FqnxpHHNAsDsXBfIXrMAmOrbcRRwn2vb6tqoT12LA0OB9o6as6Hby8loaTn&#10;990J89lth91Lty9xMRpzPS2bJ1CZSv4X/7nfrIG7+0eZK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5yhPBAAAA3QAAAA8AAAAAAAAAAAAAAAAAmAIAAGRycy9kb3du&#10;cmV2LnhtbFBLBQYAAAAABAAEAPUAAACGAwAAAAA=&#10;" path="m,17143l18667,e" filled="f" strokeweight="0">
                <v:path arrowok="t" o:connecttype="custom" o:connectlocs="0,0;0,0" o:connectangles="0,0"/>
              </v:shape>
              <v:shape id="Freeform 2921" o:spid="_x0000_s1681" style="position:absolute;left:1502;top:17820;width:92;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viMMA&#10;AADdAAAADwAAAGRycy9kb3ducmV2LnhtbESPS2sCMRSF94L/IVyhO820pVJHo6il0JVaH/vL5HYy&#10;OLkZktRJ/31TKLg8nMfHWaySbcWNfGgcK3icFCCIK6cbrhWcT+/jVxAhImtsHZOCHwqwWg4HCyy1&#10;6/mTbsdYizzCoUQFJsaulDJUhiyGieuIs/flvMWYpa+l9tjncdvKp6KYSosNZ4LBjraGquvx22aI&#10;S2Gz310wXs222701h+SnvVIPo7Seg4iU4j383/7QCp5fZjP4e5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VviMMAAADdAAAADwAAAAAAAAAAAAAAAACYAgAAZHJzL2Rv&#10;d25yZXYueG1sUEsFBgAAAAAEAAQA9QAAAIgDAAAAAA==&#10;" path="m,17500l18571,e" filled="f" strokeweight="0">
                <v:path arrowok="t" o:connecttype="custom" o:connectlocs="0,0;0,0" o:connectangles="0,0"/>
              </v:shape>
              <v:shape id="Freeform 2922" o:spid="_x0000_s1682" style="position:absolute;left:1581;top:17724;width:85;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7sAA&#10;AADdAAAADwAAAGRycy9kb3ducmV2LnhtbERPS0sDMRC+C/0PYQrebLYKi6xNSx8Inqq2eh8242bp&#10;ZrIksRv/vXMQPH5879Wm+EFdKaY+sIHlogJF3Abbc2fg4/x89wgqZWSLQ2Ay8EMJNuvZzQobGyZ+&#10;p+spd0pCODVowOU8Nlqn1pHHtAgjsXBfIXrMAmOnbcRJwv2g76uq1h57lgaHI+0dtZfTt5eSUNLu&#10;9fiJ+eL24/HQv5VYT8bczsv2CVSmkv/Ff+4Xa+ChrmS/vJEn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y7sAAAADdAAAADwAAAAAAAAAAAAAAAACYAgAAZHJzL2Rvd25y&#10;ZXYueG1sUEsFBgAAAAAEAAQA9QAAAIUDAAAAAA==&#10;" path="m,18000l18462,e" filled="f" strokeweight="0">
                <v:path arrowok="t" o:connecttype="custom" o:connectlocs="0,1;0,0" o:connectangles="0,0"/>
              </v:shape>
              <v:shape id="Freeform 2923" o:spid="_x0000_s1683" style="position:absolute;left:1659;top:17616;width:79;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XdcIA&#10;AADdAAAADwAAAGRycy9kb3ducmV2LnhtbESPS2sCMRSF9wX/Q7hCdzWjwlCmRmkVwZVtfewvk9vJ&#10;4ORmSKKT/vtGELo8nMfHWayS7cSNfGgdK5hOChDEtdMtNwpOx+3LK4gQkTV2jknBLwVYLUdPC6y0&#10;G/ibbofYiDzCoUIFJsa+kjLUhiyGieuJs/fjvMWYpW+k9jjkcdvJWVGU0mLLmWCwp7Wh+nK42gxx&#10;KXx87s8YL2bd7zftV/LloNTzOL2/gYiU4n/40d5pBfOymML9TX4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Jd1wgAAAN0AAAAPAAAAAAAAAAAAAAAAAJgCAABkcnMvZG93&#10;bnJldi54bWxQSwUGAAAAAAQABAD1AAAAhwMAAAAA&#10;" path="m,18182l18333,e" filled="f" strokeweight="0">
                <v:path arrowok="t" o:connecttype="custom" o:connectlocs="0,1;0,0" o:connectangles="0,0"/>
              </v:shape>
              <v:shape id="Freeform 2924" o:spid="_x0000_s1684" style="position:absolute;left:1732;top:17496;width:72;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JAsIA&#10;AADdAAAADwAAAGRycy9kb3ducmV2LnhtbESPS2sCMRSF90L/Q7iCO81oYZCpUVpLoSutr/1lcjsZ&#10;nNwMSerEf28KhS4P5/FxVptkO3EjH1rHCuazAgRx7XTLjYLz6WO6BBEissbOMSm4U4DN+mm0wkq7&#10;gQ90O8ZG5BEOFSowMfaVlKE2ZDHMXE+cvW/nLcYsfSO1xyGP204uiqKUFlvOBIM9bQ3V1+OPzRCX&#10;wtt+d8F4Ndt+995+JV8OSk3G6fUFRKQU/8N/7U+t4LksFvD7Jj8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gkCwgAAAN0AAAAPAAAAAAAAAAAAAAAAAJgCAABkcnMvZG93&#10;bnJldi54bWxQSwUGAAAAAAQABAD1AAAAhwMAAAAA&#10;" path="m,18182l18182,e" filled="f" strokeweight="0">
                <v:path arrowok="t" o:connecttype="custom" o:connectlocs="0,1;0,0" o:connectangles="0,0"/>
              </v:shape>
              <v:shape id="Freeform 2925" o:spid="_x0000_s1685" style="position:absolute;left:1791;top:17351;width:65;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smcIA&#10;AADdAAAADwAAAGRycy9kb3ducmV2LnhtbESPS2sCMRSF9wX/Q7hCdzVjhaFMjdIqgitrfewvk9vJ&#10;4ORmSFIn/feNILg8nMfHmS+T7cSVfGgdK5hOChDEtdMtNwpOx83LG4gQkTV2jknBHwVYLkZPc6y0&#10;G/ibrofYiDzCoUIFJsa+kjLUhiyGieuJs/fjvMWYpW+k9jjkcdvJ16IopcWWM8FgTytD9eXwazPE&#10;pfD5tTtjvJhVv1u3++TLQanncfp4BxEpxUf43t5qBbOymMHtTX4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qyZwgAAAN0AAAAPAAAAAAAAAAAAAAAAAJgCAABkcnMvZG93&#10;bnJldi54bWxQSwUGAAAAAAQABAD1AAAAhwMAAAAA&#10;" path="m,18462l18000,e" filled="f" strokeweight="0">
                <v:path arrowok="t" o:connecttype="custom" o:connectlocs="0,1;0,0" o:connectangles="0,0"/>
              </v:shape>
              <v:shape id="Freeform 2926" o:spid="_x0000_s1686" style="position:absolute;left:1850;top:17194;width:59;height: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07cMA&#10;AADdAAAADwAAAGRycy9kb3ducmV2LnhtbESPzWoCMRSF94W+Q7iF7mqmVgaZGqUqha60aru/TG4n&#10;g5ObIYlOfHsjCF0ezs/HmS2S7cSZfGgdK3gdFSCIa6dbbhT8HD5fpiBCRNbYOSYFFwqwmD8+zLDS&#10;buAdnfexEXmEQ4UKTIx9JWWoDVkMI9cTZ+/PeYsxS99I7XHI47aT46IopcWWM8FgTytD9XF/shni&#10;UlhuN78Yj2bVb9btd/LloNTzU/p4BxEpxf/wvf2lFbyVxQRu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s07cMAAADdAAAADwAAAAAAAAAAAAAAAACYAgAAZHJzL2Rv&#10;d25yZXYueG1sUEsFBgAAAAAEAAQA9QAAAIgDAAAAAA==&#10;" path="m,18571l17778,e" filled="f" strokeweight="0">
                <v:path arrowok="t" o:connecttype="custom" o:connectlocs="0,1;0,0" o:connectangles="0,0"/>
              </v:shape>
              <v:shape id="Freeform 2927" o:spid="_x0000_s1687" style="position:absolute;left:1896;top:17049;width:46;height: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RdsMA&#10;AADdAAAADwAAAGRycy9kb3ducmV2LnhtbESPzWoCMRSF94W+Q7iF7mqmFgeZGqUqha60aru/TG4n&#10;g5ObIYlOfHsjCF0ezs/HmS2S7cSZfGgdK3gdFSCIa6dbbhT8HD5fpiBCRNbYOSYFFwqwmD8+zLDS&#10;buAdnfexEXmEQ4UKTIx9JWWoDVkMI9cTZ+/PeYsxS99I7XHI47aT46IopcWWM8FgTytD9XF/shni&#10;UlhuN78Yj2bVb9btd/LloNTzU/p4BxEpxf/wvf2lFbyVxQRu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eRdsMAAADdAAAADwAAAAAAAAAAAAAAAACYAgAAZHJzL2Rv&#10;d25yZXYueG1sUEsFBgAAAAAEAAQA9QAAAIgDAAAAAA==&#10;" path="m,18571l17143,e" filled="f" strokeweight="0">
                <v:path arrowok="t" o:connecttype="custom" o:connectlocs="0,1;0,0" o:connectangles="0,0"/>
              </v:shape>
              <v:shape id="Freeform 2928" o:spid="_x0000_s1688" style="position:absolute;left:1935;top:16892;width:39;height:1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PAcIA&#10;AADdAAAADwAAAGRycy9kb3ducmV2LnhtbESPS2sCMRSF9wX/Q7hCdzWjwlBGo/ig4Mq2PvaXyXUy&#10;OLkZktRJ/31TKHR5OI+Ps1wn24kH+dA6VjCdFCCIa6dbbhRczm8vryBCRNbYOSYF3xRgvRo9LbHS&#10;buBPepxiI/IIhwoVmBj7SspQG7IYJq4nzt7NeYsxS99I7XHI47aTs6IopcWWM8FgTztD9f30ZTPE&#10;pbB9P14x3s2uP+7bj+TLQanncdosQERK8T/81z5oBfOyKOH3TX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Q8BwgAAAN0AAAAPAAAAAAAAAAAAAAAAAJgCAABkcnMvZG93&#10;bnJldi54bWxQSwUGAAAAAAQABAD1AAAAhwMAAAAA&#10;" path="m,18667l16667,e" filled="f" strokeweight="0">
                <v:path arrowok="t" o:connecttype="custom" o:connectlocs="0,2;0,0" o:connectangles="0,0"/>
              </v:shape>
              <v:shape id="Freeform 2929" o:spid="_x0000_s1689" style="position:absolute;left:1968;top:16725;width:33;height:1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qmsMA&#10;AADdAAAADwAAAGRycy9kb3ducmV2LnhtbESPzWoCMRSF94W+Q7iF7mqmFqYyNUpVCl1p1XZ/mdxO&#10;Bic3QxKd+PZGEFwezs/Hmc6T7cSJfGgdK3gdFSCIa6dbbhT87r9eJiBCRNbYOSYFZwownz0+TLHS&#10;buAtnXaxEXmEQ4UKTIx9JWWoDVkMI9cTZ+/feYsxS99I7XHI47aT46IopcWWM8FgT0tD9WF3tBni&#10;Ulhs1n8YD2bZr1ftT/LloNTzU/r8ABEpxXv41v7WCt7K4h2ub/IT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mqmsMAAADdAAAADwAAAAAAAAAAAAAAAACYAgAAZHJzL2Rv&#10;d25yZXYueG1sUEsFBgAAAAAEAAQA9QAAAIgDAAAAAA==&#10;" path="m,18667l16000,e" filled="f" strokeweight="0">
                <v:path arrowok="t" o:connecttype="custom" o:connectlocs="0,2;0,0" o:connectangles="0,0"/>
              </v:shape>
              <v:shape id="Freeform 2930" o:spid="_x0000_s1690" style="position:absolute;left:1994;top:16556;width:26;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6MAA&#10;AADdAAAADwAAAGRycy9kb3ducmV2LnhtbERPS0sDMRC+C/0PYQrebLYKi6xNSx8Inqq2eh8242bp&#10;ZrIksRv/vXMQPH5879Wm+EFdKaY+sIHlogJF3Abbc2fg4/x89wgqZWSLQ2Ay8EMJNuvZzQobGyZ+&#10;p+spd0pCODVowOU8Nlqn1pHHtAgjsXBfIXrMAmOnbcRJwv2g76uq1h57lgaHI+0dtZfTt5eSUNLu&#10;9fiJ+eL24/HQv5VYT8bczsv2CVSmkv/Ff+4Xa+ChrmSuvJEn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Y+6MAAAADdAAAADwAAAAAAAAAAAAAAAACYAgAAZHJzL2Rvd25y&#10;ZXYueG1sUEsFBgAAAAAEAAQA9QAAAIUDAAAAAA==&#10;" path="m,18750l15000,e" filled="f" strokeweight="0">
                <v:path arrowok="t" o:connecttype="custom" o:connectlocs="0,2;0,0" o:connectangles="0,0"/>
              </v:shape>
              <v:shape id="Freeform 2931" o:spid="_x0000_s1691" style="position:absolute;left:2014;top:16387;width:13;height:1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bc8MA&#10;AADdAAAADwAAAGRycy9kb3ducmV2LnhtbESPzWoCMRSF94W+Q7iF7mqmFoY6NUpVCl1p1XZ/mdxO&#10;Bic3QxKd+PZGEFwezs/Hmc6T7cSJfGgdK3gdFSCIa6dbbhT87r9e3kGEiKyxc0wKzhRgPnt8mGKl&#10;3cBbOu1iI/IIhwoVmBj7SspQG7IYRq4nzt6/8xZjlr6R2uOQx20nx0VRSostZ4LBnpaG6sPuaDPE&#10;pbDYrP8wHsyyX6/an+TLQannp/T5ASJSivfwrf2tFbyVxQSub/IT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bc8MAAADdAAAADwAAAAAAAAAAAAAAAACYAgAAZHJzL2Rv&#10;d25yZXYueG1sUEsFBgAAAAAEAAQA9QAAAIgDAAAAAA==&#10;" path="m,18750l10000,e" filled="f" strokeweight="0">
                <v:path arrowok="t" o:connecttype="custom" o:connectlocs="0,2;0,0" o:connectangles="0,0"/>
              </v:shape>
              <v:shape id="Freeform 2932" o:spid="_x0000_s1692" style="position:absolute;left:1659;top:16242;width:14;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kM8AA&#10;AADdAAAADwAAAGRycy9kb3ducmV2LnhtbERPTUsDMRC9C/0PYQRvNluFRdampbYUeqpa9T5sppul&#10;m8mSxG78985B8Ph438t18YO6Ukx9YAOLeQWKuA22587A58f+/glUysgWh8Bk4IcSrFezmyU2Nkz8&#10;TtdT7pSEcGrQgMt5bLROrSOPaR5GYuHOIXrMAmOnbcRJwv2gH6qq1h57lgaHI20dtZfTt5eSUNLL&#10;6/EL88Vtx+Oufyuxnoy5uy2bZ1CZSv4X/7kP1sBjvZD98kae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mkM8AAAADdAAAADwAAAAAAAAAAAAAAAACYAgAAZHJzL2Rvd25y&#10;ZXYueG1sUEsFBgAAAAAEAAQA9QAAAIUDAAAAAA==&#10;" path="m10000,18462l,e" filled="f" strokeweight="0">
                <v:path arrowok="t" o:connecttype="custom" o:connectlocs="0,1;0,0" o:connectangles="0,0"/>
              </v:shape>
              <v:shape id="Freeform 2933" o:spid="_x0000_s1693" style="position:absolute;left:1640;top:16110;width:26;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BqMMA&#10;AADdAAAADwAAAGRycy9kb3ducmV2LnhtbESPy2rDMBBF94X+g5hCd43sFkxxooQkJdBV0uaxH6yJ&#10;ZWKNjKTE6t9HhUKXl/s43Nki2V7cyIfOsYJyUoAgbpzuuFVwPGxe3kGEiKyxd0wKfijAYv74MMNa&#10;u5G/6baPrcgjHGpUYGIcailDY8himLiBOHtn5y3GLH0rtccxj9tevhZFJS12nAkGB1obai77q80Q&#10;l8Jqtz1hvJj1sP3ovpKvRqWen9JyCiJSiv/hv/anVvBWlSX8vs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UBqMMAAADdAAAADwAAAAAAAAAAAAAAAACYAgAAZHJzL2Rv&#10;d25yZXYueG1sUEsFBgAAAAAEAAQA9QAAAIgDAAAAAA==&#10;" path="m15000,18462l,e" filled="f" strokeweight="0">
                <v:path arrowok="t" o:connecttype="custom" o:connectlocs="0,1;0,0" o:connectangles="0,0"/>
              </v:shape>
              <v:shape id="Freeform 2934" o:spid="_x0000_s1694" style="position:absolute;left:1614;top:15977;width:32;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f38MA&#10;AADdAAAADwAAAGRycy9kb3ducmV2LnhtbESPX2vCMBTF3wW/Q7jC3jTVQZHOKFMR9uRmt71fmrum&#10;2NyUJNrs2y+DwR4P58+Ps9kl24s7+dA5VrBcFCCIG6c7bhV8vJ/maxAhImvsHZOCbwqw204nG6y0&#10;G/lC9zq2Io9wqFCBiXGopAyNIYth4Qbi7H05bzFm6VupPY553PZyVRSltNhxJhgc6GCoudY3myEu&#10;hf3r+RPj1RyG87F7S74clXqYpecnEJFS/A//tV+0gsdyuYLfN/k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ef38MAAADdAAAADwAAAAAAAAAAAAAAAACYAgAAZHJzL2Rv&#10;d25yZXYueG1sUEsFBgAAAAAEAAQA9QAAAIgDAAAAAA==&#10;" path="m16000,18462l,e" filled="f" strokeweight="0">
                <v:path arrowok="t" o:connecttype="custom" o:connectlocs="0,1;0,0" o:connectangles="0,0"/>
              </v:shape>
              <v:shape id="Freeform 2935" o:spid="_x0000_s1695" style="position:absolute;left:1581;top:15845;width:39;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6RMIA&#10;AADdAAAADwAAAGRycy9kb3ducmV2LnhtbESPzWoCMRSF9wXfIVzBXc1YYShTo1RFcKWt2v1lcjsZ&#10;nNwMSerEtzeFQpeH8/NxFqtkO3EjH1rHCmbTAgRx7XTLjYLLeff8CiJEZI2dY1JwpwCr5ehpgZV2&#10;A3/S7RQbkUc4VKjAxNhXUobakMUwdT1x9r6dtxiz9I3UHoc8bjv5UhSltNhyJhjsaWOovp5+bIa4&#10;FNbHwxfGq9n0h237kXw5KDUZp/c3EJFS/A//tfdawbyczeH3TX4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zpEwgAAAN0AAAAPAAAAAAAAAAAAAAAAAJgCAABkcnMvZG93&#10;bnJldi54bWxQSwUGAAAAAAQABAD1AAAAhwMAAAAA&#10;" path="m16667,18333l,e" filled="f" strokeweight="0">
                <v:path arrowok="t" o:connecttype="custom" o:connectlocs="0,1;0,0" o:connectangles="0,0"/>
              </v:shape>
              <v:shape id="Freeform 2936" o:spid="_x0000_s1696" style="position:absolute;left:1541;top:15737;width:53;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iMMMA&#10;AADdAAAADwAAAGRycy9kb3ducmV2LnhtbESPS2sCMRSF94X+h3AL7mrGB4NMjVItgiuttt1fJreT&#10;wcnNkKRO+u8bQejycB4fZ7lOthNX8qF1rGAyLkAQ10633Cj4/Ng9L0CEiKyxc0wKfinAevX4sMRK&#10;u4FPdD3HRuQRDhUqMDH2lZShNmQxjF1PnL1v5y3GLH0jtcchj9tOTouilBZbzgSDPW0N1Zfzj80Q&#10;l8LmePjCeDHb/vDWvidfDkqNntLrC4hIKf6H7+29VjArJ3O4vc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iMMMAAADdAAAADwAAAAAAAAAAAAAAAACYAgAAZHJzL2Rv&#10;d25yZXYueG1sUEsFBgAAAAAEAAQA9QAAAIgDAAAAAA==&#10;" path="m17500,18182l,e" filled="f" strokeweight="0">
                <v:path arrowok="t" o:connecttype="custom" o:connectlocs="0,1;0,0" o:connectangles="0,0"/>
              </v:shape>
              <v:shape id="Freeform 2937" o:spid="_x0000_s1697" style="position:absolute;left:1489;top:15628;width:52;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Hq8MA&#10;AADdAAAADwAAAGRycy9kb3ducmV2LnhtbESPzWoCMRSF94W+Q7gFdzWj4iBTo1SL4EqrbfeXye1k&#10;cHIzJKmTvn0jCF0ezs/HWa6T7cSVfGgdK5iMCxDEtdMtNwo+P3bPCxAhImvsHJOCXwqwXj0+LLHS&#10;buATXc+xEXmEQ4UKTIx9JWWoDVkMY9cTZ+/beYsxS99I7XHI47aT06IopcWWM8FgT1tD9eX8YzPE&#10;pbA5Hr4wXsy2P7y178mXg1Kjp/T6AiJSiv/he3uvFczKyRxu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4Hq8MAAADdAAAADwAAAAAAAAAAAAAAAACYAgAAZHJzL2Rv&#10;d25yZXYueG1sUEsFBgAAAAAEAAQA9QAAAIgDAAAAAA==&#10;" path="m17500,18000l,e" filled="f" strokeweight="0">
                <v:path arrowok="t" o:connecttype="custom" o:connectlocs="0,1;0,0" o:connectangles="0,0"/>
              </v:shape>
              <v:shape id="Freeform 2938" o:spid="_x0000_s1698" style="position:absolute;left:1430;top:15545;width:66;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Z3MIA&#10;AADdAAAADwAAAGRycy9kb3ducmV2LnhtbESPS2sCMRSF9wX/Q7hCdzWjwlCmRmkVwZVtfewvk9vJ&#10;4ORmSKKT/vtGELo8nMfHWayS7cSNfGgdK5hOChDEtdMtNwpOx+3LK4gQkTV2jknBLwVYLUdPC6y0&#10;G/ibbofYiDzCoUIFJsa+kjLUhiyGieuJs/fjvMWYpW+k9jjkcdvJWVGU0mLLmWCwp7Wh+nK42gxx&#10;KXx87s8YL2bd7zftV/LloNTzOL2/gYiU4n/40d5pBfNyWsL9TX4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JncwgAAAN0AAAAPAAAAAAAAAAAAAAAAAJgCAABkcnMvZG93&#10;bnJldi54bWxQSwUGAAAAAAQABAD1AAAAhwMAAAAA&#10;" path="m18000,17778l,e" filled="f" strokeweight="0">
                <v:path arrowok="t" o:connecttype="custom" o:connectlocs="0,1;0,0" o:connectangles="0,0"/>
              </v:shape>
              <v:shape id="Freeform 2939" o:spid="_x0000_s1699" style="position:absolute;left:1371;top:15449;width:72;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8R8MA&#10;AADdAAAADwAAAGRycy9kb3ducmV2LnhtbESPzWoCMRSF94W+Q7gFdzWjwlSmRqkWwZVW2+4vk9vJ&#10;4ORmSFInfftGEFwezs/HWayS7cSFfGgdK5iMCxDEtdMtNwq+PrfPcxAhImvsHJOCPwqwWj4+LLDS&#10;buAjXU6xEXmEQ4UKTIx9JWWoDVkMY9cTZ+/HeYsxS99I7XHI47aT06IopcWWM8FgTxtD9fn0azPE&#10;pbA+7L8xns2m37+3H8mXg1Kjp/T2CiJSivfwrb3TCmbl5AWu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A8R8MAAADdAAAADwAAAAAAAAAAAAAAAACYAgAAZHJzL2Rv&#10;d25yZXYueG1sUEsFBgAAAAAEAAQA9QAAAIgDAAAAAA==&#10;" path="m18182,17500l,e" filled="f" strokeweight="0">
                <v:path arrowok="t" o:connecttype="custom" o:connectlocs="0,0;0,0" o:connectangles="0,0"/>
              </v:shape>
              <v:shape id="Freeform 2940" o:spid="_x0000_s1700" style="position:absolute;left:1299;top:15400;width:78;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NcAA&#10;AADdAAAADwAAAGRycy9kb3ducmV2LnhtbERPTUsDMRC9C/0PYQRvNluFRdampbYUeqpa9T5sppul&#10;m8mSxG78985B8Ph438t18YO6Ukx9YAOLeQWKuA22587A58f+/glUysgWh8Bk4IcSrFezmyU2Nkz8&#10;TtdT7pSEcGrQgMt5bLROrSOPaR5GYuHOIXrMAmOnbcRJwv2gH6qq1h57lgaHI20dtZfTt5eSUNLL&#10;6/EL88Vtx+Oufyuxnoy5uy2bZ1CZSv4X/7kP1sBjvZC58kae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oNcAAAADdAAAADwAAAAAAAAAAAAAAAACYAgAAZHJzL2Rvd25y&#10;ZXYueG1sUEsFBgAAAAAEAAQA9QAAAIUDAAAAAA==&#10;" path="m18333,16667l,e" filled="f" strokeweight="0">
                <v:path arrowok="t" o:connecttype="custom" o:connectlocs="0,0;0,0" o:connectangles="0,0"/>
              </v:shape>
              <v:shape id="Freeform 2941" o:spid="_x0000_s1701" style="position:absolute;left:1227;top:15351;width:85;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NrsMA&#10;AADdAAAADwAAAGRycy9kb3ducmV2LnhtbESPzWoCMRSF94W+Q7gFdzWjwlCnRqkWwZVW2+4vk9vJ&#10;4ORmSFInfftGEFwezs/HWayS7cSFfGgdK5iMCxDEtdMtNwq+PrfPLyBCRNbYOSYFfxRgtXx8WGCl&#10;3cBHupxiI/IIhwoVmBj7SspQG7IYxq4nzt6P8xZjlr6R2uOQx20np0VRSostZ4LBnjaG6vPp12aI&#10;S2F92H9jPJtNv39vP5IvB6VGT+ntFUSkFO/hW3unFczKyRyu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NrsMAAADdAAAADwAAAAAAAAAAAAAAAACYAgAAZHJzL2Rv&#10;d25yZXYueG1sUEsFBgAAAAAEAAQA9QAAAIgDAAAAAA==&#10;" path="m18462,16000l,e" filled="f" strokeweight="0">
                <v:path arrowok="t" o:connecttype="custom" o:connectlocs="0,0;0,0" o:connectangles="0,0"/>
              </v:shape>
              <v:shape id="Freeform 2942" o:spid="_x0000_s1702" style="position:absolute;left:1154;top:15316;width:86;height: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ujsAA&#10;AADdAAAADwAAAGRycy9kb3ducmV2LnhtbERPS0sDMRC+C/6HMII3m22FRdampQ8ET1Wr3ofNdLN0&#10;M1mStBv/vXMQPH587+W6+EFdKaY+sIH5rAJF3Abbc2fg6/Pl4QlUysgWh8Bk4IcSrFe3N0tsbJj4&#10;g67H3CkJ4dSgAZfz2GidWkce0yyMxMKdQvSYBcZO24iThPtBL6qq1h57lgaHI+0ctefjxUtJKGn7&#10;dvjGfHa78bDv30usJ2Pu78rmGVSmkv/Ff+5Xa+CxXsh+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VujsAAAADdAAAADwAAAAAAAAAAAAAAAACYAgAAZHJzL2Rvd25y&#10;ZXYueG1sUEsFBgAAAAAEAAQA9QAAAIUDAAAAAA==&#10;" path="m18462,15000l,e" filled="f" strokeweight="0">
                <v:path arrowok="t" o:connecttype="custom" o:connectlocs="0,0;0,0" o:connectangles="0,0"/>
              </v:shape>
              <v:shape id="Freeform 2943" o:spid="_x0000_s1703" style="position:absolute;left:1076;top:15304;width:85;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LFcMA&#10;AADdAAAADwAAAGRycy9kb3ducmV2LnhtbESPX2vCMBTF3wW/Q7jC3jTVQZHOKFMR9uRmt71fmrum&#10;2NyUJNrs2y+DwR4P58+Ps9kl24s7+dA5VrBcFCCIG6c7bhV8vJ/maxAhImvsHZOCbwqw204nG6y0&#10;G/lC9zq2Io9wqFCBiXGopAyNIYth4Qbi7H05bzFm6VupPY553PZyVRSltNhxJhgc6GCoudY3myEu&#10;hf3r+RPj1RyG87F7S74clXqYpecnEJFS/A//tV+0gsdytYTfN/k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LFcMAAADdAAAADwAAAAAAAAAAAAAAAACYAgAAZHJzL2Rv&#10;d25yZXYueG1sUEsFBgAAAAAEAAQA9QAAAIgDAAAAAA==&#10;" path="m18462,10000l,e" filled="f" strokeweight="0">
                <v:path arrowok="t" o:connecttype="custom" o:connectlocs="0,0;0,0" o:connectangles="0,0"/>
              </v:shape>
              <v:shape id="Freeform 2944" o:spid="_x0000_s1704" style="position:absolute;left:997;top:15304;width:92;height: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VYsIA&#10;AADdAAAADwAAAGRycy9kb3ducmV2LnhtbESPX2vCMBTF3wf7DuEOfJvpKpTRGUUdA5900+390tw1&#10;xeamJJmN394Iwh4P58+PM18m24sz+dA5VvAyLUAQN0533Cr4Pn48v4IIEVlj75gUXCjAcvH4MMda&#10;u5G/6HyIrcgjHGpUYGIcailDY8himLqBOHu/zluMWfpWao9jHre9LIuikhY7zgSDA20MNafDn80Q&#10;l8J6v/vBeDKbYffefSZfjUpNntLqDUSkFP/D9/ZWK5hVZQm3N/kJ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1ViwgAAAN0AAAAPAAAAAAAAAAAAAAAAAJgCAABkcnMvZG93&#10;bnJldi54bWxQSwUGAAAAAAQABAD1AAAAhwMAAAAA&#10;" path="m18571,l,10000e" filled="f" strokeweight="0">
                <v:path arrowok="t" o:connecttype="custom" o:connectlocs="0,0;0,0" o:connectangles="0,0"/>
              </v:shape>
              <v:shape id="Freeform 2945" o:spid="_x0000_s1705" style="position:absolute;left:925;top:15316;width:85;height: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w+cIA&#10;AADdAAAADwAAAGRycy9kb3ducmV2LnhtbESPzWoCMRSF9wXfIVzBXc2oMJSpUaoiuNLWtvvL5HYy&#10;OLkZkujEtzeFQpeH8/NxlutkO3EjH1rHCmbTAgRx7XTLjYKvz/3zC4gQkTV2jknBnQKsV6OnJVba&#10;DfxBt3NsRB7hUKECE2NfSRlqQxbD1PXE2ftx3mLM0jdSexzyuO3kvChKabHlTDDY09ZQfTlfbYa4&#10;FDan4zfGi9n2x137nnw5KDUZp7dXEJFS/A//tQ9awaKcL+D3TX4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D5wgAAAN0AAAAPAAAAAAAAAAAAAAAAAJgCAABkcnMvZG93&#10;bnJldi54bWxQSwUGAAAAAAQABAD1AAAAhwMAAAAA&#10;" path="m18462,l,15000e" filled="f" strokeweight="0">
                <v:path arrowok="t" o:connecttype="custom" o:connectlocs="0,0;0,0" o:connectangles="0,0"/>
              </v:shape>
              <v:shape id="Freeform 2946" o:spid="_x0000_s1706" style="position:absolute;left:853;top:15351;width:85;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ojcMA&#10;AADdAAAADwAAAGRycy9kb3ducmV2LnhtbESPS2sCMRSF90L/Q7hCd5rRlkGmRmmVQle+2u4vk9vJ&#10;4ORmSKKT/vumILg8nMfHWa6T7cSVfGgdK5hNCxDEtdMtNwq+Pt8nCxAhImvsHJOCXwqwXj2Mllhp&#10;N/CRrqfYiDzCoUIFJsa+kjLUhiyGqeuJs/fjvMWYpW+k9jjkcdvJeVGU0mLLmWCwp42h+ny62Axx&#10;Kbztd98Yz2bT77btIflyUOpxnF5fQERK8R6+tT+0gqdy/gz/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5ojcMAAADdAAAADwAAAAAAAAAAAAAAAACYAgAAZHJzL2Rv&#10;d25yZXYueG1sUEsFBgAAAAAEAAQA9QAAAIgDAAAAAA==&#10;" path="m18462,l,16000e" filled="f" strokeweight="0">
                <v:path arrowok="t" o:connecttype="custom" o:connectlocs="0,0;0,0" o:connectangles="0,0"/>
              </v:shape>
              <v:shape id="Freeform 2947" o:spid="_x0000_s1707" style="position:absolute;left:781;top:15400;width:78;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NFsMA&#10;AADdAAAADwAAAGRycy9kb3ducmV2LnhtbESPS2sCMRSF90L/Q7hCd5rR0kGmRmmVQle+2u4vk9vJ&#10;4ORmSKKT/vumILg8nMfHWa6T7cSVfGgdK5hNCxDEtdMtNwq+Pt8nCxAhImvsHJOCXwqwXj2Mllhp&#10;N/CRrqfYiDzCoUIFJsa+kjLUhiyGqeuJs/fjvMWYpW+k9jjkcdvJeVGU0mLLmWCwp42h+ny62Axx&#10;Kbztd98Yz2bT77btIflyUOpxnF5fQERK8R6+tT+0gqdy/gz/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LNFsMAAADdAAAADwAAAAAAAAAAAAAAAACYAgAAZHJzL2Rv&#10;d25yZXYueG1sUEsFBgAAAAAEAAQA9QAAAIgDAAAAAA==&#10;" path="m18333,l,16667e" filled="f" strokeweight="0">
                <v:path arrowok="t" o:connecttype="custom" o:connectlocs="0,0;0,0" o:connectangles="0,0"/>
              </v:shape>
              <v:shape id="Freeform 2948" o:spid="_x0000_s1708" style="position:absolute;left:715;top:15449;width:72;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TYcIA&#10;AADdAAAADwAAAGRycy9kb3ducmV2LnhtbESPS2sCMRSF9wX/Q7iCu5pRYShTo7RKwZW2PvaXye1k&#10;cHIzJKkT/70pFLo8nMfHWa6T7cSNfGgdK5hNCxDEtdMtNwrOp4/nFxAhImvsHJOCOwVYr0ZPS6y0&#10;G/iLbsfYiDzCoUIFJsa+kjLUhiyGqeuJs/ftvMWYpW+k9jjkcdvJeVGU0mLLmWCwp42h+nr8sRni&#10;Ung/7C8Yr2bT77ftZ/LloNRknN5eQURK8T/8195pBYtyXsLvm/w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FNhwgAAAN0AAAAPAAAAAAAAAAAAAAAAAJgCAABkcnMvZG93&#10;bnJldi54bWxQSwUGAAAAAAQABAD1AAAAhwMAAAAA&#10;" path="m18182,l,17500e" filled="f" strokeweight="0">
                <v:path arrowok="t" o:connecttype="custom" o:connectlocs="0,0;0,0" o:connectangles="0,0"/>
              </v:shape>
              <v:shape id="Freeform 2949" o:spid="_x0000_s1709" style="position:absolute;left:662;top:15545;width:66;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2+sMA&#10;AADdAAAADwAAAGRycy9kb3ducmV2LnhtbESPzWoCMRSF94W+Q7hCdzWjhVFGo1hLoSurtu4vk+tk&#10;cHIzJKmTvn1TEFwezs/HWa6T7cSVfGgdK5iMCxDEtdMtNwq+v96f5yBCRNbYOSYFvxRgvXp8WGKl&#10;3cAHuh5jI/IIhwoVmBj7SspQG7IYxq4nzt7ZeYsxS99I7XHI47aT06IopcWWM8FgT1tD9eX4YzPE&#10;pfD6uTthvJhtv3tr98mXg1JPo7RZgIiU4j18a39oBS/ldAb/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2+sMAAADdAAAADwAAAAAAAAAAAAAAAACYAgAAZHJzL2Rv&#10;d25yZXYueG1sUEsFBgAAAAAEAAQA9QAAAIgDAAAAAA==&#10;" path="m18000,l,17778e" filled="f" strokeweight="0">
                <v:path arrowok="t" o:connecttype="custom" o:connectlocs="0,0;0,1" o:connectangles="0,0"/>
              </v:shape>
              <v:shape id="Freeform 2950" o:spid="_x0000_s1710" style="position:absolute;left:610;top:15628;width:59;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iiMAA&#10;AADdAAAADwAAAGRycy9kb3ducmV2LnhtbERPS0sDMRC+C/6HMII3m22FRdampQ8ET1Wr3ofNdLN0&#10;M1mStBv/vXMQPH587+W6+EFdKaY+sIH5rAJF3Abbc2fg6/Pl4QlUysgWh8Bk4IcSrFe3N0tsbJj4&#10;g67H3CkJ4dSgAZfz2GidWkce0yyMxMKdQvSYBcZO24iThPtBL6qq1h57lgaHI+0ctefjxUtJKGn7&#10;dvjGfHa78bDv30usJ2Pu78rmGVSmkv/Ff+5Xa+CxXshc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NiiMAAAADdAAAADwAAAAAAAAAAAAAAAACYAgAAZHJzL2Rvd25y&#10;ZXYueG1sUEsFBgAAAAAEAAQA9QAAAIUDAAAAAA==&#10;" path="m17778,l,18000e" filled="f" strokeweight="0">
                <v:path arrowok="t" o:connecttype="custom" o:connectlocs="0,0;0,1" o:connectangles="0,0"/>
              </v:shape>
              <v:shape id="Freeform 2951" o:spid="_x0000_s1711" style="position:absolute;left:571;top:15737;width:52;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E8MA&#10;AADdAAAADwAAAGRycy9kb3ducmV2LnhtbESPzWoCMRSF94W+Q7hCdzWjhUFHo1hLoSurtu4vk+tk&#10;cHIzJKmTvn1TEFwezs/HWa6T7cSVfGgdK5iMCxDEtdMtNwq+v96fZyBCRNbYOSYFvxRgvXp8WGKl&#10;3cAHuh5jI/IIhwoVmBj7SspQG7IYxq4nzt7ZeYsxS99I7XHI47aT06IopcWWM8FgT1tD9eX4YzPE&#10;pfD6uTthvJhtv3tr98mXg1JPo7RZgIiU4j18a39oBS/ldA7/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HE8MAAADdAAAADwAAAAAAAAAAAAAAAACYAgAAZHJzL2Rv&#10;d25yZXYueG1sUEsFBgAAAAAEAAQA9QAAAIgDAAAAAA==&#10;" path="m17500,l,18182e" filled="f" strokeweight="0">
                <v:path arrowok="t" o:connecttype="custom" o:connectlocs="0,0;0,1" o:connectangles="0,0"/>
              </v:shape>
              <v:shape id="Freeform 2952" o:spid="_x0000_s1712" style="position:absolute;left:538;top:15845;width:39;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4U8AA&#10;AADdAAAADwAAAGRycy9kb3ducmV2LnhtbERPS0sDMRC+C/6HMII3m20Li6xNSx8InqpWvQ+b6Wbp&#10;ZrIksRv/vXMQPH5879Wm+EFdKaY+sIH5rAJF3Abbc2fg8+P54RFUysgWh8Bk4IcSbNa3NytsbJj4&#10;na6n3CkJ4dSgAZfz2GidWkce0yyMxMKdQ/SYBcZO24iThPtBL6qq1h57lgaHI+0dtZfTt5eSUNLu&#10;9fiF+eL24/HQv5VYT8bc35XtE6hMJf+L/9wv1sCyXsp+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z4U8AAAADdAAAADwAAAAAAAAAAAAAAAACYAgAAZHJzL2Rvd25y&#10;ZXYueG1sUEsFBgAAAAAEAAQA9QAAAIUDAAAAAA==&#10;" path="m16667,l,18333e" filled="f" strokeweight="0">
                <v:path arrowok="t" o:connecttype="custom" o:connectlocs="0,0;0,1" o:connectangles="0,0"/>
              </v:shape>
              <v:shape id="Freeform 2953" o:spid="_x0000_s1713" style="position:absolute;left:505;top:15977;width:33;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dyMIA&#10;AADdAAAADwAAAGRycy9kb3ducmV2LnhtbESPzWoCMRSF9wXfIVzBXc1YYShTo1RFcKWt2v1lcjsZ&#10;nNwMSerEtzeFQpeH8/NxFqtkO3EjH1rHCmbTAgRx7XTLjYLLeff8CiJEZI2dY1JwpwCr5ehpgZV2&#10;A3/S7RQbkUc4VKjAxNhXUobakMUwdT1x9r6dtxiz9I3UHoc8bjv5UhSltNhyJhjsaWOovp5+bIa4&#10;FNbHwxfGq9n0h237kXw5KDUZp/c3EJFS/A//tfdawbycz+D3TX4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F3IwgAAAN0AAAAPAAAAAAAAAAAAAAAAAJgCAABkcnMvZG93&#10;bnJldi54bWxQSwUGAAAAAAQABAD1AAAAhwMAAAAA&#10;" path="m16000,l,18462e" filled="f" strokeweight="0">
                <v:path arrowok="t" o:connecttype="custom" o:connectlocs="0,0;0,1" o:connectangles="0,0"/>
              </v:shape>
              <v:shape id="Freeform 2954" o:spid="_x0000_s1714" style="position:absolute;left:499;top:16110;width:26;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Dv8IA&#10;AADdAAAADwAAAGRycy9kb3ducmV2LnhtbESPzWoCMRSF9wXfIVzBXc2oMJSpUaoiuNLWtvvL5HYy&#10;OLkZkujEtzeFQpeH8/NxlutkO3EjH1rHCmbTAgRx7XTLjYKvz/3zC4gQkTV2jknBnQKsV6OnJVba&#10;DfxBt3NsRB7hUKECE2NfSRlqQxbD1PXE2ftx3mLM0jdSexzyuO3kvChKabHlTDDY09ZQfTlfbYa4&#10;FDan4zfGi9n2x137nnw5KDUZp7dXEJFS/A//tQ9awaJczOH3TX4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sO/wgAAAN0AAAAPAAAAAAAAAAAAAAAAAJgCAABkcnMvZG93&#10;bnJldi54bWxQSwUGAAAAAAQABAD1AAAAhwMAAAAA&#10;" path="m15000,l,18462e" filled="f" strokeweight="0">
                <v:path arrowok="t" o:connecttype="custom" o:connectlocs="0,0;0,1" o:connectangles="0,0"/>
              </v:shape>
              <v:shape id="Freeform 2955" o:spid="_x0000_s1715" style="position:absolute;left:499;top:16242;width:13;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mJMMA&#10;AADdAAAADwAAAGRycy9kb3ducmV2LnhtbESPy2rDMBBF94X+g5hCdo3cGkxxooQkpdBV2uaxH6yJ&#10;ZWKNjKTGyt9XgUCXl/s43Pky2V5cyIfOsYKXaQGCuHG641bBYf/x/AYiRGSNvWNScKUAy8Xjwxxr&#10;7Ub+ocsutiKPcKhRgYlxqKUMjSGLYeoG4uydnLcYs/St1B7HPG57+VoUlbTYcSYYHGhjqDnvfm2G&#10;uBTWX9sjxrPZDNv37jv5alRq8pRWMxCRUvwP39ufWkFZlSXc3u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5mJMMAAADdAAAADwAAAAAAAAAAAAAAAACYAgAAZHJzL2Rv&#10;d25yZXYueG1sUEsFBgAAAAAEAAQA9QAAAIgDAAAAAA==&#10;" path="m10000,l,18462e" filled="f" strokeweight="0">
                <v:path arrowok="t" o:connecttype="custom" o:connectlocs="0,0;0,1" o:connectangles="0,0"/>
              </v:shape>
              <v:shape id="Freeform 2956" o:spid="_x0000_s1716" style="position:absolute;left:499;top:16387;width:13;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UMMA&#10;AADdAAAADwAAAGRycy9kb3ducmV2LnhtbESPzWoCMRSF94LvEK7QnWasMsjUKNVS6EqrbfeXye1k&#10;cHIzJKmTvn0jCF0ezs/HWW+T7cSVfGgdK5jPChDEtdMtNwo+P16nKxAhImvsHJOCXwqw3YxHa6y0&#10;G/hE13NsRB7hUKECE2NfSRlqQxbDzPXE2ft23mLM0jdSexzyuO3kY1GU0mLLmWCwp72h+nL+sRni&#10;UtgdD18YL2bfH17a9+TLQamHSXp+AhEpxf/wvf2mFSzKxRJu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f+UMMAAADdAAAADwAAAAAAAAAAAAAAAACYAgAAZHJzL2Rv&#10;d25yZXYueG1sUEsFBgAAAAAEAAQA9QAAAIgDAAAAAA==&#10;" path="m,l10000,18462e" filled="f" strokeweight="0">
                <v:path arrowok="t" o:connecttype="custom" o:connectlocs="0,0;0,1" o:connectangles="0,0"/>
              </v:shape>
              <v:shape id="Freeform 2957" o:spid="_x0000_s1717" style="position:absolute;left:499;top:16519;width:26;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by8MA&#10;AADdAAAADwAAAGRycy9kb3ducmV2LnhtbESPzWoCMRSF94LvEK7QnWasOMjUKNVS6EqrbfeXye1k&#10;cHIzJKmTvn0jCF0ezs/HWW+T7cSVfGgdK5jPChDEtdMtNwo+P16nKxAhImvsHJOCXwqw3YxHa6y0&#10;G/hE13NsRB7hUKECE2NfSRlqQxbDzPXE2ft23mLM0jdSexzyuO3kY1GU0mLLmWCwp72h+nL+sRni&#10;UtgdD18YL2bfH17a9+TLQamHSXp+AhEpxf/wvf2mFSzKxRJu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tby8MAAADdAAAADwAAAAAAAAAAAAAAAACYAgAAZHJzL2Rv&#10;d25yZXYueG1sUEsFBgAAAAAEAAQA9QAAAIgDAAAAAA==&#10;" path="m,l15000,18462e" filled="f" strokeweight="0">
                <v:path arrowok="t" o:connecttype="custom" o:connectlocs="0,0;0,1" o:connectangles="0,0"/>
              </v:shape>
              <v:shape id="Freeform 2958" o:spid="_x0000_s1718" style="position:absolute;left:505;top:16664;width:33;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FvMIA&#10;AADdAAAADwAAAGRycy9kb3ducmV2LnhtbESPS2sCMRSF9wX/Q7hCdzVjhaGMRvGB4Mq2PvaXyXUy&#10;OLkZktRJ/31TKHR5OI+Ps1gl24kH+dA6VjCdFCCIa6dbbhRczvuXNxAhImvsHJOCbwqwWo6eFlhp&#10;N/AnPU6xEXmEQ4UKTIx9JWWoDVkME9cTZ+/mvMWYpW+k9jjkcdvJ16IopcWWM8FgT1tD9f30ZTPE&#10;pbB5P14x3s22P+7aj+TLQanncVrPQURK8T/81z5oBbNyVsLvm/wE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cW8wgAAAN0AAAAPAAAAAAAAAAAAAAAAAJgCAABkcnMvZG93&#10;bnJldi54bWxQSwUGAAAAAAQABAD1AAAAhwMAAAAA&#10;" path="m,l16000,18462e" filled="f" strokeweight="0">
                <v:path arrowok="t" o:connecttype="custom" o:connectlocs="0,0;0,1" o:connectangles="0,0"/>
              </v:shape>
              <v:shape id="Freeform 2959" o:spid="_x0000_s1719" style="position:absolute;left:538;top:16797;width:39;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J8MA&#10;AADdAAAADwAAAGRycy9kb3ducmV2LnhtbESPS2sCMRSF9wX/Q7hCdzVjhVGmRqmWQle+2u4vk9vJ&#10;4ORmSFIn/feNILg8nMfHWa6T7cSFfGgdK5hOChDEtdMtNwq+Pt+fFiBCRNbYOSYFfxRgvRo9LLHS&#10;buAjXU6xEXmEQ4UKTIx9JWWoDVkME9cTZ+/HeYsxS99I7XHI47aTz0VRSostZ4LBnraG6vPp12aI&#10;S2Gz331jPJttv3trD8mXg1KP4/T6AiJSivfwrf2hFczK2Ryu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J8MAAADdAAAADwAAAAAAAAAAAAAAAACYAgAAZHJzL2Rv&#10;d25yZXYueG1sUEsFBgAAAAAEAAQA9QAAAIgDAAAAAA==&#10;" path="m,l16667,18182e" filled="f" strokeweight="0">
                <v:path arrowok="t" o:connecttype="custom" o:connectlocs="0,0;0,1" o:connectangles="0,0"/>
              </v:shape>
              <v:shape id="Freeform 2960" o:spid="_x0000_s1720" style="position:absolute;left:571;top:16917;width:52;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VcAA&#10;AADdAAAADwAAAGRycy9kb3ducmV2LnhtbERPS0sDMRC+C/6HMII3m20Li6xNSx8InqpWvQ+b6Wbp&#10;ZrIksRv/vXMQPH5879Wm+EFdKaY+sIH5rAJF3Abbc2fg8+P54RFUysgWh8Bk4IcSbNa3NytsbJj4&#10;na6n3CkJ4dSgAZfz2GidWkce0yyMxMKdQ/SYBcZO24iThPtBL6qq1h57lgaHI+0dtZfTt5eSUNLu&#10;9fiF+eL24/HQv5VYT8bc35XtE6hMJf+L/9wv1sCyXspc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0VcAAAADdAAAADwAAAAAAAAAAAAAAAACYAgAAZHJzL2Rvd25y&#10;ZXYueG1sUEsFBgAAAAAEAAQA9QAAAIUDAAAAAA==&#10;" path="m,l17500,18182e" filled="f" strokeweight="0">
                <v:path arrowok="t" o:connecttype="custom" o:connectlocs="0,0;0,1" o:connectangles="0,0"/>
              </v:shape>
              <v:shape id="Freeform 2961" o:spid="_x0000_s1721" style="position:absolute;left:610;top:17037;width:59;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RzsMA&#10;AADdAAAADwAAAGRycy9kb3ducmV2LnhtbESPS2sCMRSF9wX/Q7hCdzVjhUGnRqmWQle+2u4vk9vJ&#10;4ORmSFIn/feNILg8nMfHWa6T7cSFfGgdK5hOChDEtdMtNwq+Pt+f5iBCRNbYOSYFfxRgvRo9LLHS&#10;buAjXU6xEXmEQ4UKTIx9JWWoDVkME9cTZ+/HeYsxS99I7XHI47aTz0VRSostZ4LBnraG6vPp12aI&#10;S2Gz331jPJttv3trD8mXg1KP4/T6AiJSivfwrf2hFczK2QKu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ZRzsMAAADdAAAADwAAAAAAAAAAAAAAAACYAgAAZHJzL2Rv&#10;d25yZXYueG1sUEsFBgAAAAAEAAQA9QAAAIgDAAAAAA==&#10;" path="m,l17778,18000e" filled="f" strokeweight="0">
                <v:path arrowok="t" o:connecttype="custom" o:connectlocs="0,0;0,1" o:connectangles="0,0"/>
              </v:shape>
              <v:shape id="Freeform 2962" o:spid="_x0000_s1722" style="position:absolute;left:662;top:17145;width:66;height: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LLsAA&#10;AADdAAAADwAAAGRycy9kb3ducmV2LnhtbERPTUsDMRC9C/0PYQrebLYqi2ybFlsRPFWt9j5sxs3S&#10;zWRJYjf+e+cgeHy87/W2+EFdKKY+sIHlogJF3Abbc2fg8+P55gFUysgWh8Bk4IcSbDezqzU2Nkz8&#10;Tpdj7pSEcGrQgMt5bLROrSOPaRFGYuG+QvSYBcZO24iThPtB31ZVrT32LA0OR9o7as/Hby8loaTd&#10;6+GE+ez24+Gpfyuxnoy5npfHFahMJf+L/9wv1sBdfS/7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qLLsAAAADdAAAADwAAAAAAAAAAAAAAAACYAgAAZHJzL2Rvd25y&#10;ZXYueG1sUEsFBgAAAAAEAAQA9QAAAIUDAAAAAA==&#10;" path="m,l18000,17500e" filled="f" strokeweight="0">
                <v:path arrowok="t" o:connecttype="custom" o:connectlocs="0,0;0,0" o:connectangles="0,0"/>
              </v:shape>
              <v:shape id="Freeform 2963" o:spid="_x0000_s1723" style="position:absolute;left:715;top:17231;width:72;height: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utcMA&#10;AADdAAAADwAAAGRycy9kb3ducmV2LnhtbESPS2sCMRSF94X+h3AL7mrGB4NMjVItgiuttt1fJreT&#10;wcnNkKRO+u8bQejycB4fZ7lOthNX8qF1rGAyLkAQ10633Cj4/Ng9L0CEiKyxc0wKfinAevX4sMRK&#10;u4FPdD3HRuQRDhUqMDH2lZShNmQxjF1PnL1v5y3GLH0jtcchj9tOTouilBZbzgSDPW0N1Zfzj80Q&#10;l8LmePjCeDHb/vDWvidfDkqNntLrC4hIKf6H7+29VjAr5xO4vc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utcMAAADdAAAADwAAAAAAAAAAAAAAAACYAgAAZHJzL2Rv&#10;d25yZXYueG1sUEsFBgAAAAAEAAQA9QAAAIgDAAAAAA==&#10;" path="m,l18182,17500e" filled="f" strokeweight="0">
                <v:path arrowok="t" o:connecttype="custom" o:connectlocs="0,0;0,0" o:connectangles="0,0"/>
              </v:shape>
              <v:shape id="Freeform 2964" o:spid="_x0000_s1724" style="position:absolute;left:781;top:17314;width:78;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wwsMA&#10;AADdAAAADwAAAGRycy9kb3ducmV2LnhtbESPS2sCMRSF90L/Q7hCd5rRlkGmRmmVQle+2u4vk9vJ&#10;4ORmSKKT/vumILg8nMfHWa6T7cSVfGgdK5hNCxDEtdMtNwq+Pt8nCxAhImvsHJOCXwqwXj2Mllhp&#10;N/CRrqfYiDzCoUIFJsa+kjLUhiyGqeuJs/fjvMWYpW+k9jjkcdvJeVGU0mLLmWCwp42h+ny62Axx&#10;Kbztd98Yz2bT77btIflyUOpxnF5fQERK8R6+tT+0gqfyeQ7/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wwsMAAADdAAAADwAAAAAAAAAAAAAAAACYAgAAZHJzL2Rv&#10;d25yZXYueG1sUEsFBgAAAAAEAAQA9QAAAIgDAAAAAA==&#10;" path="m,l18333,16667e" filled="f" strokeweight="0">
                <v:path arrowok="t" o:connecttype="custom" o:connectlocs="0,0;0,0" o:connectangles="0,0"/>
              </v:shape>
              <v:shape id="Freeform 2965" o:spid="_x0000_s1725" style="position:absolute;left:853;top:17375;width:85;height: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VWcMA&#10;AADdAAAADwAAAGRycy9kb3ducmV2LnhtbESPzWoCMRSF94LvEK7QnWasMsjUKNVS6EqrbfeXye1k&#10;cHIzJKmTvn0jCF0ezs/HWW+T7cSVfGgdK5jPChDEtdMtNwo+P16nKxAhImvsHJOCXwqw3YxHa6y0&#10;G/hE13NsRB7hUKECE2NfSRlqQxbDzPXE2ft23mLM0jdSexzyuO3kY1GU0mLLmWCwp72h+nL+sRni&#10;UtgdD18YL2bfH17a9+TLQamHSXp+AhEpxf/wvf2mFSzK5QJu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gVWcMAAADdAAAADwAAAAAAAAAAAAAAAACYAgAAZHJzL2Rv&#10;d25yZXYueG1sUEsFBgAAAAAEAAQA9QAAAIgDAAAAAA==&#10;" path="m,l18462,16000e" filled="f" strokeweight="0">
                <v:path arrowok="t" o:connecttype="custom" o:connectlocs="0,0;0,0" o:connectangles="0,0"/>
              </v:shape>
              <v:shape id="Freeform 2966" o:spid="_x0000_s1726" style="position:absolute;left:925;top:17422;width:85;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NLcMA&#10;AADdAAAADwAAAGRycy9kb3ducmV2LnhtbESPzWoCMRSF94W+Q7iCu5qxyiBTo7QWwZVV2+4vk9vJ&#10;4ORmSKIT374pFFwezs/HWa6T7cSVfGgdK5hOChDEtdMtNwq+PrdPCxAhImvsHJOCGwVYrx4fllhp&#10;N/CRrqfYiDzCoUIFJsa+kjLUhiyGieuJs/fjvMWYpW+k9jjkcdvJ56IopcWWM8FgTxtD9fl0sRni&#10;Unj72H9jPJtNv39vD8mXg1LjUXp9AREpxXv4v73TCmblfA5/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NLcMAAADdAAAADwAAAAAAAAAAAAAAAACYAgAAZHJzL2Rv&#10;d25yZXYueG1sUEsFBgAAAAAEAAQA9QAAAIgDAAAAAA==&#10;" path="m,l18462,16000e" filled="f" strokeweight="0">
                <v:path arrowok="t" o:connecttype="custom" o:connectlocs="0,0;0,0" o:connectangles="0,0"/>
              </v:shape>
              <v:shape id="Freeform 2967" o:spid="_x0000_s1727" style="position:absolute;left:997;top:17447;width:92;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otsMA&#10;AADdAAAADwAAAGRycy9kb3ducmV2LnhtbESPzWoCMRSF9wXfIVzBXc1Y20GmRrGWQlfaaru/TG4n&#10;g5ObIUmd9O2NIHR5OD8fZ7lOthNn8qF1rGA2LUAQ10633Cj4Or7dL0CEiKyxc0wK/ijAejW6W2Kl&#10;3cCfdD7ERuQRDhUqMDH2lZShNmQxTF1PnL0f5y3GLH0jtcchj9tOPhRFKS22nAkGe9oaqk+HX5sh&#10;LoWX/e4b48ls+91r+5F8OSg1GafNM4hIKf6Hb+13rWBePj7B9U1+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otsMAAADdAAAADwAAAAAAAAAAAAAAAACYAgAAZHJzL2Rv&#10;d25yZXYueG1sUEsFBgAAAAAEAAQA9QAAAIgDAAAAAA==&#10;" path="m,l18571,10000e" filled="f" strokeweight="0">
                <v:path arrowok="t" o:connecttype="custom" o:connectlocs="0,0;0,0" o:connectangles="0,0"/>
              </v:shape>
              <v:shape id="Freeform 2968" o:spid="_x0000_s1728" style="position:absolute;left:1076;top:17447;width:85;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wcMA&#10;AADdAAAADwAAAGRycy9kb3ducmV2LnhtbESPS2sCMRSF94X+h3AL3dVMrQwyGqVaCl1pfe0vk+tk&#10;cHIzJKmT/vtGELo8nMfHmS+T7cSVfGgdK3gdFSCIa6dbbhQcD58vUxAhImvsHJOCXwqwXDw+zLHS&#10;buAdXfexEXmEQ4UKTIx9JWWoDVkMI9cTZ+/svMWYpW+k9jjkcdvJcVGU0mLLmWCwp7Wh+rL/sRni&#10;UlhtNyeMF7PuNx/td/LloNTzU3qfgYiU4n/43v7SCt7KSQm3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2wcMAAADdAAAADwAAAAAAAAAAAAAAAACYAgAAZHJzL2Rv&#10;d25yZXYueG1sUEsFBgAAAAAEAAQA9QAAAIgDAAAAAA==&#10;" path="m,10000l18462,e" filled="f" strokeweight="0">
                <v:path arrowok="t" o:connecttype="custom" o:connectlocs="0,0;0,0" o:connectangles="0,0"/>
              </v:shape>
              <v:shape id="Freeform 2969" o:spid="_x0000_s1729" style="position:absolute;left:1154;top:17422;width:86;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TWsMA&#10;AADdAAAADwAAAGRycy9kb3ducmV2LnhtbESPzWoCMRSF9wXfIVyhu5qpLVMZjaKWgivbWt1fJreT&#10;wcnNkEQnvn1TKHR5OD8fZ7FKthNX8qF1rOBxUoAgrp1uuVFw/Hp7mIEIEVlj55gU3CjAajm6W2Cl&#10;3cCfdD3ERuQRDhUqMDH2lZShNmQxTFxPnL1v5y3GLH0jtcchj9tOTouilBZbzgSDPW0N1efDxWaI&#10;S2Hzvj9hPJttv39tP5IvB6Xux2k9BxEpxf/wX3unFTyVzy/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MTWsMAAADdAAAADwAAAAAAAAAAAAAAAACYAgAAZHJzL2Rv&#10;d25yZXYueG1sUEsFBgAAAAAEAAQA9QAAAIgDAAAAAA==&#10;" path="m,16000l18462,e" filled="f" strokeweight="0">
                <v:path arrowok="t" o:connecttype="custom" o:connectlocs="0,0;0,0" o:connectangles="0,0"/>
              </v:shape>
              <v:shape id="Freeform 2970" o:spid="_x0000_s1730" style="position:absolute;left:1227;top:17375;width:85;height: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KMAA&#10;AADdAAAADwAAAGRycy9kb3ducmV2LnhtbERPTUsDMRC9C/0PYQrebLYqi2ybFlsRPFWt9j5sxs3S&#10;zWRJYjf+e+cgeHy87/W2+EFdKKY+sIHlogJF3Abbc2fg8+P55gFUysgWh8Bk4IcSbDezqzU2Nkz8&#10;Tpdj7pSEcGrQgMt5bLROrSOPaRFGYuG+QvSYBcZO24iThPtB31ZVrT32LA0OR9o7as/Hby8loaTd&#10;6+GE+ez24+Gpfyuxnoy5npfHFahMJf+L/9wv1sBdfS9z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HKMAAAADdAAAADwAAAAAAAAAAAAAAAACYAgAAZHJzL2Rvd25y&#10;ZXYueG1sUEsFBgAAAAAEAAQA9QAAAIUDAAAAAA==&#10;" path="m,16000l18462,e" filled="f" strokeweight="0">
                <v:path arrowok="t" o:connecttype="custom" o:connectlocs="0,0;0,0" o:connectangles="0,0"/>
              </v:shape>
              <v:shape id="Freeform 2971" o:spid="_x0000_s1731" style="position:absolute;left:1299;top:17314;width:78;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is8MA&#10;AADdAAAADwAAAGRycy9kb3ducmV2LnhtbESPzWoCMRSF9wXfIVyhu5qpLUMdjaKWgivbWt1fJreT&#10;wcnNkEQnvn1TKHR5OD8fZ7FKthNX8qF1rOBxUoAgrp1uuVFw/Hp7eAERIrLGzjEpuFGA1XJ0t8BK&#10;u4E/6XqIjcgjHCpUYGLsKylDbchimLieOHvfzluMWfpGao9DHrednBZFKS22nAkGe9oaqs+Hi80Q&#10;l8LmfX/CeDbbfv/afiRfDkrdj9N6DiJSiv/hv/ZOK3gqn2f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Ais8MAAADdAAAADwAAAAAAAAAAAAAAAACYAgAAZHJzL2Rv&#10;d25yZXYueG1sUEsFBgAAAAAEAAQA9QAAAIgDAAAAAA==&#10;" path="m,16667l18333,e" filled="f" strokeweight="0">
                <v:path arrowok="t" o:connecttype="custom" o:connectlocs="0,0;0,0" o:connectangles="0,0"/>
              </v:shape>
              <v:shape id="Freeform 2972" o:spid="_x0000_s1732" style="position:absolute;left:1371;top:17231;width:72;height: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d88AA&#10;AADdAAAADwAAAGRycy9kb3ducmV2LnhtbERPTUsDMRC9C/0PYQrebLaKi2ybFlsRPFWt9j5sxs3S&#10;zWRJYjf+e+cgeHy87/W2+EFdKKY+sIHlogJF3Abbc2fg8+P55gFUysgWh8Bk4IcSbDezqzU2Nkz8&#10;Tpdj7pSEcGrQgMt5bLROrSOPaRFGYuG+QvSYBcZO24iThPtB31ZVrT32LA0OR9o7as/Hby8loaTd&#10;6+GE+ez24+Gpfyuxnoy5npfHFahMJf+L/9wv1sBdfS/7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Md88AAAADdAAAADwAAAAAAAAAAAAAAAACYAgAAZHJzL2Rvd25y&#10;ZXYueG1sUEsFBgAAAAAEAAQA9QAAAIUDAAAAAA==&#10;" path="m,17500l18182,e" filled="f" strokeweight="0">
                <v:path arrowok="t" o:connecttype="custom" o:connectlocs="0,0;0,0" o:connectangles="0,0"/>
              </v:shape>
              <v:shape id="Freeform 2973" o:spid="_x0000_s1733" style="position:absolute;left:1430;top:17145;width:66;height: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aMMA&#10;AADdAAAADwAAAGRycy9kb3ducmV2LnhtbESPzWoCMRSF94W+Q7gFdzWj4iBTo1SL4EqrbfeXye1k&#10;cHIzJKmTvn0jCF0ezs/HWa6T7cSVfGgdK5iMCxDEtdMtNwo+P3bPCxAhImvsHJOCXwqwXj0+LLHS&#10;buATXc+xEXmEQ4UKTIx9JWWoDVkMY9cTZ+/beYsxS99I7XHI47aT06IopcWWM8FgT1tD9eX8YzPE&#10;pbA5Hr4wXsy2P7y178mXg1Kjp/T6AiJSiv/he3uvFczK+QRu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4aMMAAADdAAAADwAAAAAAAAAAAAAAAACYAgAAZHJzL2Rv&#10;d25yZXYueG1sUEsFBgAAAAAEAAQA9QAAAIgDAAAAAA==&#10;" path="m,17500l18000,e" filled="f" strokeweight="0">
                <v:path arrowok="t" o:connecttype="custom" o:connectlocs="0,0;0,0" o:connectangles="0,0"/>
              </v:shape>
              <v:shape id="Freeform 2974" o:spid="_x0000_s1734" style="position:absolute;left:1489;top:17037;width:52;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mH8MA&#10;AADdAAAADwAAAGRycy9kb3ducmV2LnhtbESPS2sCMRSF90L/Q7hCd5rR0kGmRmmVQle+2u4vk9vJ&#10;4ORmSKKT/vumILg8nMfHWa6T7cSVfGgdK5hNCxDEtdMtNwq+Pt8nCxAhImvsHJOCXwqwXj2Mllhp&#10;N/CRrqfYiDzCoUIFJsa+kjLUhiyGqeuJs/fjvMWYpW+k9jjkcdvJeVGU0mLLmWCwp42h+ny62Axx&#10;Kbztd98Yz2bT77btIflyUOpxnF5fQERK8R6+tT+0gqfyeQ7/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0mH8MAAADdAAAADwAAAAAAAAAAAAAAAACYAgAAZHJzL2Rv&#10;d25yZXYueG1sUEsFBgAAAAAEAAQA9QAAAIgDAAAAAA==&#10;" path="m,18000l17500,e" filled="f" strokeweight="0">
                <v:path arrowok="t" o:connecttype="custom" o:connectlocs="0,1;0,0" o:connectangles="0,0"/>
              </v:shape>
              <v:shape id="Freeform 2975" o:spid="_x0000_s1735" style="position:absolute;left:1541;top:16917;width:53;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DhMMA&#10;AADdAAAADwAAAGRycy9kb3ducmV2LnhtbESPzWoCMRSF94LvEK7QnWasOMjUKNVS6EqrbfeXye1k&#10;cHIzJKmTvn0jCF0ezs/HWW+T7cSVfGgdK5jPChDEtdMtNwo+P16nKxAhImvsHJOCXwqw3YxHa6y0&#10;G/hE13NsRB7hUKECE2NfSRlqQxbDzPXE2ft23mLM0jdSexzyuO3kY1GU0mLLmWCwp72h+nL+sRni&#10;UtgdD18YL2bfH17a9+TLQamHSXp+AhEpxf/wvf2mFSzK5QJu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GDhMMAAADdAAAADwAAAAAAAAAAAAAAAACYAgAAZHJzL2Rv&#10;d25yZXYueG1sUEsFBgAAAAAEAAQA9QAAAIgDAAAAAA==&#10;" path="m,18182l17500,e" filled="f" strokeweight="0">
                <v:path arrowok="t" o:connecttype="custom" o:connectlocs="0,1;0,0" o:connectangles="0,0"/>
              </v:shape>
              <v:shape id="Freeform 2976" o:spid="_x0000_s1736" style="position:absolute;left:1581;top:16797;width:39;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b8MMA&#10;AADdAAAADwAAAGRycy9kb3ducmV2LnhtbESPzWoCMRSF9wXfIVzBXc1Y20GmRrGWQlfaaru/TG4n&#10;g5ObIUmd9O2NIHR5OD8fZ7lOthNn8qF1rGA2LUAQ10633Cj4Or7dL0CEiKyxc0wK/ijAejW6W2Kl&#10;3cCfdD7ERuQRDhUqMDH2lZShNmQxTF1PnL0f5y3GLH0jtcchj9tOPhRFKS22nAkGe9oaqk+HX5sh&#10;LoWX/e4b48ls+91r+5F8OSg1GafNM4hIKf6Hb+13rWBePj3C9U1+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gb8MMAAADdAAAADwAAAAAAAAAAAAAAAACYAgAAZHJzL2Rv&#10;d25yZXYueG1sUEsFBgAAAAAEAAQA9QAAAIgDAAAAAA==&#10;" path="m,18182l16667,e" filled="f" strokeweight="0">
                <v:path arrowok="t" o:connecttype="custom" o:connectlocs="0,1;0,0" o:connectangles="0,0"/>
              </v:shape>
              <v:shape id="Freeform 2977" o:spid="_x0000_s1737" style="position:absolute;left:1614;top:16664;width:32;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a8MA&#10;AADdAAAADwAAAGRycy9kb3ducmV2LnhtbESPzWoCMRSF94W+Q7iCu5qx4iBTo7QWwZVV2+4vk9vJ&#10;4ORmSKIT374pFFwezs/HWa6T7cSVfGgdK5hOChDEtdMtNwq+PrdPCxAhImvsHJOCGwVYrx4fllhp&#10;N/CRrqfYiDzCoUIFJsa+kjLUhiyGieuJs/fjvMWYpW+k9jjkcdvJ56IopcWWM8FgTxtD9fl0sRni&#10;Unj72H9jPJtNv39vD8mXg1LjUXp9AREpxXv4v73TCmblfA5/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S+a8MAAADdAAAADwAAAAAAAAAAAAAAAACYAgAAZHJzL2Rv&#10;d25yZXYueG1sUEsFBgAAAAAEAAQA9QAAAIgDAAAAAA==&#10;" path="m,18462l16000,e" filled="f" strokeweight="0">
                <v:path arrowok="t" o:connecttype="custom" o:connectlocs="0,1;0,0" o:connectangles="0,0"/>
              </v:shape>
              <v:shape id="Freeform 2978" o:spid="_x0000_s1738" style="position:absolute;left:1640;top:16519;width:26;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gHMMA&#10;AADdAAAADwAAAGRycy9kb3ducmV2LnhtbESPS2sCMRSF94X+h3AL3dVMLQ4yGqVaCl1pfe0vk+tk&#10;cHIzJKmT/vtGELo8nMfHmS+T7cSVfGgdK3gdFSCIa6dbbhQcD58vUxAhImvsHJOCXwqwXDw+zLHS&#10;buAdXfexEXmEQ4UKTIx9JWWoDVkMI9cTZ+/svMWYpW+k9jjkcdvJcVGU0mLLmWCwp7Wh+rL/sRni&#10;UlhtNyeMF7PuNx/td/LloNTzU3qfgYiU4n/43v7SCt7KSQm3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YgHMMAAADdAAAADwAAAAAAAAAAAAAAAACYAgAAZHJzL2Rv&#10;d25yZXYueG1sUEsFBgAAAAAEAAQA9QAAAIgDAAAAAA==&#10;" path="m,18462l15000,e" filled="f" strokeweight="0">
                <v:path arrowok="t" o:connecttype="custom" o:connectlocs="0,1;0,0" o:connectangles="0,0"/>
              </v:shape>
              <v:shape id="Freeform 2979" o:spid="_x0000_s1739" style="position:absolute;left:1659;top:16387;width:14;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Fh8MA&#10;AADdAAAADwAAAGRycy9kb3ducmV2LnhtbESPzWoCMRSF9wXfIVyhu5qppVMZjaKWgivbWt1fJreT&#10;wcnNkEQnvn1TKHR5OD8fZ7FKthNX8qF1rOBxUoAgrp1uuVFw/Hp7mIEIEVlj55gU3CjAajm6W2Cl&#10;3cCfdD3ERuQRDhUqMDH2lZShNmQxTFxPnL1v5y3GLH0jtcchj9tOTouilBZbzgSDPW0N1efDxWaI&#10;S2Hzvj9hPJttv39tP5IvB6Xux2k9BxEpxf/wX3unFTyVzy/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qFh8MAAADdAAAADwAAAAAAAAAAAAAAAACYAgAAZHJzL2Rv&#10;d25yZXYueG1sUEsFBgAAAAAEAAQA9QAAAIgDAAAAAA==&#10;" path="m,18462l10000,e" filled="f" strokeweight="0">
                <v:path arrowok="t" o:connecttype="custom" o:connectlocs="0,1;0,0" o:connectangles="0,0"/>
              </v:shape>
              <v:shape id="Freeform 2980" o:spid="_x0000_s1740" style="position:absolute;left:630;top:16605;width:32;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9cAA&#10;AADdAAAADwAAAGRycy9kb3ducmV2LnhtbERPTUsDMRC9C/0PYQrebLaKi2ybFlsRPFWt9j5sxs3S&#10;zWRJYjf+e+cgeHy87/W2+EFdKKY+sIHlogJF3Abbc2fg8+P55gFUysgWh8Bk4IcSbDezqzU2Nkz8&#10;Tpdj7pSEcGrQgMt5bLROrSOPaRFGYuG+QvSYBcZO24iThPtB31ZVrT32LA0OR9o7as/Hby8loaTd&#10;6+GE+ez24+Gpfyuxnoy5npfHFahMJf+L/9wv1sBdfS9z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UR9cAAAADdAAAADwAAAAAAAAAAAAAAAACYAgAAZHJzL2Rvd25y&#10;ZXYueG1sUEsFBgAAAAAEAAQA9QAAAIUDAAAAAA==&#10;" path="m,l16000,18182e" filled="f" strokeweight="0">
                <v:path arrowok="t" o:connecttype="custom" o:connectlocs="0,0;0,1" o:connectangles="0,0"/>
              </v:shape>
              <v:shape id="Freeform 2981" o:spid="_x0000_s1741" style="position:absolute;left:643;top:16725;width:39;height:1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0bsMA&#10;AADdAAAADwAAAGRycy9kb3ducmV2LnhtbESPzWoCMRSF9wXfIVyhu5qppUMdjaKWgivbWt1fJreT&#10;wcnNkEQnvn1TKHR5OD8fZ7FKthNX8qF1rOBxUoAgrp1uuVFw/Hp7eAERIrLGzjEpuFGA1XJ0t8BK&#10;u4E/6XqIjcgjHCpUYGLsKylDbchimLieOHvfzluMWfpGao9DHrednBZFKS22nAkGe9oaqs+Hi80Q&#10;l8LmfX/CeDbbfv/afiRfDkrdj9N6DiJSiv/hv/ZOK3gqn2f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m0bsMAAADdAAAADwAAAAAAAAAAAAAAAACYAgAAZHJzL2Rv&#10;d25yZXYueG1sUEsFBgAAAAAEAAQA9QAAAIgDAAAAAA==&#10;" path="m,l16667,18182e" filled="f" strokeweight="0">
                <v:path arrowok="t" o:connecttype="custom" o:connectlocs="0,0;0,1" o:connectangles="0,0"/>
              </v:shape>
              <v:shape id="Freeform 2982" o:spid="_x0000_s1742" style="position:absolute;left:682;top:16845;width:46;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TsAA&#10;AADdAAAADwAAAGRycy9kb3ducmV2LnhtbERPS0sDMRC+C/0PYQrebLYKi6xNSx8Inqq2eh8242bp&#10;ZrIksRv/vXMQPH5879Wm+EFdKaY+sIHlogJF3Abbc2fg4/x89wgqZWSLQ2Ay8EMJNuvZzQobGyZ+&#10;p+spd0pCODVowOU8Nlqn1pHHtAgjsXBfIXrMAmOnbcRJwv2g76uq1h57lgaHI+0dtZfTt5eSUNLu&#10;9fiJ+eL24/HQv5VYT8bczsv2CVSmkv/Ff+4Xa+ChrmW/vJEn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XTsAAAADdAAAADwAAAAAAAAAAAAAAAACYAgAAZHJzL2Rvd25y&#10;ZXYueG1sUEsFBgAAAAAEAAQA9QAAAIUDAAAAAA==&#10;" path="m,l17143,18000e" filled="f" strokeweight="0">
                <v:path arrowok="t" o:connecttype="custom" o:connectlocs="0,0;0,1" o:connectangles="0,0"/>
              </v:shape>
              <v:shape id="Freeform 2983" o:spid="_x0000_s1743" style="position:absolute;left:722;top:16941;width:52;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y1cIA&#10;AADdAAAADwAAAGRycy9kb3ducmV2LnhtbESPS2sCMRSF9wX/Q7hCdzWjwlCmRmkVwZVtfewvk9vJ&#10;4ORmSKKT/vtGELo8nMfHWayS7cSNfGgdK5hOChDEtdMtNwpOx+3LK4gQkTV2jknBLwVYLUdPC6y0&#10;G/ibbofYiDzCoUIFJsa+kjLUhiyGieuJs/fjvMWYpW+k9jjkcdvJWVGU0mLLmWCwp7Wh+nK42gxx&#10;KXx87s8YL2bd7zftV/LloNTzOL2/gYiU4n/40d5pBfOynML9TX4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3LVwgAAAN0AAAAPAAAAAAAAAAAAAAAAAJgCAABkcnMvZG93&#10;bnJldi54bWxQSwUGAAAAAAQABAD1AAAAhwMAAAAA&#10;" path="m,l17500,17778e" filled="f" strokeweight="0">
                <v:path arrowok="t" o:connecttype="custom" o:connectlocs="0,0;0,1" o:connectangles="0,0"/>
              </v:shape>
              <v:shape id="Freeform 2984" o:spid="_x0000_s1744" style="position:absolute;left:774;top:17049;width:66;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osIA&#10;AADdAAAADwAAAGRycy9kb3ducmV2LnhtbESPS2sCMRSF9wX/Q7iCu5pRYShTo7RKwZW2PvaXye1k&#10;cHIzJKkT/70pFLo8nMfHWa6T7cSNfGgdK5hNCxDEtdMtNwrOp4/nFxAhImvsHJOCOwVYr0ZPS6y0&#10;G/iLbsfYiDzCoUIFJsa+kjLUhiyGqeuJs/ftvMWYpW+k9jjkcdvJeVGU0mLLmWCwp42h+nr8sRni&#10;Ung/7C8Yr2bT77ftZ/LloNRknN5eQURK8T/8195pBYuynMPvm/w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eyiwgAAAN0AAAAPAAAAAAAAAAAAAAAAAJgCAABkcnMvZG93&#10;bnJldi54bWxQSwUGAAAAAAQABAD1AAAAhwMAAAAA&#10;" path="m,l18000,17143e" filled="f" strokeweight="0">
                <v:path arrowok="t" o:connecttype="custom" o:connectlocs="0,0;0,0" o:connectangles="0,0"/>
              </v:shape>
              <v:shape id="Freeform 2985" o:spid="_x0000_s1745" style="position:absolute;left:833;top:17110;width:72;height: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JOcIA&#10;AADdAAAADwAAAGRycy9kb3ducmV2LnhtbESPS2sCMRSF9wX/Q7hCdzVjhaGMRvGB4Mq2PvaXyXUy&#10;OLkZktRJ/31TKHR5OI+Ps1gl24kH+dA6VjCdFCCIa6dbbhRczvuXNxAhImvsHJOCbwqwWo6eFlhp&#10;N/AnPU6xEXmEQ4UKTIx9JWWoDVkME9cTZ+/mvMWYpW+k9jjkcdvJ16IopcWWM8FgT1tD9f30ZTPE&#10;pbB5P14x3s22P+7aj+TLQanncVrPQURK8T/81z5oBbOynMHvm/wE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Uk5wgAAAN0AAAAPAAAAAAAAAAAAAAAAAJgCAABkcnMvZG93&#10;bnJldi54bWxQSwUGAAAAAAQABAD1AAAAhwMAAAAA&#10;" path="m,l18182,16667e" filled="f" strokeweight="0">
                <v:path arrowok="t" o:connecttype="custom" o:connectlocs="0,0;0,0" o:connectangles="0,0"/>
              </v:shape>
              <v:shape id="Freeform 2986" o:spid="_x0000_s1746" style="position:absolute;left:899;top:17182;width:72;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RTcMA&#10;AADdAAAADwAAAGRycy9kb3ducmV2LnhtbESPS2sCMRSF94X+h3AL3dVMrQwyGqVaCl1pfe0vk+tk&#10;cHIzJKmT/vtGELo8nMfHmS+T7cSVfGgdK3gdFSCIa6dbbhQcD58vUxAhImvsHJOCXwqwXDw+zLHS&#10;buAdXfexEXmEQ4UKTIx9JWWoDVkMI9cTZ+/svMWYpW+k9jjkcdvJcVGU0mLLmWCwp7Wh+rL/sRni&#10;UlhtNyeMF7PuNx/td/LloNTzU3qfgYiU4n/43v7SCt7KcgK3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TRTcMAAADdAAAADwAAAAAAAAAAAAAAAACYAgAAZHJzL2Rv&#10;d25yZXYueG1sUEsFBgAAAAAEAAQA9QAAAIgDAAAAAA==&#10;" path="m,l18182,16000e" filled="f" strokeweight="0">
                <v:path arrowok="t" o:connecttype="custom" o:connectlocs="0,0;0,0" o:connectangles="0,0"/>
              </v:shape>
              <v:shape id="Freeform 2987" o:spid="_x0000_s1747" style="position:absolute;left:964;top:17218;width:79;height: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01sMA&#10;AADdAAAADwAAAGRycy9kb3ducmV2LnhtbESPS2sCMRSF94X+h3AL3dVMLQ4yGqVaCl1pfe0vk+tk&#10;cHIzJKmT/vtGELo8nMfHmS+T7cSVfGgdK3gdFSCIa6dbbhQcD58vUxAhImvsHJOCXwqwXDw+zLHS&#10;buAdXfexEXmEQ4UKTIx9JWWoDVkMI9cTZ+/svMWYpW+k9jjkcdvJcVGU0mLLmWCwp7Wh+rL/sRni&#10;UlhtNyeMF7PuNx/td/LloNTzU3qfgYiU4n/43v7SCt7KcgK3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h01sMAAADdAAAADwAAAAAAAAAAAAAAAACYAgAAZHJzL2Rv&#10;d25yZXYueG1sUEsFBgAAAAAEAAQA9QAAAIgDAAAAAA==&#10;" path="m,l18333,15000e" filled="f" strokeweight="0">
                <v:path arrowok="t" o:connecttype="custom" o:connectlocs="0,0;0,0" o:connectangles="0,0"/>
              </v:shape>
              <v:shape id="Freeform 2988" o:spid="_x0000_s1748" style="position:absolute;left:1036;top:17243;width:79;height: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qocIA&#10;AADdAAAADwAAAGRycy9kb3ducmV2LnhtbESPX0vDMBTF3wd+h3AF37ZUhSB1aZkTwaepVd8vzV1T&#10;1tyUJK7x2xtB8PFw/vw42za7SZwpxNGzhutNBYK492bkQcPH+9P6DkRMyAYnz6ThmyK0zcVqi7Xx&#10;C7/RuUuDKCMca9RgU5prKWNvyWHc+Jm4eEcfHKYiwyBNwKWMu0neVJWSDkcuBIsz7S31p+7LFYjP&#10;8eHl8InpZPfz4XF8zUEtWl9d5t09iEQ5/Yf/2s9Gw61SCn7flCcg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uqhwgAAAN0AAAAPAAAAAAAAAAAAAAAAAJgCAABkcnMvZG93&#10;bnJldi54bWxQSwUGAAAAAAQABAD1AAAAhwMAAAAA&#10;" path="m,l18333,e" filled="f" strokeweight="0">
                <v:path arrowok="t" o:connecttype="custom" o:connectlocs="0,0;0,0" o:connectangles="0,0"/>
              </v:shape>
              <v:shape id="Freeform 2989" o:spid="_x0000_s1749" style="position:absolute;left:1109;top:17218;width:78;height:3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POsMA&#10;AADdAAAADwAAAGRycy9kb3ducmV2LnhtbESPS2sCMRSF94X+h3AL3dVMLUxlNEq1FLrS+tpfJtfJ&#10;4ORmSFIn/feNILg8nMfHmS2S7cSFfGgdK3gdFSCIa6dbbhQc9l8vExAhImvsHJOCPwqwmD8+zLDS&#10;buAtXXaxEXmEQ4UKTIx9JWWoDVkMI9cTZ+/kvMWYpW+k9jjkcdvJcVGU0mLLmWCwp5Wh+rz7tRni&#10;Ulhu1keMZ7Pq15/tT/LloNTzU/qYgoiU4j18a39rBW9l+Q7XN/k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ZPOsMAAADdAAAADwAAAAAAAAAAAAAAAACYAgAAZHJzL2Rv&#10;d25yZXYueG1sUEsFBgAAAAAEAAQA9QAAAIgDAAAAAA==&#10;" path="m,13333l18333,e" filled="f" strokeweight="0">
                <v:path arrowok="t" o:connecttype="custom" o:connectlocs="0,0;0,0" o:connectangles="0,0"/>
              </v:shape>
              <v:shape id="Freeform 2990" o:spid="_x0000_s1750" style="position:absolute;left:1174;top:17194;width:79;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bSMAA&#10;AADdAAAADwAAAGRycy9kb3ducmV2LnhtbERPS0sDMRC+C/0PYQrebLYKi6xNSx8Inqq2eh8242bp&#10;ZrIksRv/vXMQPH5879Wm+EFdKaY+sIHlogJF3Abbc2fg4/x89wgqZWSLQ2Ay8EMJNuvZzQobGyZ+&#10;p+spd0pCODVowOU8Nlqn1pHHtAgjsXBfIXrMAmOnbcRJwv2g76uq1h57lgaHI+0dtZfTt5eSUNLu&#10;9fiJ+eL24/HQv5VYT8bczsv2CVSmkv/Ff+4Xa+ChrmWuvJEn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nbSMAAAADdAAAADwAAAAAAAAAAAAAAAACYAgAAZHJzL2Rvd25y&#10;ZXYueG1sUEsFBgAAAAAEAAQA9QAAAIUDAAAAAA==&#10;" path="m,16000l18333,e" filled="f" strokeweight="0">
                <v:path arrowok="t" o:connecttype="custom" o:connectlocs="0,0;0,0" o:connectangles="0,0"/>
              </v:shape>
              <v:shape id="Freeform 2991" o:spid="_x0000_s1751" style="position:absolute;left:1240;top:17133;width:72;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08MA&#10;AADdAAAADwAAAGRycy9kb3ducmV2LnhtbESPS2sCMRSF94X+h3AL3dVMLQx1NEq1FLrS+tpfJtfJ&#10;4ORmSFIn/feNILg8nMfHmS2S7cSFfGgdK3gdFSCIa6dbbhQc9l8v7yBCRNbYOSYFfxRgMX98mGGl&#10;3cBbuuxiI/IIhwoVmBj7SspQG7IYRq4nzt7JeYsxS99I7XHI47aT46IopcWWM8FgTytD9Xn3azPE&#10;pbDcrI8Yz2bVrz/bn+TLQannp/QxBREpxXv41v7WCt7KcgLXN/k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V+08MAAADdAAAADwAAAAAAAAAAAAAAAACYAgAAZHJzL2Rv&#10;d25yZXYueG1sUEsFBgAAAAAEAAQA9QAAAIgDAAAAAA==&#10;" path="m,16000l18182,e" filled="f" strokeweight="0">
                <v:path arrowok="t" o:connecttype="custom" o:connectlocs="0,0;0,0" o:connectangles="0,0"/>
              </v:shape>
              <v:shape id="Freeform 2992" o:spid="_x0000_s1752" style="position:absolute;left:1305;top:17061;width:72;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k8AA&#10;AADdAAAADwAAAGRycy9kb3ducmV2LnhtbERPTUsDMRC9C/0PYQrebLYKq2ybFlsRPFWt9j5sxs3S&#10;zWRJYjf+e+cgeHy87/W2+EFdKKY+sIHlogJF3Abbc2fg8+P55gFUysgWh8Bk4IcSbDezqzU2Nkz8&#10;Tpdj7pSEcGrQgMt5bLROrSOPaRFGYuG+QvSYBcZO24iThPtB31ZVrT32LA0OR9o7as/Hby8loaTd&#10;6+GE+ez24+Gpfyuxnoy5npfHFahMJf+L/9wv1sBdfS/7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Bk8AAAADdAAAADwAAAAAAAAAAAAAAAACYAgAAZHJzL2Rvd25y&#10;ZXYueG1sUEsFBgAAAAAEAAQA9QAAAIUDAAAAAA==&#10;" path="m,17143l18182,e" filled="f" strokeweight="0">
                <v:path arrowok="t" o:connecttype="custom" o:connectlocs="0,0;0,0" o:connectangles="0,0"/>
              </v:shape>
              <v:shape id="Freeform 2993" o:spid="_x0000_s1753" style="position:absolute;left:1364;top:16966;width:53;height: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kCMMA&#10;AADdAAAADwAAAGRycy9kb3ducmV2LnhtbESPzWoCMRSF94W+Q7gFdzWjwlSmRqkWwZVW2+4vk9vJ&#10;4ORmSFInfftGEFwezs/HWayS7cSFfGgdK5iMCxDEtdMtNwq+PrfPcxAhImvsHJOCPwqwWj4+LLDS&#10;buAjXU6xEXmEQ4UKTIx9JWWoDVkMY9cTZ+/HeYsxS99I7XHI47aT06IopcWWM8FgTxtD9fn0azPE&#10;pbA+7L8xns2m37+3H8mXg1Kjp/T2CiJSivfwrb3TCmblywSu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kCMMAAADdAAAADwAAAAAAAAAAAAAAAACYAgAAZHJzL2Rv&#10;d25yZXYueG1sUEsFBgAAAAAEAAQA9QAAAIgDAAAAAA==&#10;" path="m,17500l17500,e" filled="f" strokeweight="0">
                <v:path arrowok="t" o:connecttype="custom" o:connectlocs="0,0;0,0" o:connectangles="0,0"/>
              </v:shape>
              <v:shape id="Freeform 2994" o:spid="_x0000_s1754" style="position:absolute;left:1410;top:16870;width:53;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6f8MA&#10;AADdAAAADwAAAGRycy9kb3ducmV2LnhtbESPzWoCMRSF94W+Q7hCdzWjhVFGo1hLoSurtu4vk+tk&#10;cHIzJKmTvn1TEFwezs/HWa6T7cSVfGgdK5iMCxDEtdMtNwq+v96f5yBCRNbYOSYFvxRgvXp8WGKl&#10;3cAHuh5jI/IIhwoVmBj7SspQG7IYxq4nzt7ZeYsxS99I7XHI47aT06IopcWWM8FgT1tD9eX4YzPE&#10;pfD6uTthvJhtv3tr98mXg1JPo7RZgIiU4j18a39oBS/lbAr/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h6f8MAAADdAAAADwAAAAAAAAAAAAAAAACYAgAAZHJzL2Rv&#10;d25yZXYueG1sUEsFBgAAAAAEAAQA9QAAAIgDAAAAAA==&#10;" path="m,18000l17500,e" filled="f" strokeweight="0">
                <v:path arrowok="t" o:connecttype="custom" o:connectlocs="0,1;0,0" o:connectangles="0,0"/>
              </v:shape>
              <v:shape id="Freeform 2995" o:spid="_x0000_s1755" style="position:absolute;left:1469;top:16760;width:40;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f5MMA&#10;AADdAAAADwAAAGRycy9kb3ducmV2LnhtbESPS2sCMRSF9wX/Q7hCdzVjhVGmRqmWQle+2u4vk9vJ&#10;4ORmSFIn/feNILg8nMfHWa6T7cSFfGgdK5hOChDEtdMtNwq+Pt+fFiBCRNbYOSYFfxRgvRo9LLHS&#10;buAjXU6xEXmEQ4UKTIx9JWWoDVkME9cTZ+/HeYsxS99I7XHI47aTz0VRSostZ4LBnraG6vPp12aI&#10;S2Gz331jPJttv3trD8mXg1KP4/T6AiJSivfwrf2hFczK+Qyu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f5MMAAADdAAAADwAAAAAAAAAAAAAAAACYAgAAZHJzL2Rv&#10;d25yZXYueG1sUEsFBgAAAAAEAAQA9QAAAIgDAAAAAA==&#10;" path="m,18000l16667,e" filled="f" strokeweight="0">
                <v:path arrowok="t" o:connecttype="custom" o:connectlocs="0,1;0,0" o:connectangles="0,0"/>
              </v:shape>
              <v:shape id="Freeform 2996" o:spid="_x0000_s1756" style="position:absolute;left:1496;top:16640;width:32;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HkMMA&#10;AADdAAAADwAAAGRycy9kb3ducmV2LnhtbESPzWoCMRSF9wXfIVyhu5qpLVMZjaKWgivbWt1fJreT&#10;wcnNkEQnvn1TKHR5OD8fZ7FKthNX8qF1rOBxUoAgrp1uuVFw/Hp7mIEIEVlj55gU3CjAajm6W2Cl&#10;3cCfdD3ERuQRDhUqMDH2lZShNmQxTFxPnL1v5y3GLH0jtcchj9tOTouilBZbzgSDPW0N1efDxWaI&#10;S2Hzvj9hPJttv39tP5IvB6Xux2k9BxEpxf/wX3unFTyVL8/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HkMMAAADdAAAADwAAAAAAAAAAAAAAAACYAgAAZHJzL2Rv&#10;d25yZXYueG1sUEsFBgAAAAAEAAQA9QAAAIgDAAAAAA==&#10;" path="m,18333l16000,e" filled="f" strokeweight="0">
                <v:path arrowok="t" o:connecttype="custom" o:connectlocs="0,1;0,0" o:connectangles="0,0"/>
              </v:shape>
              <v:shape id="Freeform 2997" o:spid="_x0000_s1757" style="position:absolute;left:1528;top:16507;width:27;height:1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iC8MA&#10;AADdAAAADwAAAGRycy9kb3ducmV2LnhtbESPzWoCMRSF9wXfIVyhu5qppVMZjaKWgivbWt1fJreT&#10;wcnNkEQnvn1TKHR5OD8fZ7FKthNX8qF1rOBxUoAgrp1uuVFw/Hp7mIEIEVlj55gU3CjAajm6W2Cl&#10;3cCfdD3ERuQRDhUqMDH2lZShNmQxTFxPnL1v5y3GLH0jtcchj9tOTouilBZbzgSDPW0N1efDxWaI&#10;S2Hzvj9hPJttv39tP5IvB6Xux2k9BxEpxf/wX3unFTyVL8/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HiC8MAAADdAAAADwAAAAAAAAAAAAAAAACYAgAAZHJzL2Rv&#10;d25yZXYueG1sUEsFBgAAAAAEAAQA9QAAAIgDAAAAAA==&#10;" path="m,18333l15000,e" filled="f" strokeweight="0">
                <v:path arrowok="t" o:connecttype="custom" o:connectlocs="0,1;0,0" o:connectangles="0,0"/>
              </v:shape>
              <v:shape id="Freeform 2998" o:spid="_x0000_s1758" style="position:absolute;left:1541;top:16375;width:14;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8fMMA&#10;AADdAAAADwAAAGRycy9kb3ducmV2LnhtbESPS2sCMRSF94X+h3AL3dVMLUxlNEq1FLrS+tpfJtfJ&#10;4ORmSFIn/feNILg8nMfHmS2S7cSFfGgdK3gdFSCIa6dbbhQc9l8vExAhImvsHJOCPwqwmD8+zLDS&#10;buAtXXaxEXmEQ4UKTIx9JWWoDVkMI9cTZ+/kvMWYpW+k9jjkcdvJcVGU0mLLmWCwp5Wh+rz7tRni&#10;Ulhu1keMZ7Pq15/tT/LloNTzU/qYgoiU4j18a39rBW/lewnXN/k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N8fMMAAADdAAAADwAAAAAAAAAAAAAAAACYAgAAZHJzL2Rv&#10;d25yZXYueG1sUEsFBgAAAAAEAAQA9QAAAIgDAAAAAA==&#10;" path="m,18333l10000,e" filled="f" strokeweight="0">
                <v:path arrowok="t" o:connecttype="custom" o:connectlocs="0,1;0,0" o:connectangles="0,0"/>
              </v:shape>
              <v:shape id="Freeform 2999" o:spid="_x0000_s1759" style="position:absolute;left:1541;top:16254;width:14;height:1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58MA&#10;AADdAAAADwAAAGRycy9kb3ducmV2LnhtbESPzWoCMRSF90LfIVyhO83YwihTo7QWoSurtt1fJreT&#10;wcnNkEQnfXsjFFwezs/HWa6T7cSFfGgdK5hNCxDEtdMtNwq+v7aTBYgQkTV2jknBHwVYrx5GS6y0&#10;G/hAl2NsRB7hUKECE2NfSRlqQxbD1PXE2ft13mLM0jdSexzyuO3kU1GU0mLLmWCwp42h+nQ82wxx&#10;Kbx97n4wnsym3723++TLQanHcXp9AREpxXv4v/2hFTyX8z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Z58MAAADdAAAADwAAAAAAAAAAAAAAAACYAgAAZHJzL2Rv&#10;d25yZXYueG1sUEsFBgAAAAAEAAQA9QAAAIgDAAAAAA==&#10;" path="m10000,18333l,e" filled="f" strokeweight="0">
                <v:path arrowok="t" o:connecttype="custom" o:connectlocs="0,1;0,0" o:connectangles="0,0"/>
              </v:shape>
              <v:shape id="Freeform 3000" o:spid="_x0000_s1760" style="position:absolute;left:1522;top:16122;width:26;height:1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NlcAA&#10;AADdAAAADwAAAGRycy9kb3ducmV2LnhtbERPTUsDMRC9C/0PYQrebLYKq2ybFlsRPFWt9j5sxs3S&#10;zWRJYjf+e+cgeHy87/W2+EFdKKY+sIHlogJF3Abbc2fg8+P55gFUysgWh8Bk4IcSbDezqzU2Nkz8&#10;Tpdj7pSEcGrQgMt5bLROrSOPaRFGYuG+QvSYBcZO24iThPtB31ZVrT32LA0OR9o7as/Hby8loaTd&#10;6+GE+ez24+Gpfyuxnoy5npfHFahMJf+L/9wv1sBdfS9z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BNlcAAAADdAAAADwAAAAAAAAAAAAAAAACYAgAAZHJzL2Rvd25y&#10;ZXYueG1sUEsFBgAAAAAEAAQA9QAAAIUDAAAAAA==&#10;" path="m15000,18333l,e" filled="f" strokeweight="0">
                <v:path arrowok="t" o:connecttype="custom" o:connectlocs="0,1;0,0" o:connectangles="0,0"/>
              </v:shape>
              <v:shape id="Freeform 3001" o:spid="_x0000_s1761" style="position:absolute;left:1496;top:16002;width:32;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oDsMA&#10;AADdAAAADwAAAGRycy9kb3ducmV2LnhtbESPS0sDMRSF90L/Q7iF7mymFsY6Ni19UHBVtdX9ZXI7&#10;GTq5GZLYif/eCILLw3l8nOU62U7cyIfWsYLZtABBXDvdcqPg43y4X4AIEVlj55gUfFOA9Wp0t8RK&#10;u4Hf6XaKjcgjHCpUYGLsKylDbchimLqeOHsX5y3GLH0jtcchj9tOPhRFKS22nAkGe9oZqq+nL5sh&#10;LoXt6/ET49Xs+uO+fUu+HJSajNPmGUSkFP/Df+0XrWBePj7B75v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oDsMAAADdAAAADwAAAAAAAAAAAAAAAACYAgAAZHJzL2Rv&#10;d25yZXYueG1sUEsFBgAAAAAEAAQA9QAAAIgDAAAAAA==&#10;" path="m16000,18182l,e" filled="f" strokeweight="0">
                <v:path arrowok="t" o:connecttype="custom" o:connectlocs="0,1;0,0" o:connectangles="0,0"/>
              </v:shape>
              <v:shape id="Freeform 3002" o:spid="_x0000_s1762" style="position:absolute;left:1456;top:15893;width:46;height:1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xtMAA&#10;AADdAAAADwAAAGRycy9kb3ducmV2LnhtbERPS0sDMRC+C/6HMII3m22FpaxNSx8InqpWvQ+b6Wbp&#10;ZrIksRv/vXMQPH5879Wm+EFdKaY+sIH5rAJF3Abbc2fg8+P5YQkqZWSLQ2Ay8EMJNuvbmxU2Nkz8&#10;TtdT7pSEcGrQgMt5bLROrSOPaRZGYuHOIXrMAmOnbcRJwv2gF1VVa489S4PDkfaO2svp20tJKGn3&#10;evzCfHH78Xjo30qsJ2Pu78r2CVSmkv/Ff+4Xa+CxXsp+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MxtMAAAADdAAAADwAAAAAAAAAAAAAAAACYAgAAZHJzL2Rvd25y&#10;ZXYueG1sUEsFBgAAAAAEAAQA9QAAAIUDAAAAAA==&#10;" path="m17143,18182l,e" filled="f" strokeweight="0">
                <v:path arrowok="t" o:connecttype="custom" o:connectlocs="0,1;0,0" o:connectangles="0,0"/>
              </v:shape>
              <v:shape id="Freeform 3003" o:spid="_x0000_s1763" style="position:absolute;left:1410;top:15798;width:53;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L8IA&#10;AADdAAAADwAAAGRycy9kb3ducmV2LnhtbESPzWoCMRSF94LvEK7gTjMqDDI1SlUKXVlr2/1lcjsZ&#10;nNwMSXTSt28KQpeH8/NxNrtkO3EnH1rHChbzAgRx7XTLjYLPj5fZGkSIyBo7x6TghwLstuPRBivt&#10;Bn6n+yU2Io9wqFCBibGvpAy1IYth7nri7H07bzFm6RupPQ553HZyWRSltNhyJhjs6WCovl5uNkNc&#10;Cvu30xfGqzn0p2N7Tr4clJpO0vMTiEgp/ocf7VetYFWuF/D3Jj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5QvwgAAAN0AAAAPAAAAAAAAAAAAAAAAAJgCAABkcnMvZG93&#10;bnJldi54bWxQSwUGAAAAAAQABAD1AAAAhwMAAAAA&#10;" path="m17500,18000l,e" filled="f" strokeweight="0">
                <v:path arrowok="t" o:connecttype="custom" o:connectlocs="0,1;0,0" o:connectangles="0,0"/>
              </v:shape>
              <v:shape id="Freeform 3004" o:spid="_x0000_s1764" style="position:absolute;left:1358;top:15702;width:65;height: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KWMIA&#10;AADdAAAADwAAAGRycy9kb3ducmV2LnhtbESPzWoCMRSF94LvEK7QnWa0MMjUKFUpdGWtbfeXye1k&#10;cHIzJNGJb28KQpeH8/NxVptkO3ElH1rHCuazAgRx7XTLjYLvr7fpEkSIyBo7x6TgRgE26/FohZV2&#10;A3/S9RQbkUc4VKjAxNhXUobakMUwcz1x9n6dtxiz9I3UHoc8bju5KIpSWmw5Ewz2tDNUn08XmyEu&#10;he3H4Qfj2ez6w749Jl8OSj1N0usLiEgp/ocf7Xet4LlcLuDvTX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QpYwgAAAN0AAAAPAAAAAAAAAAAAAAAAAJgCAABkcnMvZG93&#10;bnJldi54bWxQSwUGAAAAAAQABAD1AAAAhwMAAAAA&#10;" path="m18000,17500l,e" filled="f" strokeweight="0">
                <v:path arrowok="t" o:connecttype="custom" o:connectlocs="0,0;0,0" o:connectangles="0,0"/>
              </v:shape>
              <v:shape id="Freeform 3005" o:spid="_x0000_s1765" style="position:absolute;left:1299;top:15641;width:65;height: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vw8IA&#10;AADdAAAADwAAAGRycy9kb3ducmV2LnhtbESPzWoCMRSF94LvEK7gTjMqDDI1SlUKrqy17f4yuZ0M&#10;Tm6GJHXSt28KQpeH8/NxNrtkO3EnH1rHChbzAgRx7XTLjYKP95fZGkSIyBo7x6TghwLstuPRBivt&#10;Bn6j+zU2Io9wqFCBibGvpAy1IYth7nri7H05bzFm6RupPQ553HZyWRSltNhyJhjs6WCovl2/bYa4&#10;FPav50+MN3Poz8f2knw5KDWdpOcnEJFS/A8/2ietYFWuV/D3Jj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a/DwgAAAN0AAAAPAAAAAAAAAAAAAAAAAJgCAABkcnMvZG93&#10;bnJldi54bWxQSwUGAAAAAAQABAD1AAAAhwMAAAAA&#10;" path="m18000,17143l,e" filled="f" strokeweight="0">
                <v:path arrowok="t" o:connecttype="custom" o:connectlocs="0,0;0,0" o:connectangles="0,0"/>
              </v:shape>
              <v:shape id="Freeform 3006" o:spid="_x0000_s1766" style="position:absolute;left:1233;top:15580;width:72;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3t8MA&#10;AADdAAAADwAAAGRycy9kb3ducmV2LnhtbESPzWoCMRSF94LvEK7QnWZsyyCjUayl0JW1VveXyXUy&#10;OLkZktRJ374pFFwezs/HWW2S7cSNfGgdK5jPChDEtdMtNwpOX2/TBYgQkTV2jknBDwXYrMejFVba&#10;DfxJt2NsRB7hUKECE2NfSRlqQxbDzPXE2bs4bzFm6RupPQ553HbysShKabHlTDDY085QfT1+2wxx&#10;Kbx87M8Yr2bX71/bQ/LloNTDJG2XICKleA//t9+1gqdy8Qx/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g3t8MAAADdAAAADwAAAAAAAAAAAAAAAACYAgAAZHJzL2Rv&#10;d25yZXYueG1sUEsFBgAAAAAEAAQA9QAAAIgDAAAAAA==&#10;" path="m18182,16000l,e" filled="f" strokeweight="0">
                <v:path arrowok="t" o:connecttype="custom" o:connectlocs="0,0;0,0" o:connectangles="0,0"/>
              </v:shape>
              <v:shape id="Freeform 3007" o:spid="_x0000_s1767" style="position:absolute;left:1168;top:15545;width:78;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SLMMA&#10;AADdAAAADwAAAGRycy9kb3ducmV2LnhtbESPzWoCMRSF94LvEK7QnWZs6SCjUayl0JW1VveXyXUy&#10;OLkZktRJ374pFFwezs/HWW2S7cSNfGgdK5jPChDEtdMtNwpOX2/TBYgQkTV2jknBDwXYrMejFVba&#10;DfxJt2NsRB7hUKECE2NfSRlqQxbDzPXE2bs4bzFm6RupPQ553HbysShKabHlTDDY085QfT1+2wxx&#10;Kbx87M8Yr2bX71/bQ/LloNTDJG2XICKleA//t9+1gqdy8Qx/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SSLMMAAADdAAAADwAAAAAAAAAAAAAAAACYAgAAZHJzL2Rv&#10;d25yZXYueG1sUEsFBgAAAAAEAAQA9QAAAIgDAAAAAA==&#10;" path="m18333,16000l,e" filled="f" strokeweight="0">
                <v:path arrowok="t" o:connecttype="custom" o:connectlocs="0,0;0,0" o:connectangles="0,0"/>
              </v:shape>
              <v:shape id="Freeform 3008" o:spid="_x0000_s1768" style="position:absolute;left:1095;top:15533;width:79;height:3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MW8IA&#10;AADdAAAADwAAAGRycy9kb3ducmV2LnhtbESPX2vCMBTF34V9h3CFvWnqBkU6o2yOwZ50Vn2/NHdN&#10;sbkpSWazb78IAx8P58+Ps9ok24sr+dA5VrCYFyCIG6c7bhWcjh+zJYgQkTX2jknBLwXYrB8mK6y0&#10;G/lA1zq2Io9wqFCBiXGopAyNIYth7gbi7H07bzFm6VupPY553PbyqShKabHjTDA40NZQc6l/bIa4&#10;FN72uzPGi9kOu/fuK/lyVOpxml5fQERK8R7+b39qBc/lsoTbm/w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gxbwgAAAN0AAAAPAAAAAAAAAAAAAAAAAJgCAABkcnMvZG93&#10;bnJldi54bWxQSwUGAAAAAAQABAD1AAAAhwMAAAAA&#10;" path="m18333,13333l,e" filled="f" strokeweight="0">
                <v:path arrowok="t" o:connecttype="custom" o:connectlocs="0,0;0,0" o:connectangles="0,0"/>
              </v:shape>
              <v:shape id="Freeform 3009" o:spid="_x0000_s1769" style="position:absolute;left:1023;top:15533;width:79;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pwMMA&#10;AADdAAAADwAAAGRycy9kb3ducmV2LnhtbESPzWoCMRSF94LvEK7QnWZsYZTRKNZS6Mpaq/vL5DoZ&#10;nNwMSeqkb98UCl0ezs/HWW+T7cSdfGgdK5jPChDEtdMtNwrOn6/TJYgQkTV2jknBNwXYbsajNVba&#10;DfxB91NsRB7hUKECE2NfSRlqQxbDzPXE2bs6bzFm6RupPQ553HbysShKabHlTDDY095QfTt92Qxx&#10;KTy/Hy4Yb2bfH17aY/LloNTDJO1WICKl+B/+a79pBU/lcgG/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pwMMAAADdAAAADwAAAAAAAAAAAAAAAACYAgAAZHJzL2Rv&#10;d25yZXYueG1sUEsFBgAAAAAEAAQA9QAAAIgDAAAAAA==&#10;" path="m18333,l,10000e" filled="f" strokeweight="0">
                <v:path arrowok="t" o:connecttype="custom" o:connectlocs="0,0;0,0" o:connectangles="0,0"/>
              </v:shape>
              <v:shape id="Freeform 3010" o:spid="_x0000_s1770" style="position:absolute;left:951;top:15533;width:79;height: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9ssAA&#10;AADdAAAADwAAAGRycy9kb3ducmV2LnhtbERPS0sDMRC+C/6HMII3m22FpaxNSx8InqpWvQ+b6Wbp&#10;ZrIksRv/vXMQPH5879Wm+EFdKaY+sIH5rAJF3Abbc2fg8+P5YQkqZWSLQ2Ay8EMJNuvbmxU2Nkz8&#10;TtdT7pSEcGrQgMt5bLROrSOPaRZGYuHOIXrMAmOnbcRJwv2gF1VVa489S4PDkfaO2svp20tJKGn3&#10;evzCfHH78Xjo30qsJ2Pu78r2CVSmkv/Ff+4Xa+CxXspc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U9ssAAAADdAAAADwAAAAAAAAAAAAAAAACYAgAAZHJzL2Rvd25y&#10;ZXYueG1sUEsFBgAAAAAEAAQA9QAAAIUDAAAAAA==&#10;" path="m18333,l,15000e" filled="f" strokeweight="0">
                <v:path arrowok="t" o:connecttype="custom" o:connectlocs="0,0;0,0" o:connectangles="0,0"/>
              </v:shape>
              <v:shape id="Freeform 3011" o:spid="_x0000_s1771" style="position:absolute;left:826;top:16362;width:230;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YKcMA&#10;AADdAAAADwAAAGRycy9kb3ducmV2LnhtbESPzWoCMRSF90LfIVyhO83YwqBTo7QWoSurtt1fJreT&#10;wcnNkEQnfXsjFFwezs/HWa6T7cSFfGgdK5hNCxDEtdMtNwq+v7aTOYgQkTV2jknBHwVYrx5GS6y0&#10;G/hAl2NsRB7hUKECE2NfSRlqQxbD1PXE2ft13mLM0jdSexzyuO3kU1GU0mLLmWCwp42h+nQ82wxx&#10;Kbx97n4wnsym3723++TLQanHcXp9AREpxXv4v/2hFTyX8wX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YKcMAAADdAAAADwAAAAAAAAAAAAAAAACYAgAAZHJzL2Rv&#10;d25yZXYueG1sUEsFBgAAAAAEAAQA9QAAAIgDAAAAAA==&#10;" path="m,18000l19429,e" filled="f" strokeweight="0">
                <v:path arrowok="t" o:connecttype="custom" o:connectlocs="0,1;3,0" o:connectangles="0,0"/>
              </v:shape>
              <v:shape id="Freeform 3012" o:spid="_x0000_s1772" style="position:absolute;left:1266;top:15508;width:1535;height:7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acAA&#10;AADdAAAADwAAAGRycy9kb3ducmV2LnhtbERPTUsDMRC9C/0PYQrebLYKi26bFlsRPFWt9j5sxs3S&#10;zWRJYjf+e+cgeHy87/W2+EFdKKY+sIHlogJF3Abbc2fg8+P55h5UysgWh8Bk4IcSbDezqzU2Nkz8&#10;Tpdj7pSEcGrQgMt5bLROrSOPaRFGYuG+QvSYBcZO24iThPtB31ZVrT32LA0OR9o7as/Hby8loaTd&#10;6+GE+ez24+Gpfyuxnoy5npfHFahMJf+L/9wv1sBd/SD7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nacAAAADdAAAADwAAAAAAAAAAAAAAAACYAgAAZHJzL2Rvd25y&#10;ZXYueG1sUEsFBgAAAAAEAAQA9QAAAIUDAAAAAA==&#10;" path="m,19688l19915,e" filled="f" strokeweight="0">
                <v:path arrowok="t" o:connecttype="custom" o:connectlocs="0,29;117,0" o:connectangles="0,0"/>
              </v:shape>
              <v:shape id="Freeform 3013" o:spid="_x0000_s1773" style="position:absolute;left:3004;top:15292;width:230;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C8sMA&#10;AADdAAAADwAAAGRycy9kb3ducmV2LnhtbESPzWoCMRSF94W+Q7gFdzWjwlCnRqkWwZVW2+4vk9vJ&#10;4ORmSFInfftGEFwezs/HWayS7cSFfGgdK5iMCxDEtdMtNwq+PrfPLyBCRNbYOSYFfxRgtXx8WGCl&#10;3cBHupxiI/IIhwoVmBj7SspQG7IYxq4nzt6P8xZjlr6R2uOQx20np0VRSostZ4LBnjaG6vPp12aI&#10;S2F92H9jPJtNv39vP5IvB6VGT+ntFUSkFO/hW3unFczK+QSu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C8sMAAADdAAAADwAAAAAAAAAAAAAAAACYAgAAZHJzL2Rv&#10;d25yZXYueG1sUEsFBgAAAAAEAAQA9QAAAIgDAAAAAA==&#10;" path="m,18000l19429,e" filled="f" strokeweight="0">
                <v:path arrowok="t" o:connecttype="custom" o:connectlocs="0,1;3,0" o:connectangles="0,0"/>
              </v:shape>
              <v:shape id="Freeform 3014" o:spid="_x0000_s1774" style="position:absolute;left:3444;top:14424;width:1534;height:7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chcMA&#10;AADdAAAADwAAAGRycy9kb3ducmV2LnhtbESPzWoCMRSF94W+Q7hCdzWjhUFHo1hLoSurtu4vk+tk&#10;cHIzJKmTvn1TEFwezs/HWa6T7cSVfGgdK5iMCxDEtdMtNwq+v96fZyBCRNbYOSYFvxRgvXp8WGKl&#10;3cAHuh5jI/IIhwoVmBj7SspQG7IYxq4nzt7ZeYsxS99I7XHI47aT06IopcWWM8FgT1tD9eX4YzPE&#10;pfD6uTthvJhtv3tr98mXg1JPo7RZgIiU4j18a39oBS/lfAr/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SchcMAAADdAAAADwAAAAAAAAAAAAAAAACYAgAAZHJzL2Rv&#10;d25yZXYueG1sUEsFBgAAAAAEAAQA9QAAAIgDAAAAAA==&#10;" path="m,19688l19915,e" filled="f" strokeweight="0">
                <v:path arrowok="t" o:connecttype="custom" o:connectlocs="0,29;117,0" o:connectangles="0,0"/>
              </v:shape>
              <v:shape id="Freeform 3015" o:spid="_x0000_s1775" style="position:absolute;left:5182;top:14220;width:229;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5HsMA&#10;AADdAAAADwAAAGRycy9kb3ducmV2LnhtbESPS2sCMRSF9wX/Q7hCdzVjhUGnRqmWQle+2u4vk9vJ&#10;4ORmSFIn/feNILg8nMfHWa6T7cSFfGgdK5hOChDEtdMtNwq+Pt+f5iBCRNbYOSYFfxRgvRo9LLHS&#10;buAjXU6xEXmEQ4UKTIx9JWWoDVkME9cTZ+/HeYsxS99I7XHI47aTz0VRSostZ4LBnraG6vPp12aI&#10;S2Gz331jPJttv3trD8mXg1KP4/T6AiJSivfwrf2hFczKxQyu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g5HsMAAADdAAAADwAAAAAAAAAAAAAAAACYAgAAZHJzL2Rv&#10;d25yZXYueG1sUEsFBgAAAAAEAAQA9QAAAIgDAAAAAA==&#10;" path="m,18000l19429,e" filled="f" strokeweight="0">
                <v:path arrowok="t" o:connecttype="custom" o:connectlocs="0,1;3,0" o:connectangles="0,0"/>
              </v:shape>
              <v:shape id="Freeform 3016" o:spid="_x0000_s1776" style="position:absolute;left:5621;top:13366;width:1535;height:7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hasMA&#10;AADdAAAADwAAAGRycy9kb3ducmV2LnhtbESPzWoCMRSF9wXfIVyhu5qpLUMdjaKWgivbWt1fJreT&#10;wcnNkEQnvn1TKHR5OD8fZ7FKthNX8qF1rOBxUoAgrp1uuVFw/Hp7eAERIrLGzjEpuFGA1XJ0t8BK&#10;u4E/6XqIjcgjHCpUYGLsKylDbchimLieOHvfzluMWfpGao9DHrednBZFKS22nAkGe9oaqs+Hi80Q&#10;l8LmfX/CeDbbfv/afiRfDkrdj9N6DiJSiv/hv/ZOK3gqZ8/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GhasMAAADdAAAADwAAAAAAAAAAAAAAAACYAgAAZHJzL2Rv&#10;d25yZXYueG1sUEsFBgAAAAAEAAQA9QAAAIgDAAAAAA==&#10;" path="m,19688l19915,e" filled="f" strokeweight="0">
                <v:path arrowok="t" o:connecttype="custom" o:connectlocs="0,29;117,0" o:connectangles="0,0"/>
              </v:shape>
              <v:shape id="Freeform 3017" o:spid="_x0000_s1777" style="position:absolute;left:18687;top:7044;width:1312;height:66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E8cMA&#10;AADdAAAADwAAAGRycy9kb3ducmV2LnhtbESPzWoCMRSF9wXfIVyhu5qppUMdjaKWgivbWt1fJreT&#10;wcnNkEQnvn1TKHR5OD8fZ7FKthNX8qF1rOBxUoAgrp1uuVFw/Hp7eAERIrLGzjEpuFGA1XJ0t8BK&#10;u4E/6XqIjcgjHCpUYGLsKylDbchimLieOHvfzluMWfpGao9DHrednBZFKS22nAkGe9oaqs+Hi80Q&#10;l8LmfX/CeDbbfv/afiRfDkrdj9N6DiJSiv/hv/ZOK3gqZ8/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0E8cMAAADdAAAADwAAAAAAAAAAAAAAAACYAgAAZHJzL2Rv&#10;d25yZXYueG1sUEsFBgAAAAAEAAQA9QAAAIgDAAAAAA==&#10;" path="m,19636l19900,e" filled="f" strokeweight="0">
                <v:path arrowok="t" o:connecttype="custom" o:connectlocs="0,22;86,0" o:connectangles="0,0"/>
              </v:shape>
              <v:roundrect id="AutoShape 3018" o:spid="_x0000_s1778" style="position:absolute;left:14450;top:7682;width:1036;height:23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MVccA&#10;AADdAAAADwAAAGRycy9kb3ducmV2LnhtbESPQWvCQBSE74X+h+UVehHdtELU6CpFKBUpqFHx+si+&#10;JiHZt2F3q/HfdwuFHoeZ+YZZrHrTiis5X1tW8DJKQBAXVtdcKjgd34dTED4ga2wtk4I7eVgtHx8W&#10;mGl74wNd81CKCGGfoYIqhC6T0hcVGfQj2xFH78s6gyFKV0rt8BbhppWvSZJKgzXHhQo7WldUNPm3&#10;UZB/1rutHkzcvflo1vkexwNzvij1/NS/zUEE6sN/+K+90QrG6Sy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QDFXHAAAA3QAAAA8AAAAAAAAAAAAAAAAAmAIAAGRy&#10;cy9kb3ducmV2LnhtbFBLBQYAAAAABAAEAPUAAACMAwAAAAA=&#10;" filled="f" stroked="f" strokeweight=".25pt">
                <v:textbox inset="0,0,0,0">
                  <w:txbxContent>
                    <w:p w:rsidR="00153448" w:rsidRPr="00184FA1" w:rsidRDefault="00153448" w:rsidP="00021A92">
                      <w:pPr>
                        <w:rPr>
                          <w:sz w:val="16"/>
                        </w:rPr>
                      </w:pPr>
                      <w:r w:rsidRPr="00184FA1">
                        <w:rPr>
                          <w:sz w:val="16"/>
                        </w:rPr>
                        <w:t>B</w:t>
                      </w:r>
                    </w:p>
                  </w:txbxContent>
                </v:textbox>
              </v:roundrect>
              <v:roundrect id="AutoShape 3019" o:spid="_x0000_s1779" style="position:absolute;left:16063;top:3432;width:1535;height:30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zscA&#10;AADdAAAADwAAAGRycy9kb3ducmV2LnhtbESP3WrCQBSE74W+w3IKvRHdtII/0VWKUFqKYI2W3h6y&#10;xyQkezbsbmN8e7cg9HKYmW+Y1aY3jejI+cqygudxAoI4t7riQsHp+Daag/ABWWNjmRRcycNm/TBY&#10;YarthQ/UZaEQEcI+RQVlCG0qpc9LMujHtiWO3tk6gyFKV0jt8BLhppEvSTKVBiuOCyW2tC0pr7Nf&#10;oyDbVftPPZy5a/1eb7MvnAzN949ST4/96xJEoD78h+/tD61gMl3M4O9Nf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cqc7HAAAA3QAAAA8AAAAAAAAAAAAAAAAAmAIAAGRy&#10;cy9kb3ducmV2LnhtbFBLBQYAAAAABAAEAPUAAACMAwAAAAA=&#10;" filled="f" stroked="f" strokeweight=".25pt">
                <v:textbox inset="0,0,0,0">
                  <w:txbxContent>
                    <w:p w:rsidR="00153448" w:rsidRDefault="00153448" w:rsidP="00021A92">
                      <w:pPr>
                        <w:jc w:val="center"/>
                      </w:pPr>
                      <w:r>
                        <w:sym w:font="Symbol" w:char="F061"/>
                      </w:r>
                    </w:p>
                  </w:txbxContent>
                </v:textbox>
              </v:roundrect>
              <v:shape id="Freeform 3020" o:spid="_x0000_s1780" style="position:absolute;left:18418;top:9705;width:105;height: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rb8AA&#10;AADdAAAADwAAAGRycy9kb3ducmV2LnhtbERPTUsDMRC9C/0PYQrebLYKi26bFlsRPFWt9j5sxs3S&#10;zWRJYjf+e+cgeHy87/W2+EFdKKY+sIHlogJF3Abbc2fg8+P55h5UysgWh8Bk4IcSbDezqzU2Nkz8&#10;Tpdj7pSEcGrQgMt5bLROrSOPaRFGYuG+QvSYBcZO24iThPtB31ZVrT32LA0OR9o7as/Hby8loaTd&#10;6+GE+ez24+Gpfyuxnoy5npfHFahMJf+L/9wv1sBd/SBz5Y08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yrb8AAAADdAAAADwAAAAAAAAAAAAAAAACYAgAAZHJzL2Rvd25y&#10;ZXYueG1sUEsFBgAAAAAEAAQA9QAAAIUDAAAAAA==&#10;" path="m,16000l18750,e" filled="f" strokeweight="0">
                <v:path arrowok="t" o:connecttype="custom" o:connectlocs="0,0;1,0" o:connectangles="0,0"/>
              </v:shape>
              <v:shape id="Freeform 3021" o:spid="_x0000_s1781" style="position:absolute;left:18510;top:9621;width:98;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O9MMA&#10;AADdAAAADwAAAGRycy9kb3ducmV2LnhtbESPzWoCMRSF94LvEK7QnWZsYdDRKNZS6Mpaq/vL5DoZ&#10;nNwMSeqkb98UCl0ezs/HWW+T7cSdfGgdK5jPChDEtdMtNwrOn6/TBYgQkTV2jknBNwXYbsajNVba&#10;DfxB91NsRB7hUKECE2NfSRlqQxbDzPXE2bs6bzFm6RupPQ553HbysShKabHlTDDY095QfTt92Qxx&#10;KTy/Hy4Yb2bfH17aY/LloNTDJO1WICKl+B/+a79pBU/lcgm/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AO9MMAAADdAAAADwAAAAAAAAAAAAAAAACYAgAAZHJzL2Rv&#10;d25yZXYueG1sUEsFBgAAAAAEAAQA9QAAAIgDAAAAAA==&#10;" path="m,17143l18667,e" filled="f" strokeweight="0">
                <v:path arrowok="t" o:connecttype="custom" o:connectlocs="0,0;0,0" o:connectangles="0,0"/>
              </v:shape>
              <v:shape id="Freeform 3022" o:spid="_x0000_s1782" style="position:absolute;left:18589;top:9549;width:92;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9c8AA&#10;AADdAAAADwAAAGRycy9kb3ducmV2LnhtbERPTU8CMRC9m/gfmjHhJl0lQbNSiGJMOIGi3ifbcbth&#10;O920lS3/njmQcHx534tV8b06UkxdYAMP0woUcRNsx62Bn++P+2dQKSNb7AOTgRMlWC1vbxZY2zDy&#10;Fx33uVUSwqlGAy7nodY6NY48pmkYiIX7C9FjFhhbbSOOEu57/VhVc+2xY2lwONDaUXPY/3spCSW9&#10;7ba/mA9uPWzfu88S56Mxk7vy+gIqU8lX8cW9sQZmT5XslzfyBPTyD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E9c8AAAADdAAAADwAAAAAAAAAAAAAAAACYAgAAZHJzL2Rvd25y&#10;ZXYueG1sUEsFBgAAAAAEAAQA9QAAAIUDAAAAAA==&#10;" path="m,17143l18571,e" filled="f" strokeweight="0">
                <v:path arrowok="t" o:connecttype="custom" o:connectlocs="0,0;0,0" o:connectangles="0,0"/>
              </v:shape>
              <v:shape id="Freeform 3023" o:spid="_x0000_s1783" style="position:absolute;left:18674;top:9452;width:92;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Y6MIA&#10;AADdAAAADwAAAGRycy9kb3ducmV2LnhtbESPzWoCMRSF94LvEK7QnWZsQctolFYpdGWtrfvL5HYy&#10;OLkZkujEtzcFweXh/Hyc5TrZVlzIh8axgumkAEFcOd1wreD352P8CiJEZI2tY1JwpQDr1XCwxFK7&#10;nr/pcoi1yCMcSlRgYuxKKUNlyGKYuI44e3/OW4xZ+lpqj30et618LoqZtNhwJhjsaGOoOh3ONkNc&#10;Cu9fuyPGk9l0u22zT37WK/U0Sm8LEJFSfITv7U+t4GVeTOH/TX4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ZjowgAAAN0AAAAPAAAAAAAAAAAAAAAAAJgCAABkcnMvZG93&#10;bnJldi54bWxQSwUGAAAAAAQABAD1AAAAhwMAAAAA&#10;" path="m,17778l18571,e" filled="f" strokeweight="0">
                <v:path arrowok="t" o:connecttype="custom" o:connectlocs="0,1;0,0" o:connectangles="0,0"/>
              </v:shape>
              <v:shape id="Freeform 3024" o:spid="_x0000_s1784" style="position:absolute;left:18759;top:9344;width:86;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Gn8IA&#10;AADdAAAADwAAAGRycy9kb3ducmV2LnhtbESPS2sCMRSF9wX/Q7iCu5pRwZbRKGoRXNnWx/4yuU4G&#10;JzdDkjrpv28KhS4P5/FxlutkW/EgHxrHCibjAgRx5XTDtYLLef/8CiJEZI2tY1LwTQHWq8HTEkvt&#10;ev6kxynWIo9wKFGBibErpQyVIYth7Dri7N2ctxiz9LXUHvs8bls5LYq5tNhwJhjsaGeoup++bIa4&#10;FLbvxyvGu9l1x7fmI/l5r9RomDYLEJFS/A//tQ9aweylmMLvm/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wafwgAAAN0AAAAPAAAAAAAAAAAAAAAAAJgCAABkcnMvZG93&#10;bnJldi54bWxQSwUGAAAAAAQABAD1AAAAhwMAAAAA&#10;" path="m,18182l18462,e" filled="f" strokeweight="0">
                <v:path arrowok="t" o:connecttype="custom" o:connectlocs="0,1;0,0" o:connectangles="0,0"/>
              </v:shape>
              <v:shape id="Freeform 3025" o:spid="_x0000_s1785" style="position:absolute;left:18831;top:9211;width:73;height:1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jBMIA&#10;AADdAAAADwAAAGRycy9kb3ducmV2LnhtbESPzWoCMRSF94LvEG7BnWZaQctolGopuFJr6/4yuZ0M&#10;Tm6GJHXi2xuh0OXh/Hyc5TrZVlzJh8axgudJAYK4crrhWsH318f4FUSIyBpbx6TgRgHWq+FgiaV2&#10;PX/S9RRrkUc4lKjAxNiVUobKkMUwcR1x9n6ctxiz9LXUHvs8blv5UhQzabHhTDDY0dZQdTn92gxx&#10;KWwO+zPGi9l2+/fmmPysV2r0lN4WICKl+B/+a++0gum8mMLjTX4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06MEwgAAAN0AAAAPAAAAAAAAAAAAAAAAAJgCAABkcnMvZG93&#10;bnJldi54bWxQSwUGAAAAAAQABAD1AAAAhwMAAAAA&#10;" path="m,18182l18182,e" filled="f" strokeweight="0">
                <v:path arrowok="t" o:connecttype="custom" o:connectlocs="0,1;0,0" o:connectangles="0,0"/>
              </v:shape>
              <v:shape id="Freeform 3026" o:spid="_x0000_s1786" style="position:absolute;left:18897;top:9079;width:72;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7cMMA&#10;AADdAAAADwAAAGRycy9kb3ducmV2LnhtbESPzWoCMRSF9wXfIVzBXc1UxZbRKK0iuLKtrfvL5HYy&#10;OLkZkujEtzeFQpeH8/NxlutkW3ElHxrHCp7GBQjiyumGawXfX7vHFxAhImtsHZOCGwVYrwYPSyy1&#10;6/mTrsdYizzCoUQFJsaulDJUhiyGseuIs/fjvMWYpa+l9tjncdvKSVHMpcWGM8FgRxtD1fl4sRni&#10;Unh7P5wwns2mO2ybj+TnvVKjYXpdgIiU4n/4r73XCqbPxQx+3+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o7cMMAAADdAAAADwAAAAAAAAAAAAAAAACYAgAAZHJzL2Rv&#10;d25yZXYueG1sUEsFBgAAAAAEAAQA9QAAAIgDAAAAAA==&#10;" path="m,18462l18182,e" filled="f" strokeweight="0">
                <v:path arrowok="t" o:connecttype="custom" o:connectlocs="0,1;0,0" o:connectangles="0,0"/>
              </v:shape>
              <v:shape id="Freeform 3027" o:spid="_x0000_s1787" style="position:absolute;left:18956;top:8934;width:59;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e68MA&#10;AADdAAAADwAAAGRycy9kb3ducmV2LnhtbESPzWoCMRSF9wXfIVzBXc1U0ZbRKK0iuLKtrfvL5HYy&#10;OLkZkujEtzeFQpeH8/NxlutkW3ElHxrHCp7GBQjiyumGawXfX7vHFxAhImtsHZOCGwVYrwYPSyy1&#10;6/mTrsdYizzCoUQFJsaulDJUhiyGseuIs/fjvMWYpa+l9tjncdvKSVHMpcWGM8FgRxtD1fl4sRni&#10;Unh7P5wwns2mO2ybj+TnvVKjYXpdgIiU4n/4r73XCqbPxQx+3+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e68MAAADdAAAADwAAAAAAAAAAAAAAAACYAgAAZHJzL2Rv&#10;d25yZXYueG1sUEsFBgAAAAAEAAQA9QAAAIgDAAAAAA==&#10;" path="m,18462l17778,e" filled="f" strokeweight="0">
                <v:path arrowok="t" o:connecttype="custom" o:connectlocs="0,1;0,0" o:connectangles="0,0"/>
              </v:shape>
              <v:shape id="Freeform 3028" o:spid="_x0000_s1788" style="position:absolute;left:19009;top:8779;width:52;height:1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AnMMA&#10;AADdAAAADwAAAGRycy9kb3ducmV2LnhtbESPzWoCMRSF94W+Q7iF7mqmFqYyNUpVCl1p1XZ/mdxO&#10;Bic3QxKd+PZGEFwezs/Hmc6T7cSJfGgdK3gdFSCIa6dbbhT87r9eJiBCRNbYOSYFZwownz0+TLHS&#10;buAtnXaxEXmEQ4UKTIx9JWWoDVkMI9cTZ+/feYsxS99I7XHI47aT46IopcWWM8FgT0tD9WF3tBni&#10;Ulhs1n8YD2bZr1ftT/LloNTzU/r8ABEpxXv41v7WCt7eixKub/IT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AnMMAAADdAAAADwAAAAAAAAAAAAAAAACYAgAAZHJzL2Rv&#10;d25yZXYueG1sUEsFBgAAAAAEAAQA9QAAAIgDAAAAAA==&#10;" path="m,18571l17500,e" filled="f" strokeweight="0">
                <v:path arrowok="t" o:connecttype="custom" o:connectlocs="0,1;0,0" o:connectangles="0,0"/>
              </v:shape>
              <v:shape id="Freeform 3029" o:spid="_x0000_s1789" style="position:absolute;left:19054;top:8622;width:40;height:1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lB8MA&#10;AADdAAAADwAAAGRycy9kb3ducmV2LnhtbESPzWoCMRSF94LvEK7QnWZsQctolGopdGXttO4vk9vJ&#10;4ORmSFInfXsjFFwezs/HWW+T7cSFfGgdK5jPChDEtdMtNwq+v96mzyBCRNbYOSYFfxRguxmP1lhq&#10;N/AnXarYiDzCoUQFJsa+lDLUhiyGmeuJs/fjvMWYpW+k9jjkcdvJx6JYSIstZ4LBnvaG6nP1azPE&#10;pbD7OJwwns2+P7y2x+QXg1IPk/SyAhEpxXv4v/2uFTwtiyXc3uQn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ilB8MAAADdAAAADwAAAAAAAAAAAAAAAACYAgAAZHJzL2Rv&#10;d25yZXYueG1sUEsFBgAAAAAEAAQA9QAAAIgDAAAAAA==&#10;" path="m,18667l16667,e" filled="f" strokeweight="0">
                <v:path arrowok="t" o:connecttype="custom" o:connectlocs="0,2;0,0" o:connectangles="0,0"/>
              </v:shape>
              <v:shape id="Freeform 3030" o:spid="_x0000_s1790" style="position:absolute;left:19087;top:8465;width:33;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xdcAA&#10;AADdAAAADwAAAGRycy9kb3ducmV2LnhtbERPTU8CMRC9m/gfmjHhJl0lQbNSiGJMOIGi3ifbcbth&#10;O920lS3/njmQcHx534tV8b06UkxdYAMP0woUcRNsx62Bn++P+2dQKSNb7AOTgRMlWC1vbxZY2zDy&#10;Fx33uVUSwqlGAy7nodY6NY48pmkYiIX7C9FjFhhbbSOOEu57/VhVc+2xY2lwONDaUXPY/3spCSW9&#10;7ba/mA9uPWzfu88S56Mxk7vy+gIqU8lX8cW9sQZmT5XMlTfyBPTyD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cxdcAAAADdAAAADwAAAAAAAAAAAAAAAACYAgAAZHJzL2Rvd25y&#10;ZXYueG1sUEsFBgAAAAAEAAQA9QAAAIUDAAAAAA==&#10;" path="m,18667l16000,e" filled="f" strokeweight="0">
                <v:path arrowok="t" o:connecttype="custom" o:connectlocs="0,2;0,0" o:connectangles="0,0"/>
              </v:shape>
              <v:shape id="Freeform 3031" o:spid="_x0000_s1791" style="position:absolute;left:19120;top:8284;width:33;height:1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U7sMA&#10;AADdAAAADwAAAGRycy9kb3ducmV2LnhtbESPS2sCMRSF9wX/Q7hCdzVTC1ZHo6il0JW2PvaXye1k&#10;cHIzJNFJ/31TELo8nMfHWaySbcWNfGgcK3geFSCIK6cbrhWcju9PUxAhImtsHZOCHwqwWg4eFlhq&#10;1/MX3Q6xFnmEQ4kKTIxdKWWoDFkMI9cRZ+/beYsxS19L7bHP47aV46KYSIsNZ4LBjraGqsvhajPE&#10;pbDZ784YL2bb7d6az+QnvVKPw7Seg4iU4n/43v7QCl5eixn8vc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U7sMAAADdAAAADwAAAAAAAAAAAAAAAACYAgAAZHJzL2Rv&#10;d25yZXYueG1sUEsFBgAAAAAEAAQA9QAAAIgDAAAAAA==&#10;" path="m,18750l16000,e" filled="f" strokeweight="0">
                <v:path arrowok="t" o:connecttype="custom" o:connectlocs="0,2;0,0" o:connectangles="0,0"/>
              </v:shape>
              <v:shape id="Freeform 3032" o:spid="_x0000_s1792" style="position:absolute;left:19140;top:8116;width:26;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rrsAA&#10;AADdAAAADwAAAGRycy9kb3ducmV2LnhtbERPTU8CMRC9m/AfmjHxJl00QbJQiGBMPKGA3ifbYbth&#10;O920la3/3jmYeHx536tN8b26UkxdYAOzaQWKuAm249bA5+n1fgEqZWSLfWAy8EMJNuvJzQprG0Y+&#10;0PWYWyUhnGo04HIeaq1T48hjmoaBWLhziB6zwNhqG3GUcN/rh6qaa48dS4PDgXaOmsvx20tJKGn7&#10;vv/CfHG7Yf/SfZQ4H425uy3PS1CZSv4X/7nfrIHHp5nslz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irrsAAAADdAAAADwAAAAAAAAAAAAAAAACYAgAAZHJzL2Rvd25y&#10;ZXYueG1sUEsFBgAAAAAEAAQA9QAAAIUDAAAAAA==&#10;" path="m,18750l15000,e" filled="f" strokeweight="0">
                <v:path arrowok="t" o:connecttype="custom" o:connectlocs="0,2;0,0" o:connectangles="0,0"/>
              </v:shape>
              <v:shape id="Freeform 3033" o:spid="_x0000_s1793" style="position:absolute;left:19153;top:7947;width:13;height: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ONcMA&#10;AADdAAAADwAAAGRycy9kb3ducmV2LnhtbESPzWoCMRSF9wXfIVyhu5oZC1qmRqlKoSu1tt1fJreT&#10;wcnNkEQnfftGEFwezs/HWayS7cSFfGgdKygnBQji2umWGwXfX+9PLyBCRNbYOSYFfxRgtRw9LLDS&#10;buBPuhxjI/IIhwoVmBj7SspQG7IYJq4nzt6v8xZjlr6R2uOQx20np0UxkxZbzgSDPW0M1afj2WaI&#10;S2G93/1gPJlNv9u2h+Rng1KP4/T2CiJSivfwrf2hFTzPyxKu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ONcMAAADdAAAADwAAAAAAAAAAAAAAAACYAgAAZHJzL2Rv&#10;d25yZXYueG1sUEsFBgAAAAAEAAQA9QAAAIgDAAAAAA==&#10;" path="m,18750l10000,e" filled="f" strokeweight="0">
                <v:path arrowok="t" o:connecttype="custom" o:connectlocs="0,2;0,0" o:connectangles="0,0"/>
              </v:shape>
              <v:shape id="Freeform 3034" o:spid="_x0000_s1794" style="position:absolute;left:19146;top:7766;width:13;height:1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QQsMA&#10;AADdAAAADwAAAGRycy9kb3ducmV2LnhtbESPzWoCMRSF90LfIdyCO82oYGVqlNYiuLJ1bPeXye1k&#10;cHIzJKkT394UCl0ezs/HWW+T7cSVfGgdK5hNCxDEtdMtNwo+z/vJCkSIyBo7x6TgRgG2m4fRGkvt&#10;Bj7RtYqNyCMcSlRgYuxLKUNtyGKYup44e9/OW4xZ+kZqj0Met52cF8VSWmw5Ewz2tDNUX6ofmyEu&#10;hdf34xfGi9n1x7f2I/nloNT4Mb08g4iU4n/4r33QChZPszn8vs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aQQsMAAADdAAAADwAAAAAAAAAAAAAAAACYAgAAZHJzL2Rv&#10;d25yZXYueG1sUEsFBgAAAAAEAAQA9QAAAIgDAAAAAA==&#10;" path="m10000,18750l,e" filled="f" strokeweight="0">
                <v:path arrowok="t" o:connecttype="custom" o:connectlocs="0,2;0,0" o:connectangles="0,0"/>
              </v:shape>
              <v:shape id="Freeform 3035" o:spid="_x0000_s1795" style="position:absolute;left:19133;top:7599;width:26;height:1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12cMA&#10;AADdAAAADwAAAGRycy9kb3ducmV2LnhtbESPS2sCMRSF94X+h3AL7mpGBZWpUVql4Mr6aPeXye1k&#10;cHIzJKkT/70pCC4P5/FxFqtkW3EhHxrHCkbDAgRx5XTDtYLv0+frHESIyBpbx6TgSgFWy+enBZba&#10;9XygyzHWIo9wKFGBibErpQyVIYth6Dri7P06bzFm6WupPfZ53LZyXBRTabHhTDDY0dpQdT7+2Qxx&#10;KXx87X4wns26222affLTXqnBS3p/AxEpxUf43t5qBZPZaAL/b/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12cMAAADdAAAADwAAAAAAAAAAAAAAAACYAgAAZHJzL2Rv&#10;d25yZXYueG1sUEsFBgAAAAAEAAQA9QAAAIgDAAAAAA==&#10;" path="m15000,18750l,e" filled="f" strokeweight="0">
                <v:path arrowok="t" o:connecttype="custom" o:connectlocs="0,2;0,0" o:connectangles="0,0"/>
              </v:shape>
              <v:shape id="Freeform 3036" o:spid="_x0000_s1796" style="position:absolute;left:19107;top:7442;width:33;height:17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rcMA&#10;AADdAAAADwAAAGRycy9kb3ducmV2LnhtbESPzWoCMRSF94W+Q7iF7mpGK1qmRlFLwZVV2+4vk9vJ&#10;4ORmSKIT394IQpeH8/NxZotkW3EmHxrHCoaDAgRx5XTDtYKf78+XNxAhImtsHZOCCwVYzB8fZlhq&#10;1/OezodYizzCoUQFJsaulDJUhiyGgeuIs/fnvMWYpa+l9tjncdvKUVFMpMWGM8FgR2tD1fFwshni&#10;Ulh9bX8xHs262340u+QnvVLPT2n5DiJSiv/he3ujFbxOh2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rcMAAADdAAAADwAAAAAAAAAAAAAAAACYAgAAZHJzL2Rv&#10;d25yZXYueG1sUEsFBgAAAAAEAAQA9QAAAIgDAAAAAA==&#10;" path="m16000,18667l,e" filled="f" strokeweight="0">
                <v:path arrowok="t" o:connecttype="custom" o:connectlocs="0,1;0,0" o:connectangles="0,0"/>
              </v:shape>
              <v:shape id="Freeform 3037" o:spid="_x0000_s1797" style="position:absolute;left:19068;top:7273;width:39;height: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INsMA&#10;AADdAAAADwAAAGRycy9kb3ducmV2LnhtbESPzWoCMRSF94W+Q7iF7mpGi1qmRlFLwZVV2+4vk9vJ&#10;4ORmSKIT394IQpeH8/NxZotkW3EmHxrHCoaDAgRx5XTDtYKf78+XNxAhImtsHZOCCwVYzB8fZlhq&#10;1/OezodYizzCoUQFJsaulDJUhiyGgeuIs/fnvMWYpa+l9tjncdvKUVFMpMWGM8FgR2tD1fFwshni&#10;Ulh9bX8xHs262340u+QnvVLPT2n5DiJSiv/he3ujFbxOh2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8INsMAAADdAAAADwAAAAAAAAAAAAAAAACYAgAAZHJzL2Rv&#10;d25yZXYueG1sUEsFBgAAAAAEAAQA9QAAAIgDAAAAAA==&#10;" path="m16667,18667l,e" filled="f" strokeweight="0">
                <v:path arrowok="t" o:connecttype="custom" o:connectlocs="0,2;0,0" o:connectangles="0,0"/>
              </v:shape>
              <v:shape id="Freeform 3038" o:spid="_x0000_s1798" style="position:absolute;left:19028;top:7116;width:46;height: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WQcMA&#10;AADdAAAADwAAAGRycy9kb3ducmV2LnhtbESPzWoCMRSF94W+Q7gFdzWjwlSmRqkWwZVW2+4vk9vJ&#10;4ORmSFInfftGEFwezs/HWayS7cSFfGgdK5iMCxDEtdMtNwq+PrfPcxAhImvsHJOCPwqwWj4+LLDS&#10;buAjXU6xEXmEQ4UKTIx9JWWoDVkMY9cTZ+/HeYsxS99I7XHI47aT06IopcWWM8FgTxtD9fn0azPE&#10;pbA+7L8xns2m37+3H8mXg1Kjp/T2CiJSivfwrb3TCmYvkxKu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2WQcMAAADdAAAADwAAAAAAAAAAAAAAAACYAgAAZHJzL2Rv&#10;d25yZXYueG1sUEsFBgAAAAAEAAQA9QAAAIgDAAAAAA==&#10;" path="m17143,18571l,e" filled="f" strokeweight="0">
                <v:path arrowok="t" o:connecttype="custom" o:connectlocs="0,1;0,0" o:connectangles="0,0"/>
              </v:shape>
              <v:shape id="Freeform 3039" o:spid="_x0000_s1799" style="position:absolute;left:18982;top:6961;width:53;height:17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z2sMA&#10;AADdAAAADwAAAGRycy9kb3ducmV2LnhtbESPzWoCMRSF94W+Q7iF7mpGCypTo7SK0JXWsd1fJreT&#10;wcnNkEQnfXsjCF0ezs/HWayS7cSFfGgdKxiPChDEtdMtNwq+j9uXOYgQkTV2jknBHwVYLR8fFlhq&#10;N/CBLlVsRB7hUKICE2NfShlqQxbDyPXE2ft13mLM0jdSexzyuO3kpCim0mLLmWCwp7Wh+lSdbYa4&#10;FD72ux+MJ7Pud5v2K/npoNTzU3p/AxEpxf/wvf2pFbzOxjO4vc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z2sMAAADdAAAADwAAAAAAAAAAAAAAAACYAgAAZHJzL2Rv&#10;d25yZXYueG1sUEsFBgAAAAAEAAQA9QAAAIgDAAAAAA==&#10;" path="m17500,18667l,e" filled="f" strokeweight="0">
                <v:path arrowok="t" o:connecttype="custom" o:connectlocs="0,1;0,0" o:connectangles="0,0"/>
              </v:shape>
              <v:shape id="Freeform 3040" o:spid="_x0000_s1800" style="position:absolute;left:18930;top:6828;width:65;height:1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nqMAA&#10;AADdAAAADwAAAGRycy9kb3ducmV2LnhtbERPTU8CMRC9m/AfmjHxJl00QbJQiGBMPKGA3ifbYbth&#10;O920la3/3jmYeHx536tN8b26UkxdYAOzaQWKuAm249bA5+n1fgEqZWSLfWAy8EMJNuvJzQprG0Y+&#10;0PWYWyUhnGo04HIeaq1T48hjmoaBWLhziB6zwNhqG3GUcN/rh6qaa48dS4PDgXaOmsvx20tJKGn7&#10;vv/CfHG7Yf/SfZQ4H425uy3PS1CZSv4X/7nfrIHHp5nMlT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6nqMAAAADdAAAADwAAAAAAAAAAAAAAAACYAgAAZHJzL2Rvd25y&#10;ZXYueG1sUEsFBgAAAAAEAAQA9QAAAIUDAAAAAA==&#10;" path="m18000,18462l,e" filled="f" strokeweight="0">
                <v:path arrowok="t" o:connecttype="custom" o:connectlocs="0,1;0,0" o:connectangles="0,0"/>
              </v:shape>
              <v:shape id="Freeform 3041" o:spid="_x0000_s1801" style="position:absolute;left:18864;top:6696;width:72;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CM8MA&#10;AADdAAAADwAAAGRycy9kb3ducmV2LnhtbESPS2sCMRSF90L/Q7iF7jRjC1qnRlFLwZW1PvaXye1k&#10;cHIzJKkT/31TKLg8nMfHmS+TbcWVfGgcKxiPChDEldMN1wpOx4/hK4gQkTW2jknBjQIsFw+DOZba&#10;9fxF10OsRR7hUKICE2NXShkqQxbDyHXE2ft23mLM0tdSe+zzuG3lc1FMpMWGM8FgRxtD1eXwYzPE&#10;pbD+3J0xXsym2703++QnvVJPj2n1BiJSivfwf3urFbxMxzP4e5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ICM8MAAADdAAAADwAAAAAAAAAAAAAAAACYAgAAZHJzL2Rv&#10;d25yZXYueG1sUEsFBgAAAAAEAAQA9QAAAIgDAAAAAA==&#10;" path="m18182,18333l,e" filled="f" strokeweight="0">
                <v:path arrowok="t" o:connecttype="custom" o:connectlocs="0,1;0,0" o:connectangles="0,0"/>
              </v:shape>
              <v:shape id="Freeform 3042" o:spid="_x0000_s1802" style="position:absolute;left:18799;top:6575;width:78;height:1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hE8AA&#10;AADdAAAADwAAAGRycy9kb3ducmV2LnhtbERPTU8CMRC9m/AfmiHxJl0xQbNQiEBMPKGg3ifbYbth&#10;O920la3/3jmYeHx536tN8b26UkxdYAP3swoUcRNsx62Bz4+XuydQKSNb7AOTgR9KsFlPblZY2zDy&#10;ka6n3CoJ4VSjAZfzUGudGkce0ywMxMKdQ/SYBcZW24ijhPtez6tqoT12LA0OB9o5ai6nby8loaTt&#10;2+EL88XthsO+ey9xMRpzOy3PS1CZSv4X/7lfrYGHx7nslz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RhE8AAAADdAAAADwAAAAAAAAAAAAAAAACYAgAAZHJzL2Rvd25y&#10;ZXYueG1sUEsFBgAAAAAEAAQA9QAAAIUDAAAAAA==&#10;" path="m18333,18182l,e" filled="f" strokeweight="0">
                <v:path arrowok="t" o:connecttype="custom" o:connectlocs="0,1;0,0" o:connectangles="0,0"/>
              </v:shape>
              <v:shape id="Freeform 3043" o:spid="_x0000_s1803" style="position:absolute;left:18720;top:6465;width:85;height:1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EiMMA&#10;AADdAAAADwAAAGRycy9kb3ducmV2LnhtbESPzWoCMRSF90LfIdyCO82oYGVqlNYiuLJ1bPeXye1k&#10;cHIzJKkT394UCl0ezs/HWW+T7cSVfGgdK5hNCxDEtdMtNwo+z/vJCkSIyBo7x6TgRgG2m4fRGkvt&#10;Bj7RtYqNyCMcSlRgYuxLKUNtyGKYup44e9/OW4xZ+kZqj0Met52cF8VSWmw5Ewz2tDNUX6ofmyEu&#10;hdf34xfGi9n1x7f2I/nloNT4Mb08g4iU4n/4r33QChZP8xn8vs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EiMMAAADdAAAADwAAAAAAAAAAAAAAAACYAgAAZHJzL2Rv&#10;d25yZXYueG1sUEsFBgAAAAAEAAQA9QAAAIgDAAAAAA==&#10;" path="m18462,18000l,e" filled="f" strokeweight="0">
                <v:path arrowok="t" o:connecttype="custom" o:connectlocs="0,1;0,0" o:connectangles="0,0"/>
              </v:shape>
              <v:shape id="Freeform 3044" o:spid="_x0000_s1804" style="position:absolute;left:18641;top:6382;width:86;height:1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a/8MA&#10;AADdAAAADwAAAGRycy9kb3ducmV2LnhtbESPzWoCMRSF9wXfIVyhu5pxBFumRqkWoStt1e4vk9vJ&#10;4ORmSFInfftGEFwezs/HWayS7cSFfGgdK5hOChDEtdMtNwpOx+3TC4gQkTV2jknBHwVYLUcPC6y0&#10;G/iLLofYiDzCoUIFJsa+kjLUhiyGieuJs/fjvMWYpW+k9jjkcdvJsijm0mLLmWCwp42h+nz4tRni&#10;Uljvd98Yz2bT797bz+Tng1KP4/T2CiJSivfwrf2hFcyeyxKu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pa/8MAAADdAAAADwAAAAAAAAAAAAAAAACYAgAAZHJzL2Rv&#10;d25yZXYueG1sUEsFBgAAAAAEAAQA9QAAAIgDAAAAAA==&#10;" path="m18462,17778l,e" filled="f" strokeweight="0">
                <v:path arrowok="t" o:connecttype="custom" o:connectlocs="0,1;0,0" o:connectangles="0,0"/>
              </v:shape>
              <v:shape id="Freeform 3045" o:spid="_x0000_s1805" style="position:absolute;left:18556;top:6310;width:98;height:8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ZMIA&#10;AADdAAAADwAAAGRycy9kb3ducmV2LnhtbESPzWoCMRSF9wXfIVzBXc1UwZbRKK1FcKXV6v4yuU4G&#10;JzdDEp307Ruh0OXh/HycxSrZVtzJh8axgpdxAYK4crrhWsHpe/P8BiJEZI2tY1LwQwFWy8HTAkvt&#10;ej7Q/RhrkUc4lKjAxNiVUobKkMUwdh1x9i7OW4xZ+lpqj30et62cFMVMWmw4Ewx2tDZUXY83myEu&#10;hY/97ozxatbd7rP5Sn7WKzUapvc5iEgp/of/2lutYPo6mcLjTX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v9kwgAAAN0AAAAPAAAAAAAAAAAAAAAAAJgCAABkcnMvZG93&#10;bnJldi54bWxQSwUGAAAAAAQABAD1AAAAhwMAAAAA&#10;" path="m18667,17143l,e" filled="f" strokeweight="0">
                <v:path arrowok="t" o:connecttype="custom" o:connectlocs="0,0;0,0" o:connectangles="0,0"/>
              </v:shape>
              <v:shape id="Freeform 3046" o:spid="_x0000_s1806" style="position:absolute;left:18458;top:6249;width:98;height:7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EMMA&#10;AADdAAAADwAAAGRycy9kb3ducmV2LnhtbESPzWoCMRSF94LvEG6hu5qpFS1To1hLwZVV2+4vk9vJ&#10;4ORmSFInvr0RBJeH8/Nx5stkW3EiHxrHCp5HBQjiyumGawU/359PryBCRNbYOiYFZwqwXAwHcyy1&#10;63lPp0OsRR7hUKICE2NXShkqQxbDyHXE2ftz3mLM0tdSe+zzuG3luCim0mLDmWCwo7Wh6nj4txni&#10;Unj/2v5iPJp1t/1odslPe6UeH9LqDUSkFO/hW3ujFbzMxh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nEMMAAADdAAAADwAAAAAAAAAAAAAAAACYAgAAZHJzL2Rv&#10;d25yZXYueG1sUEsFBgAAAAAEAAQA9QAAAIgDAAAAAA==&#10;" path="m18667,16667l,e" filled="f" strokeweight="0">
                <v:path arrowok="t" o:connecttype="custom" o:connectlocs="0,0;0,0" o:connectangles="0,0"/>
              </v:shape>
              <v:shape id="Freeform 3047" o:spid="_x0000_s1807" style="position:absolute;left:18372;top:6202;width:105;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Ci8MA&#10;AADdAAAADwAAAGRycy9kb3ducmV2LnhtbESPzWoCMRSF94LvEG6hu5qpRS1To1hLwZVV2+4vk9vJ&#10;4ORmSFInvr0RBJeH8/Nx5stkW3EiHxrHCp5HBQjiyumGawU/359PryBCRNbYOiYFZwqwXAwHcyy1&#10;63lPp0OsRR7hUKICE2NXShkqQxbDyHXE2ftz3mLM0tdSe+zzuG3luCim0mLDmWCwo7Wh6nj4txni&#10;Unj/2v5iPJp1t/1odslPe6UeH9LqDUSkFO/hW3ujFbzMxh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PCi8MAAADdAAAADwAAAAAAAAAAAAAAAACYAgAAZHJzL2Rv&#10;d25yZXYueG1sUEsFBgAAAAAEAAQA9QAAAIgDAAAAAA==&#10;" path="m18750,16000l,e" filled="f" strokeweight="0">
                <v:path arrowok="t" o:connecttype="custom" o:connectlocs="1,0;0,0" o:connectangles="0,0"/>
              </v:shape>
              <v:shape id="Freeform 3048" o:spid="_x0000_s1808" style="position:absolute;left:18274;top:6178;width:105;height: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c/MMA&#10;AADdAAAADwAAAGRycy9kb3ducmV2LnhtbESPzWoCMRSF94W+Q7hCdzWjhVFGo1hLoSurtu4vk+tk&#10;cHIzJKmTvn1TEFwezs/HWa6T7cSVfGgdK5iMCxDEtdMtNwq+v96f5yBCRNbYOSYFvxRgvXp8WGKl&#10;3cAHuh5jI/IIhwoVmBj7SspQG7IYxq4nzt7ZeYsxS99I7XHI47aT06IopcWWM8FgT1tD9eX4YzPE&#10;pfD6uTthvJhtv3tr98mXg1JPo7RZgIiU4j18a39oBS+zaQ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c/MMAAADdAAAADwAAAAAAAAAAAAAAAACYAgAAZHJzL2Rv&#10;d25yZXYueG1sUEsFBgAAAAAEAAQA9QAAAIgDAAAAAA==&#10;" path="m18750,15000l,e" filled="f" strokeweight="0">
                <v:path arrowok="t" o:connecttype="custom" o:connectlocs="1,0;0,0" o:connectangles="0,0"/>
              </v:shape>
              <v:shape id="Freeform 3049" o:spid="_x0000_s1809" style="position:absolute;left:18182;top:6166;width:105;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5Z8IA&#10;AADdAAAADwAAAGRycy9kb3ducmV2LnhtbESPzWoCMRSF94W+Q7iF7mqmFrSMRqmK4Eqr1f1lcp0M&#10;Tm6GJDrx7ZuC0OXh/Hyc6TzZVtzIh8axgvdBAYK4crrhWsHxZ/32CSJEZI2tY1JwpwDz2fPTFEvt&#10;et7T7RBrkUc4lKjAxNiVUobKkMUwcB1x9s7OW4xZ+lpqj30et60cFsVIWmw4Ewx2tDRUXQ5XmyEu&#10;hcVue8J4Mctuu2q+kx/1Sr2+pK8JiEgp/ocf7Y1W8DEejuHvTX4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flnwgAAAN0AAAAPAAAAAAAAAAAAAAAAAJgCAABkcnMvZG93&#10;bnJldi54bWxQSwUGAAAAAAQABAD1AAAAhwMAAAAA&#10;" path="m18750,10000l,e" filled="f" strokeweight="0">
                <v:path arrowok="t" o:connecttype="custom" o:connectlocs="1,0;0,0" o:connectangles="0,0"/>
              </v:shape>
              <v:shape id="Freeform 3050" o:spid="_x0000_s1810" style="position:absolute;left:18090;top:6166;width:105;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tFcAA&#10;AADdAAAADwAAAGRycy9kb3ducmV2LnhtbERPTU8CMRC9m/AfmiHxJl0xQbNQiEBMPKGg3ifbYbth&#10;O920la3/3jmYeHx536tN8b26UkxdYAP3swoUcRNsx62Bz4+XuydQKSNb7AOTgR9KsFlPblZY2zDy&#10;ka6n3CoJ4VSjAZfzUGudGkce0ywMxMKdQ/SYBcZW24ijhPtez6tqoT12LA0OB9o5ai6nby8loaTt&#10;2+EL88XthsO+ey9xMRpzOy3PS1CZSv4X/7lfrYGHx7nMlTf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JtFcAAAADdAAAADwAAAAAAAAAAAAAAAACYAgAAZHJzL2Rvd25y&#10;ZXYueG1sUEsFBgAAAAAEAAQA9QAAAIUDAAAAAA==&#10;" path="m18750,l,10000e" filled="f" strokeweight="0">
                <v:path arrowok="t" o:connecttype="custom" o:connectlocs="1,0;0,0" o:connectangles="0,0"/>
              </v:shape>
              <v:shape id="Freeform 3051" o:spid="_x0000_s1811" style="position:absolute;left:17992;top:6178;width:105;height: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IjsMA&#10;AADdAAAADwAAAGRycy9kb3ducmV2LnhtbESPS2sCMRSF9wX/Q7gFdzVTBWunRrGK4MpX2/1lcjsZ&#10;nNwMSerEf98UhC4P5/Fx5stkW3ElHxrHCp5HBQjiyumGawWfH9unGYgQkTW2jknBjQIsF4OHOZba&#10;9Xyi6znWIo9wKFGBibErpQyVIYth5Dri7H07bzFm6WupPfZ53LZyXBRTabHhTDDY0dpQdTn/2Axx&#10;Kbwf9l8YL2bd7TfNMflpr9TwMa3eQERK8T98b++0gsnL+BX+3u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7IjsMAAADdAAAADwAAAAAAAAAAAAAAAACYAgAAZHJzL2Rv&#10;d25yZXYueG1sUEsFBgAAAAAEAAQA9QAAAIgDAAAAAA==&#10;" path="m18750,l,10000e" filled="f" strokeweight="0">
                <v:path arrowok="t" o:connecttype="custom" o:connectlocs="1,0;0,0" o:connectangles="0,0"/>
              </v:shape>
              <v:shape id="Freeform 3052" o:spid="_x0000_s1812" style="position:absolute;left:17900;top:6190;width:105;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3zsAA&#10;AADdAAAADwAAAGRycy9kb3ducmV2LnhtbERPTU8CMRC9m/AfmiHxJl0hQbNQiGBMPKGg3ifbYbth&#10;O920la3/3jmYeHx53+tt8b26UkxdYAP3swoUcRNsx62Bz4+Xu0dQKSNb7AOTgR9KsN1MbtZY2zDy&#10;ka6n3CoJ4VSjAZfzUGudGkce0ywMxMKdQ/SYBcZW24ijhPtez6tqqT12LA0OB9o7ai6nby8loaTd&#10;2+EL88Xth8Nz917icjTmdlqeVqAylfwv/nO/WgOLh4Xslz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33zsAAAADdAAAADwAAAAAAAAAAAAAAAACYAgAAZHJzL2Rvd25y&#10;ZXYueG1sUEsFBgAAAAAEAAQA9QAAAIUDAAAAAA==&#10;" path="m18750,l,16000e" filled="f" strokeweight="0">
                <v:path arrowok="t" o:connecttype="custom" o:connectlocs="1,0;0,0" o:connectangles="0,0"/>
              </v:shape>
              <v:shape id="Freeform 3053" o:spid="_x0000_s1813" style="position:absolute;left:12403;top:8922;width:27;height:24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SVcMA&#10;AADdAAAADwAAAGRycy9kb3ducmV2LnhtbESPS2sCMRSF94X+h3AL7mpGBZWpUVql4Mr6aPeXye1k&#10;cHIzJKkT/70pCC4P5/FxFqtkW3EhHxrHCkbDAgRx5XTDtYLv0+frHESIyBpbx6TgSgFWy+enBZba&#10;9XygyzHWIo9wKFGBibErpQyVIYth6Dri7P06bzFm6WupPfZ53LZyXBRTabHhTDDY0dpQdT7+2Qxx&#10;KXx87X4wns26222affLTXqnBS3p/AxEpxUf43t5qBZPZZAT/b/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SVcMAAADdAAAADwAAAAAAAAAAAAAAAACYAgAAZHJzL2Rv&#10;d25yZXYueG1sUEsFBgAAAAAEAAQA9QAAAIgDAAAAAA==&#10;" path="m15000,l,19000e" filled="f" strokeweight="0">
                <v:path arrowok="t" o:connecttype="custom" o:connectlocs="0,0;0,3" o:connectangles="0,0"/>
              </v:shape>
              <v:shape id="Freeform 3054" o:spid="_x0000_s1814" style="position:absolute;left:7799;top:12944;width:65;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MIsIA&#10;AADdAAAADwAAAGRycy9kb3ducmV2LnhtbESPzWoCMRSF9wXfIVzBXc1UwZbRKK1FcKXV6v4yuU4G&#10;JzdDEp307Ruh0OXh/HycxSrZVtzJh8axgpdxAYK4crrhWsHpe/P8BiJEZI2tY1LwQwFWy8HTAkvt&#10;ej7Q/RhrkUc4lKjAxNiVUobKkMUwdh1x9i7OW4xZ+lpqj30et62cFMVMWmw4Ewx2tDZUXY83myEu&#10;hY/97ozxatbd7rP5Sn7WKzUapvc5iEgp/of/2lutYPo6ncDjTX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8wiwgAAAN0AAAAPAAAAAAAAAAAAAAAAAJgCAABkcnMvZG93&#10;bnJldi54bWxQSwUGAAAAAAQABAD1AAAAhwMAAAAA&#10;" path="m,18000l18000,e" filled="f" strokeweight="0">
                <v:path arrowok="t" o:connecttype="custom" o:connectlocs="0,1;0,0" o:connectangles="0,0"/>
              </v:shape>
              <v:shape id="Freeform 3055" o:spid="_x0000_s1815" style="position:absolute;left:7864;top:12944;width:66;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9pucMA&#10;AADdAAAADwAAAGRycy9kb3ducmV2LnhtbESPzWoCMRSF9wXfIVzBXc3YAVumRqkWwZVt1e4vk9vJ&#10;4ORmSKKTvn1TEFwezs/HWayS7cSVfGgdK5hNCxDEtdMtNwpOx+3jC4gQkTV2jknBLwVYLUcPC6y0&#10;G/iLrofYiDzCoUIFJsa+kjLUhiyGqeuJs/fjvMWYpW+k9jjkcdvJp6KYS4stZ4LBnjaG6vPhYjPE&#10;pbD+2H9jPJtNv39vP5OfD0pNxuntFUSkFO/hW3unFZTPZQn/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9pucMAAADdAAAADwAAAAAAAAAAAAAAAACYAgAAZHJzL2Rv&#10;d25yZXYueG1sUEsFBgAAAAAEAAQA9QAAAIgDAAAAAA==&#10;" path="m,l18000,18000e" filled="f" strokeweight="0">
                <v:path arrowok="t" o:connecttype="custom" o:connectlocs="0,0;0,1" o:connectangles="0,0"/>
              </v:shape>
              <v:shape id="Freeform 3056" o:spid="_x0000_s1816" style="position:absolute;left:7864;top:13052;width:66;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zcMA&#10;AADdAAAADwAAAGRycy9kb3ducmV2LnhtbESPzWoCMRSF94LvEG6hu5ppFS1To1hLwZVV2+4vk9vJ&#10;4ORmSFInvr0RBJeH8/Nx5stkW3EiHxrHCp5HBQjiyumGawU/359PryBCRNbYOiYFZwqwXAwHcyy1&#10;63lPp0OsRR7hUKICE2NXShkqQxbDyHXE2ftz3mLM0tdSe+zzuG3lS1FMpcWGM8FgR2tD1fHwbzPE&#10;pfD+tf3FeDTrbvvR7JKf9ko9PqTVG4hIKd7Dt/ZGKxjPxh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bxzcMAAADdAAAADwAAAAAAAAAAAAAAAACYAgAAZHJzL2Rv&#10;d25yZXYueG1sUEsFBgAAAAAEAAQA9QAAAIgDAAAAAA==&#10;" path="m18000,l,18000e" filled="f" strokeweight="0">
                <v:path arrowok="t" o:connecttype="custom" o:connectlocs="0,0;0,1" o:connectangles="0,0"/>
              </v:shape>
              <v:shape id="Freeform 3057" o:spid="_x0000_s1817" style="position:absolute;left:7799;top:13052;width:65;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UVsMA&#10;AADdAAAADwAAAGRycy9kb3ducmV2LnhtbESPzWoCMRSF94LvEG6hu5ppRS1To1hLwZVV2+4vk9vJ&#10;4ORmSFInvr0RBJeH8/Nx5stkW3EiHxrHCp5HBQjiyumGawU/359PryBCRNbYOiYFZwqwXAwHcyy1&#10;63lPp0OsRR7hUKICE2NXShkqQxbDyHXE2ftz3mLM0tdSe+zzuG3lS1FMpcWGM8FgR2tD1fHwbzPE&#10;pfD+tf3FeDTrbvvR7JKf9ko9PqTVG4hIKd7Dt/ZGKxjPxh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pUVsMAAADdAAAADwAAAAAAAAAAAAAAAACYAgAAZHJzL2Rv&#10;d25yZXYueG1sUEsFBgAAAAAEAAQA9QAAAIgDAAAAAA==&#10;" path="m18000,18000l,e" filled="f" strokeweight="0">
                <v:path arrowok="t" o:connecttype="custom" o:connectlocs="0,1;0,0" o:connectangles="0,0"/>
              </v:shape>
              <v:shape id="Freeform 3058" o:spid="_x0000_s1818" style="position:absolute;left:14581;top:9609;width:66;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KIcMA&#10;AADdAAAADwAAAGRycy9kb3ducmV2LnhtbESPS2sCMRSF9wX/Q7hCdzVjhVGmRqmWQle+2u4vk9vJ&#10;4ORmSFIn/feNILg8nMfHWa6T7cSFfGgdK5hOChDEtdMtNwq+Pt+fFiBCRNbYOSYFfxRgvRo9LLHS&#10;buAjXU6xEXmEQ4UKTIx9JWWoDVkME9cTZ+/HeYsxS99I7XHI47aTz0VRSostZ4LBnraG6vPp12aI&#10;S2Gz331jPJttv3trD8mXg1KP4/T6AiJSivfwrf2hFczmsxKu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jKIcMAAADdAAAADwAAAAAAAAAAAAAAAACYAgAAZHJzL2Rv&#10;d25yZXYueG1sUEsFBgAAAAAEAAQA9QAAAIgDAAAAAA==&#10;" path="m,18182l18000,e" filled="f" strokeweight="0">
                <v:path arrowok="t" o:connecttype="custom" o:connectlocs="0,1;0,0" o:connectangles="0,0"/>
              </v:shape>
              <v:shape id="Freeform 3059" o:spid="_x0000_s1819" style="position:absolute;left:14640;top:9609;width:66;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vusIA&#10;AADdAAAADwAAAGRycy9kb3ducmV2LnhtbESPS2sCMRSF90L/Q7iF7jRTBZWpUapS6Mpnu79MbieD&#10;k5shiU7675uC4PJwHh9nsUq2FTfyoXGs4HVUgCCunG64VvB1/hjOQYSIrLF1TAp+KcBq+TRYYKld&#10;z0e6nWIt8giHEhWYGLtSylAZshhGriPO3o/zFmOWvpbaY5/HbSvHRTGVFhvOBIMdbQxVl9PVZohL&#10;Yb3ffWO8mE232zaH5Ke9Ui/P6f0NRKQUH+F7+1MrmMwmM/h/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G+6wgAAAN0AAAAPAAAAAAAAAAAAAAAAAJgCAABkcnMvZG93&#10;bnJldi54bWxQSwUGAAAAAAQABAD1AAAAhwMAAAAA&#10;" path="m,l18000,18182e" filled="f" strokeweight="0">
                <v:path arrowok="t" o:connecttype="custom" o:connectlocs="0,0;0,1" o:connectangles="0,0"/>
              </v:shape>
              <v:shape id="Freeform 3060" o:spid="_x0000_s1820" style="position:absolute;left:14640;top:9729;width:66;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yMAA&#10;AADdAAAADwAAAGRycy9kb3ducmV2LnhtbERPTU8CMRC9m/AfmiHxJl0hQbNQiGBMPKGg3ifbYbth&#10;O920la3/3jmYeHx53+tt8b26UkxdYAP3swoUcRNsx62Bz4+Xu0dQKSNb7AOTgR9KsN1MbtZY2zDy&#10;ka6n3CoJ4VSjAZfzUGudGkce0ywMxMKdQ/SYBcZW24ijhPtez6tqqT12LA0OB9o7ai6nby8loaTd&#10;2+EL88Xth8Nz917icjTmdlqeVqAylfwv/nO/WgOLh4XMlT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7yMAAAADdAAAADwAAAAAAAAAAAAAAAACYAgAAZHJzL2Rvd25y&#10;ZXYueG1sUEsFBgAAAAAEAAQA9QAAAIUDAAAAAA==&#10;" path="m18000,l,18000e" filled="f" strokeweight="0">
                <v:path arrowok="t" o:connecttype="custom" o:connectlocs="0,0;0,1" o:connectangles="0,0"/>
              </v:shape>
              <v:shape id="Freeform 3061" o:spid="_x0000_s1821" style="position:absolute;left:14581;top:9729;width:66;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eU8MA&#10;AADdAAAADwAAAGRycy9kb3ducmV2LnhtbESPzWoCMRSF9wXfIVzBXc1YwdrRKNYiuLJq2/1lcp0M&#10;Tm6GJHXi2zeFQpeH8/NxlutkW3EjHxrHCibjAgRx5XTDtYLPj93jHESIyBpbx6TgTgHWq8HDEkvt&#10;ej7R7RxrkUc4lKjAxNiVUobKkMUwdh1x9i7OW4xZ+lpqj30et618KoqZtNhwJhjsaGuoup6/bYa4&#10;FF7fD18Yr2bbHd6aY/KzXqnRMG0WICKl+B/+a++1gunz9AV+3+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eU8MAAADdAAAADwAAAAAAAAAAAAAAAACYAgAAZHJzL2Rv&#10;d25yZXYueG1sUEsFBgAAAAAEAAQA9QAAAIgDAAAAAA==&#10;" path="m18000,18000l,e" filled="f" strokeweight="0">
                <v:path arrowok="t" o:connecttype="custom" o:connectlocs="0,1;0,0" o:connectangles="0,0"/>
              </v:shape>
              <v:shape id="Freeform 3062" o:spid="_x0000_s1822" style="position:absolute;left:7366;top:13149;width:223;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Es8EA&#10;AADdAAAADwAAAGRycy9kb3ducmV2LnhtbERPTU8CMRC9m/AfmiHxJl3UoFkpBDEmnhAR7pPtuN2w&#10;nW7aytZ/7xxMPL687+W6+F5dKKYusIH5rAJF3ATbcWvg+Pl68wgqZWSLfWAy8EMJ1qvJ1RJrG0b+&#10;oMsht0pCONVowOU81FqnxpHHNAsDsXBfIXrMAmOrbcRRwn2vb6tqoT12LA0OB9o6as6Hby8loaTn&#10;990J89lth91Lty9xMRpzPS2bJ1CZSv4X/7nfrIG7h3vZL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rhLPBAAAA3QAAAA8AAAAAAAAAAAAAAAAAmAIAAGRycy9kb3du&#10;cmV2LnhtbFBLBQYAAAAABAAEAPUAAACGAwAAAAA=&#10;" path="m,18000l19412,e" filled="f" strokeweight="0">
                <v:path arrowok="t" o:connecttype="custom" o:connectlocs="0,1;2,0" o:connectangles="0,0"/>
              </v:shape>
              <v:shape id="Freeform 3063" o:spid="_x0000_s1823" style="position:absolute;left:7792;top:12293;width:1535;height:7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hKMMA&#10;AADdAAAADwAAAGRycy9kb3ducmV2LnhtbESPzWoCMRSF94W+Q7iF7mpGK1qmRlFLwZVV2+4vk9vJ&#10;4ORmSKIT394IQpeH8/NxZotkW3EmHxrHCoaDAgRx5XTDtYKf78+XNxAhImtsHZOCCwVYzB8fZlhq&#10;1/OezodYizzCoUQFJsaulDJUhiyGgeuIs/fnvMWYpa+l9tjncdvKUVFMpMWGM8FgR2tD1fFwshni&#10;Ulh9bX8xHs262340u+QnvVLPT2n5DiJSiv/he3ujFbxOx0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chKMMAAADdAAAADwAAAAAAAAAAAAAAAACYAgAAZHJzL2Rv&#10;d25yZXYueG1sUEsFBgAAAAAEAAQA9QAAAIgDAAAAAA==&#10;" path="m,19688l19915,e" filled="f" strokeweight="0">
                <v:path arrowok="t" o:connecttype="custom" o:connectlocs="0,29;117,0" o:connectangles="0,0"/>
              </v:shape>
              <v:shape id="Freeform 3064" o:spid="_x0000_s1824" style="position:absolute;left:9537;top:12077;width:230;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X8MA&#10;AADdAAAADwAAAGRycy9kb3ducmV2LnhtbESPzWoCMRSF94LvEG6hu5qpFS1To1hLwZVV2+4vk9vJ&#10;4ORmSFInvr0RBJeH8/Nx5stkW3EiHxrHCp5HBQjiyumGawU/359PryBCRNbYOiYFZwqwXAwHcyy1&#10;63lPp0OsRR7hUKICE2NXShkqQxbDyHXE2ftz3mLM0tdSe+zzuG3luCim0mLDmWCwo7Wh6nj4txni&#10;Unj/2v5iPJp1t/1odslPe6UeH9LqDUSkFO/hW3ujFbzMJm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W/X8MAAADdAAAADwAAAAAAAAAAAAAAAACYAgAAZHJzL2Rv&#10;d25yZXYueG1sUEsFBgAAAAAEAAQA9QAAAIgDAAAAAA==&#10;" path="m,18000l19429,e" filled="f" strokeweight="0">
                <v:path arrowok="t" o:connecttype="custom" o:connectlocs="0,1;3,0" o:connectangles="0,0"/>
              </v:shape>
              <v:shape id="Freeform 3065" o:spid="_x0000_s1825" style="position:absolute;left:9970;top:11233;width:1535;height:7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axMMA&#10;AADdAAAADwAAAGRycy9kb3ducmV2LnhtbESPzWoCMRSF94LvEG6hu5ppFS1To1hLwZVV2+4vk9vJ&#10;4ORmSFInvr0RBJeH8/Nx5stkW3EiHxrHCp5HBQjiyumGawU/359PryBCRNbYOiYFZwqwXAwHcyy1&#10;63lPp0OsRR7hUKICE2NXShkqQxbDyHXE2ftz3mLM0tdSe+zzuG3lS1FMpcWGM8FgR2tD1fHwbzPE&#10;pfD+tf3FeDTrbvvR7JKf9ko9PqTVG4hIKd7Dt/ZGKxjPJmO4vslP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kaxMMAAADdAAAADwAAAAAAAAAAAAAAAACYAgAAZHJzL2Rv&#10;d25yZXYueG1sUEsFBgAAAAAEAAQA9QAAAIgDAAAAAA==&#10;" path="m,19683l19915,e" filled="f" strokeweight="0">
                <v:path arrowok="t" o:connecttype="custom" o:connectlocs="0,28;117,0" o:connectangles="0,0"/>
              </v:shape>
              <v:shape id="Freeform 3066" o:spid="_x0000_s1826" style="position:absolute;left:11715;top:11005;width:229;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CsMMA&#10;AADdAAAADwAAAGRycy9kb3ducmV2LnhtbESPS2sCMRSF9wX/Q7iF7jRTK1qmRlGL4MpX2/1lcjsZ&#10;nNwMSerEf28KhS4P5/Fx5stkW3ElHxrHCp5HBQjiyumGawWfH9vhK4gQkTW2jknBjQIsF4OHOZba&#10;9Xyi6znWIo9wKFGBibErpQyVIYth5Dri7H07bzFm6WupPfZ53LZyXBRTabHhTDDY0cZQdTn/2Axx&#10;KawP+y+MF7Pp9u/NMflpr9TTY1q9gYiU4n/4r73TCl5mkwn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CCsMMAAADdAAAADwAAAAAAAAAAAAAAAACYAgAAZHJzL2Rv&#10;d25yZXYueG1sUEsFBgAAAAAEAAQA9QAAAIgDAAAAAA==&#10;" path="m,18000l19429,e" filled="f" strokeweight="0">
                <v:path arrowok="t" o:connecttype="custom" o:connectlocs="0,1;3,0" o:connectangles="0,0"/>
              </v:shape>
              <v:shape id="Freeform 3067" o:spid="_x0000_s1827" style="position:absolute;left:12148;top:10151;width:1534;height:7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nK8MA&#10;AADdAAAADwAAAGRycy9kb3ducmV2LnhtbESPzWoCMRSF9wXfIVyhu5qptSpTo1hLwZW2aveXye1k&#10;cHIzJKkT394UCl0ezs/HWaySbcWFfGgcK3gcFSCIK6cbrhWcju8PcxAhImtsHZOCKwVYLQd3Cyy1&#10;6/mTLodYizzCoUQFJsaulDJUhiyGkeuIs/ftvMWYpa+l9tjncdvKcVFMpcWGM8FgRxtD1fnwYzPE&#10;pfC6331hPJtNt3trPpKf9krdD9P6BUSkFP/Df+2tVvA0mzzD7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nK8MAAADdAAAADwAAAAAAAAAAAAAAAACYAgAAZHJzL2Rv&#10;d25yZXYueG1sUEsFBgAAAAAEAAQA9QAAAIgDAAAAAA==&#10;" path="m,19688l19915,e" filled="f" strokeweight="0">
                <v:path arrowok="t" o:connecttype="custom" o:connectlocs="0,29;117,0" o:connectangles="0,0"/>
              </v:shape>
              <v:shape id="Freeform 3068" o:spid="_x0000_s1828" style="position:absolute;left:13899;top:9935;width:223;height:1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5XMMA&#10;AADdAAAADwAAAGRycy9kb3ducmV2LnhtbESPzWoCMRSF9wXfIVyhu5qpLVMZjaKWgivbWt1fJreT&#10;wcnNkEQnvn1TKHR5OD8fZ7FKthNX8qF1rOBxUoAgrp1uuVFw/Hp7mIEIEVlj55gU3CjAajm6W2Cl&#10;3cCfdD3ERuQRDhUqMDH2lZShNmQxTFxPnL1v5y3GLH0jtcchj9tOTouilBZbzgSDPW0N1efDxWaI&#10;S2Hzvj9hPJttv39tP5IvB6Xux2k9BxEpxf/wX3unFTy9PJf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65XMMAAADdAAAADwAAAAAAAAAAAAAAAACYAgAAZHJzL2Rv&#10;d25yZXYueG1sUEsFBgAAAAAEAAQA9QAAAIgDAAAAAA==&#10;" path="m,18000l19412,e" filled="f" strokeweight="0">
                <v:path arrowok="t" o:connecttype="custom" o:connectlocs="0,1;2,0" o:connectangles="0,0"/>
              </v:shape>
              <v:shape id="Freeform 3069" o:spid="_x0000_s1829" style="position:absolute;left:14325;top:9091;width:1535;height:7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cx8MA&#10;AADdAAAADwAAAGRycy9kb3ducmV2LnhtbESPS2sCMRSF94L/IVyhO830gcpoFLUUulJrdX+Z3E4G&#10;JzdDkjrpv28KBZeH8/g4y3WyrbiRD41jBY+TAgRx5XTDtYLz59t4DiJEZI2tY1LwQwHWq+FgiaV2&#10;PX/Q7RRrkUc4lKjAxNiVUobKkMUwcR1x9r6ctxiz9LXUHvs8blv5VBRTabHhTDDY0c5QdT192wxx&#10;KWwP+wvGq9l1+9fmmPy0V+phlDYLEJFSvIf/2+9awfPsZQZ/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Icx8MAAADdAAAADwAAAAAAAAAAAAAAAACYAgAAZHJzL2Rv&#10;d25yZXYueG1sUEsFBgAAAAAEAAQA9QAAAIgDAAAAAA==&#10;" path="m,19688l19915,e" filled="f" strokeweight="0">
                <v:path arrowok="t" o:connecttype="custom" o:connectlocs="0,29;117,0" o:connectangles="0,0"/>
              </v:shape>
              <v:shape id="Freeform 3070" o:spid="_x0000_s1830" style="position:absolute;left:16510;top:8007;width:1534;height:7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ItcEA&#10;AADdAAAADwAAAGRycy9kb3ducmV2LnhtbERPTU8CMRC9m/AfmiHxJl3UoFkpBDEmnhAR7pPtuN2w&#10;nW7aytZ/7xxMPL687+W6+F5dKKYusIH5rAJF3ATbcWvg+Pl68wgqZWSLfWAy8EMJ1qvJ1RJrG0b+&#10;oMsht0pCONVowOU81FqnxpHHNAsDsXBfIXrMAmOrbcRRwn2vb6tqoT12LA0OB9o6as6Hby8loaTn&#10;990J89lth91Lty9xMRpzPS2bJ1CZSv4X/7nfrIG7h3uZK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iLXBAAAA3QAAAA8AAAAAAAAAAAAAAAAAmAIAAGRycy9kb3du&#10;cmV2LnhtbFBLBQYAAAAABAAEAPUAAACGAwAAAAA=&#10;" path="m,19688l19915,e" filled="f" strokeweight="0">
                <v:path arrowok="t" o:connecttype="custom" o:connectlocs="0,29;117,0" o:connectangles="0,0"/>
              </v:shape>
              <v:shape id="Freeform 3071" o:spid="_x0000_s1831" style="position:absolute;left:18248;top:7790;width:236;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tLsMA&#10;AADdAAAADwAAAGRycy9kb3ducmV2LnhtbESPzWoCMRSF94LvEK7QXc3YFttOjWKVgittbbu/TG4n&#10;g5ObIYlOfHsjFFwezs/HmS2SbcWJfGgcK5iMCxDEldMN1wp+vj/uX0CEiKyxdUwKzhRgMR8OZlhq&#10;1/MXnfaxFnmEQ4kKTIxdKWWoDFkMY9cRZ+/PeYsxS19L7bHP47aVD0UxlRYbzgSDHa0MVYf90WaI&#10;S+F9t/3FeDCrbrtuPpOf9krdjdLyDUSkFG/h//ZGK3h8fnqF65v8BO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EtLsMAAADdAAAADwAAAAAAAAAAAAAAAACYAgAAZHJzL2Rv&#10;d25yZXYueG1sUEsFBgAAAAAEAAQA9QAAAIgDAAAAAA==&#10;" path="m,18000l19444,e" filled="f" strokeweight="0">
                <v:path arrowok="t" o:connecttype="custom" o:connectlocs="0,1;3,0" o:connectangles="0,0"/>
              </v:shape>
              <v:shape id="Freeform 3072" o:spid="_x0000_s1832" style="position:absolute;left:14620;top:8007;width:3431;height:16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SbsEA&#10;AADdAAAADwAAAGRycy9kb3ducmV2LnhtbERPTU8CMRC9m/AfmiHxJl00olkpBDEmnhAR7pPtuN2w&#10;nW7aytZ/7xxMPL687+W6+F5dKKYusIH5rAJF3ATbcWvg+Pl68wgqZWSLfWAy8EMJ1qvJ1RJrG0b+&#10;oMsht0pCONVowOU81FqnxpHHNAsDsXBfIXrMAmOrbcRRwn2vb6tqoT12LA0OB9o6as6Hby8loaTn&#10;990J89lth91Lty9xMRpzPS2bJ1CZSv4X/7nfrIG7h3vZL2/kCe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yEm7BAAAA3QAAAA8AAAAAAAAAAAAAAAAAmAIAAGRycy9kb3du&#10;cmV2LnhtbFBLBQYAAAAABAAEAPUAAACGAwAAAAA=&#10;" path="m19962,l,19858e" filled="f" strokeweight="0">
                <v:path arrowok="t" o:connecttype="custom" o:connectlocs="587,0;0,143" o:connectangles="0,0"/>
              </v:shape>
              <v:shape id="Freeform 3073" o:spid="_x0000_s1833" style="position:absolute;left:14673;top:9741;width:138;height:1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39cMA&#10;AADdAAAADwAAAGRycy9kb3ducmV2LnhtbESPzWoCMRSF94W+Q7iF7mpGi1qmRlFLwZVV2+4vk9vJ&#10;4ORmSKIT394IQpeH8/NxZotkW3EmHxrHCoaDAgRx5XTDtYKf78+XNxAhImtsHZOCCwVYzB8fZlhq&#10;1/OezodYizzCoUQFJsaulDJUhiyGgeuIs/fnvMWYpa+l9tjncdvKUVFMpMWGM8FgR2tD1fFwshni&#10;Ulh9bX8xHs262340u+QnvVLPT2n5DiJSiv/he3ujFbxOx0O4vc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639cMAAADdAAAADwAAAAAAAAAAAAAAAACYAgAAZHJzL2Rv&#10;d25yZXYueG1sUEsFBgAAAAAEAAQA9QAAAIgDAAAAAA==&#10;" path="m19048,18462l,e" filled="f" strokeweight="0">
                <v:path arrowok="t" o:connecttype="custom" o:connectlocs="1,1;0,0" o:connectangles="0,0"/>
              </v:shape>
              <v:group id="Group 3074" o:spid="_x0000_s1834" style="position:absolute;left:11951;top:1;width:4467;height:15772" coordsize="1999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shape id="Freeform 3075" o:spid="_x0000_s1835" style="position:absolute;left:412;top:274;width:5726;height:107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i9sUA&#10;AADdAAAADwAAAGRycy9kb3ducmV2LnhtbESPQWvCQBSE70L/w/IKvemmFWsb3YTSongqGC29PrLP&#10;JCT7Nuyumvx7t1DwOMzMN8w6H0wnLuR8Y1nB8ywBQVxa3XCl4HjYTN9A+ICssbNMCkbykGcPkzWm&#10;2l55T5ciVCJC2KeooA6hT6X0ZU0G/cz2xNE7WWcwROkqqR1eI9x08iVJXqXBhuNCjT191lS2xdko&#10;OId2LzffP+176dF9/W7HsR0KpZ4eh48ViEBDuIf/2zutYL5czOH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KL2xQAAAN0AAAAPAAAAAAAAAAAAAAAAAJgCAABkcnMv&#10;ZG93bnJldi54bWxQSwUGAAAAAAQABAD1AAAAigMAAAAA&#10;" path="m19897,r,142l19385,142r,767l18974,909r,540l18359,1449r-308,142l18051,4602r-513,114l17538,9460r-512,l17026,9972r-923,l16103,10114r-513,l15590,10483r-411,l15179,10653r-512,l14154,10881r,170l13641,11051r,512l13333,11563r,113l12718,11676r-410,142l12308,12102r-411,l11897,12358r-512,114l11385,12585r-513,l10359,12756r,255l10051,13011r,256l9436,13267r,398l8615,13665r,284l8000,14034r,313l7590,14347r,227l7179,14688r-615,l6564,15085r-410,171l6154,15653r-410,114l5744,15909r-513,l4718,16165r,113l4205,16278r,654l3795,16932r,398l2872,17330r,142l2359,17585r,398l1846,17983r,256l1436,18239r,142l923,18381r,170l513,18551r,483l,19034r,938e" filled="f" strokecolor="blue" strokeweight="1pt">
                  <v:stroke startarrowwidth="narrow" startarrowlength="long" endarrowwidth="narrow" endarrowlength="long"/>
                  <v:path arrowok="t" o:connecttype="custom" o:connectlocs="1631,41;1589,262;1555,419;1480,459;1438,1362;1396,2732;1320,2880;1278,2921;1244,3028;1202,3077;1160,3192;1118,3339;1093,3372;1009,3413;975,3495;933,3602;891,3634;849,3758;824,3832;774,3947;706,4028;656,4143;622,4209;538,4242;504,4406;471,4553;429,4594;387,4701;345,4890;311,5005;235,5046;193,5193;151,5268;118,5308;76,5357;42,5497;0,5768" o:connectangles="0,0,0,0,0,0,0,0,0,0,0,0,0,0,0,0,0,0,0,0,0,0,0,0,0,0,0,0,0,0,0,0,0,0,0,0,0"/>
                </v:shape>
                <v:shape id="Freeform 3076" o:spid="_x0000_s1836" style="position:absolute;left:2288;top:10947;width:5609;height:88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6gsUA&#10;AADdAAAADwAAAGRycy9kb3ducmV2LnhtbESPQWvCQBSE70L/w/IKvemmWm2buopYFE9C0pZeH9nX&#10;JCT7Nuyumvz7riB4HGbmG2a57k0rzuR8bVnB8yQBQVxYXXOp4PtrN34D4QOyxtYyKRjIw3r1MFpi&#10;qu2FMzrnoRQRwj5FBVUIXSqlLyoy6Ce2I47en3UGQ5SulNrhJcJNK6dJspAGa44LFXa0raho8pNR&#10;cApNJnfHn+a98Og+f/fD0PS5Uk+P/eYDRKA+3MO39kErmL3OX+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TqCxQAAAN0AAAAPAAAAAAAAAAAAAAAAAJgCAABkcnMv&#10;ZG93bnJldi54bWxQSwUGAAAAAAQABAD1AAAAigMAAAAA&#10;" path="m,l,173r524,l524,484r523,138l1047,794r838,l1885,967r523,l2408,1416r524,l2932,1762r419,172l3979,1934r,6218l3351,8463r,794l2932,9603r,794l2408,10397r,138l1885,10535r,1002l1466,11641r,4974l1885,16753r,173l2408,16926r,483l2932,17409r,449l3351,17858r628,173l3979,18238r314,l4293,18687r524,l4817,18998r1047,173l5864,19344r419,l6283,19447r523,l6806,19793r838,l7644,19965r4921,l12565,19793r943,l13508,19655r1152,l14660,19171r837,l15497,18998r524,l16021,18342r419,l16440,18238r523,l17487,18031r,-311l18010,17720r,-656l18325,17064r,-622l19372,16442r,-1105l19895,15337r,-1451e" filled="f" strokecolor="blue" strokeweight="1pt">
                  <v:stroke startarrowwidth="narrow" startarrowlength="long" endarrowwidth="narrow" endarrowlength="long"/>
                  <v:path arrowok="t" o:connecttype="custom" o:connectlocs="0,34;41,95;82,155;148,189;189,277;231,344;313,378;264,1654;231,1877;189,2032;148,2059;115,2275;148,3274;189,3307;231,3402;264,3490;313,3564;338,3652;379,3712;461,3780;494,3800;535,3867;601,3902;988,3867;1062,3841;1153,3746;1219,3712;1260,3584;1293,3564;1375,3524;1417,3463;1441,3334;1524,3213;1565,2997" o:connectangles="0,0,0,0,0,0,0,0,0,0,0,0,0,0,0,0,0,0,0,0,0,0,0,0,0,0,0,0,0,0,0,0,0,0"/>
                </v:shape>
                <v:shape id="Freeform 3077" o:spid="_x0000_s1837" style="position:absolute;left:7749;width:12248;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fGcQA&#10;AADdAAAADwAAAGRycy9kb3ducmV2LnhtbESPQWvCQBSE74X+h+UVvNVNW6waXaW0KJ4KRsXrI/tM&#10;QrJvw+6qyb93BcHjMDPfMPNlZxpxIecrywo+hgkI4tzqigsF+93qfQLCB2SNjWVS0JOH5eL1ZY6p&#10;tlfe0iULhYgQ9ikqKENoUyl9XpJBP7QtcfRO1hkMUbpCaofXCDeN/EySb2mw4rhQYku/JeV1djYK&#10;zqHeytX/oZ7mHt3fcd33dZcpNXjrfmYgAnXhGX60N1rB13g0gv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nxnEAAAA3QAAAA8AAAAAAAAAAAAAAAAAmAIAAGRycy9k&#10;b3ducmV2LnhtbFBLBQYAAAAABAAEAPUAAACJAwAAAAA=&#10;" path="m,17511r,779l240,18290r240,137l480,18565r191,l671,18916r192,76l863,19130r480,l1343,19344r192,l1535,19634r240,l1775,19710r431,l2206,19847r240,l2446,19908r911,l3357,19985r2590,l5947,19847r288,l6235,19420r192,l6427,19267r240,l6667,18855r192,l6859,18076r239,l7098,17802r432,-153l7530,17160r,1405l7770,18565r,214l7962,18779r,213l8249,18992r144,61l8633,19053r,214l8873,19267r,77l9784,19344r,76l11990,19420r,-153l12182,19267r,-137l12422,19130r,-428l12662,18702r,-198l12806,18427r,-702l13094,17725r,-427l13285,17298r,-138l13285,17298r240,76l13717,17374r,275l13957,17649r,214l14197,17939r191,l14628,18000r,76l14868,18153r1967,l16835,18076r719,l17554,17863r144,l17698,17649r479,-138l18177,17450r240,l18417,17160r192,-76l18609,16794r240,-46l18849,16656r240,-61l19089,16443r144,-61l19233,15679r287,-152l19520,15099r192,-61l19712,14977r240,l19952,12718r-240,l19712,12214r-192,l19520,11863r-431,l19089,11573r-240,l18849,10794r-240,l18609,10168r-192,l18417,10092r-240,l18177,9878r-239,l17938,9527r-240,l17698,9313r-432,l17266,9176r-240,-61l17026,8824r-191,l16835,8611r-240,-77l16595,8473r-192,l16403,8260r-240,l16163,7832r-240,l15923,7053r-192,l15731,5649r-239,l15492,3176r-192,l15300,2748r-240,l15060,1832r-192,l14868,1695r-240,l14628,1191r-240,l14388,275r-191,l14197,76r-480,l13717,e" filled="f" strokecolor="blue" strokeweight="1pt">
                  <v:stroke startarrowwidth="narrow" startarrowlength="long" endarrowwidth="narrow" endarrowlength="long"/>
                  <v:path arrowok="t" o:connecttype="custom" o:connectlocs="90,18290;252,18565;324,19130;576,19344;666,19710;917,19847;1259,19985;2338,19847;2410,19267;2572,18855;2662,17802;2824,18565;2986,18779;3148,19053;3328,19267;3670,19420;4569,19267;4659,18702;4802,18427;4911,17298;4982,17298;5144,17649;5324,17939;5486,18076;6314,18076;6637,17863;6817,17450;6979,17084;7069,16656;7213,16382;7321,15099;7483,14977;7393,12214;7159,11863;7069,10794;6907,10168;6817,9878;6637,9527;6476,9176;6314,8824;6224,8473;6062,8260;5972,7053;5810,5649;5738,2748;5576,1832;5486,1191;5324,275;5144,0" o:connectangles="0,0,0,0,0,0,0,0,0,0,0,0,0,0,0,0,0,0,0,0,0,0,0,0,0,0,0,0,0,0,0,0,0,0,0,0,0,0,0,0,0,0,0,0,0,0,0,0,0"/>
                </v:shape>
                <v:shape id="Freeform 3078" o:spid="_x0000_s1838" style="position:absolute;top:16443;width:3022;height:14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BbsUA&#10;AADdAAAADwAAAGRycy9kb3ducmV2LnhtbESPT2vCQBTE70K/w/IKvemmlvonukqxWHoSjIrXR/aZ&#10;hGTfht1Vk2/fLQgeh5n5DbNcd6YRN3K+sqzgfZSAIM6trrhQcDxshzMQPiBrbCyTgp48rFcvgyWm&#10;2t55T7csFCJC2KeooAyhTaX0eUkG/ci2xNG7WGcwROkKqR3eI9w0cpwkE2mw4rhQYkubkvI6uxoF&#10;11Dv5XZ3que5R/d9/un7usuUenvtvhYgAnXhGX60f7WCj+nnB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wFuxQAAAN0AAAAPAAAAAAAAAAAAAAAAAJgCAABkcnMv&#10;ZG93bnJldi54bWxQSwUGAAAAAAQABAD1AAAAigMAAAAA&#10;" path="m,l,1020r971,l971,5510r777,l1748,9388r970,l2718,12245r1748,l4466,13061r971,l5437,16122r1942,l7961,16735r971,l8932,18980r1165,l10097,19796r9709,l19806,18980e" filled="f" strokecolor="blue" strokeweight="1pt">
                  <v:stroke startarrowwidth="narrow" startarrowlength="long" endarrowwidth="narrow" endarrowlength="long"/>
                  <v:path arrowok="t" o:connecttype="custom" o:connectlocs="0,0;0,6;22,6;22,31;40,31;40,53;62,53;62,69;102,69;102,73;124,73;124,90;168,90;182,94;204,94;204,106;231,106;231,111;452,111;452,106" o:connectangles="0,0,0,0,0,0,0,0,0,0,0,0,0,0,0,0,0,0,0,0"/>
                </v:shape>
              </v:group>
              <v:line id="Line 3079" o:spid="_x0000_s1839" style="position:absolute;visibility:visible" from="14194,1" to="14201,1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wHMcAAADdAAAADwAAAGRycy9kb3ducmV2LnhtbESPzWrDMBCE74W+g9hCbrXcmsbBiWKS&#10;QsCH5pA/kuPG2tim1spYauLm6atCocdhdr7ZmeWDacWVetdYVvASxSCIS6sbrhTsd6vnCQjnkTW2&#10;lknBNznI548PM8y0vfGGrltfiQBhl6GC2vsuk9KVNRl0ke2Ig3exvUEfZF9J3eMtwE0rX+N4LA02&#10;HBpq7Oi9pvJz+2XCGzv60NQkZn0/X07VoSiWx4NVavQ0LKYgPA3+//gvXWgFSfqWwu+agA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BnAcxwAAAN0AAAAPAAAAAAAA&#10;AAAAAAAAAKECAABkcnMvZG93bnJldi54bWxQSwUGAAAAAAQABAD5AAAAlQMAAAAA&#10;" strokeweight=".25pt">
                <v:stroke startarrowlength="long" endarrowlength="long"/>
              </v:line>
              <v:group id="Group 3080" o:spid="_x0000_s1840" style="position:absolute;left:14194;top:4793;width:2106;height:4190" coordorigin="2,-15" coordsize="19998,20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3081" o:spid="_x0000_s1841" style="position:absolute;left:17816;top:19422;width:2184;height:5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788MA&#10;AADdAAAADwAAAGRycy9kb3ducmV2LnhtbESPzWoCMRSF94LvEK7QXc3YUttOjWKVgittbbu/TG4n&#10;g5ObIYlOfHsjFFwezs/HmS2SbcWJfGgcK5iMCxDEldMN1wp+vj/uX0CEiKyxdUwKzhRgMR8OZlhq&#10;1/MXnfaxFnmEQ4kKTIxdKWWoDFkMY9cRZ+/PeYsxS19L7bHP47aVD0UxlRYbzgSDHa0MVYf90WaI&#10;S+F9t/3FeDCrbrtuPpOf9krdjdLyDUSkFG/h//ZGK3h8fnqF65v8BO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i788MAAADdAAAADwAAAAAAAAAAAAAAAACYAgAAZHJzL2Rv&#10;d25yZXYueG1sUEsFBgAAAAAEAAQA9QAAAIgDAAAAAA==&#10;" path="m,18000l19429,e" filled="f" strokeweight="0">
                  <v:path arrowok="t" o:connecttype="custom" o:connectlocs="0,15;232,0" o:connectangles="0,0"/>
                </v:shape>
                <v:shape id="Arc 3082" o:spid="_x0000_s1842" style="position:absolute;left:2;top:3319;width:17814;height:1645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dU8UA&#10;AADdAAAADwAAAGRycy9kb3ducmV2LnhtbERPS2vCQBC+C/6HZYTe6kYFLamrqFDopfioFXqbZqdJ&#10;aHY2zU5j9Nd3D4LHj+89X3auUi01ofRsYDRMQBFn3pacGzi+vzw+gQqCbLHyTAYuFGC56PfmmFp/&#10;5j21B8lVDOGQooFCpE61DllBDsPQ18SR+/aNQ4mwybVt8BzDXaXHSTLVDkuODQXWtCko+zn8OQOf&#10;k6/Z23YnvycZnT7a7Lpu6+PemIdBt3oGJdTJXXxzv1oDk9k07o9v4h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h1TxQAAAN0AAAAPAAAAAAAAAAAAAAAAAJgCAABkcnMv&#10;ZG93bnJldi54bWxQSwUGAAAAAAQABAD1AAAAigMAAAAA&#10;" adj="0,,0" path="m-1,nfc11929,,21600,9670,21600,21600em-1,nsc11929,,21600,9670,21600,21600l,21600,-1,xe" filled="f" strokeweight=".25pt">
                  <v:stroke joinstyle="round"/>
                  <v:formulas/>
                  <v:path arrowok="t" o:extrusionok="f" o:connecttype="custom" o:connectlocs="0,0;14692,12537;0,12537" o:connectangles="0,0,0"/>
                </v:shape>
                <v:line id="Line 3083" o:spid="_x0000_s1843" style="position:absolute;visibility:visible" from="2,3319" to="3620,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TsUAAADdAAAADwAAAGRycy9kb3ducmV2LnhtbESPQYvCMBCF74L/IczC3jRVQaVrlFUQ&#10;elgPqxb3ODZjW2wmpYla/fVmQfD4ePO+N2+2aE0lrtS40rKCQT8CQZxZXXKuYL9b96YgnEfWWFkm&#10;BXdysJh3OzOMtb3xL123PhcBwi5GBYX3dSylywoy6Pq2Jg7eyTYGfZBNLnWDtwA3lRxG0VgaLDk0&#10;FFjTqqDsvL2Y8MaOfjSVI7N5HE9/eZoky0Nqlfr8aL+/QHhq/fv4lU60gtFkPID/NQEB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TsUAAADdAAAADwAAAAAAAAAA&#10;AAAAAAChAgAAZHJzL2Rvd25yZXYueG1sUEsFBgAAAAAEAAQA+QAAAJMDAAAAAA==&#10;" strokeweight=".25pt">
                  <v:stroke startarrowlength="long" endarrowlength="long"/>
                </v:line>
                <v:line id="Line 3084" o:spid="_x0000_s1844" style="position:absolute;flip:y;visibility:visible" from="2,-15" to="3620,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C18cAAADdAAAADwAAAGRycy9kb3ducmV2LnhtbESPzWrDMBCE74G+g9hAb4mcBGLjWgmh&#10;kJCSQ1s3D7BI6x9qrYylxG6fvioUehxm5hum2E+2E3cafOtYwWqZgCDWzrRcK7h+HBcZCB+QDXaO&#10;ScEXedjvHmYF5saN/E73MtQiQtjnqKAJoc+l9Lohi37peuLoVW6wGKIcamkGHCPcdnKdJFtpseW4&#10;0GBPzw3pz/JmFbQ6O6Wb6/fqwud0vLy9VN3Rvyr1OJ8OTyACTeE//Nc+GwWbdLuG3zfxCcjd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8LXxwAAAN0AAAAPAAAAAAAA&#10;AAAAAAAAAKECAABkcnMvZG93bnJldi54bWxQSwUGAAAAAAQABAD5AAAAlQMAAAAA&#10;" strokeweight=".25pt">
                  <v:stroke startarrowlength="long" endarrowlength="long"/>
                </v:line>
                <v:line id="Line 3085" o:spid="_x0000_s1845" style="position:absolute;visibility:visible" from="2,3319" to="3620,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G8osUAAADdAAAADwAAAGRycy9kb3ducmV2LnhtbESPzYrCQBCE74LvMLTgTSduwJWso+iC&#10;kIMe/GP32Jtpk2CmJ2RGjT69Iyx4LKrrq67pvDWVuFLjSssKRsMIBHFmdcm5gsN+NZiAcB5ZY2WZ&#10;FNzJwXzW7Uwx0fbGW7rufC4ChF2CCgrv60RKlxVk0A1tTRy8k20M+iCbXOoGbwFuKvkRRWNpsOTQ&#10;UGBN3wVl593FhDf2tNZUxmbz+Dv95sc0Xf4crVL9Xrv4AuGp9e/j/3SqFcSf4xheawIC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G8osUAAADdAAAADwAAAAAAAAAA&#10;AAAAAAChAgAAZHJzL2Rvd25yZXYueG1sUEsFBgAAAAAEAAQA+QAAAJMDAAAAAA==&#10;" strokeweight=".25pt">
                  <v:stroke startarrowlength="long" endarrowlength="long"/>
                </v:line>
              </v:group>
            </v:group>
            <v:rect id="Rectangle 3086" o:spid="_x0000_s1846" style="position:absolute;left:6212;top:13685;width:194;height: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70MMA&#10;AADdAAAADwAAAGRycy9kb3ducmV2LnhtbESPT4vCMBTE7wt+h/AEb2vqH6pWo5QFYa/WXfD4aJ5t&#10;tXmpSVa7394sLHgcZuY3zGbXm1bcyfnGsoLJOAFBXFrdcKXg67h/X4LwAVlja5kU/JKH3XbwtsFM&#10;2wcf6F6ESkQI+wwV1CF0mZS+rMmgH9uOOHpn6wyGKF0ltcNHhJtWTpMklQYbjgs1dvRRU3ktfoyC&#10;PL/037dihXsvl4lL9VxX+Ump0bDP1yAC9eEV/m9/agWzRTqHvzfx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p70MMAAADdAAAADwAAAAAAAAAAAAAAAACYAgAAZHJzL2Rv&#10;d25yZXYueG1sUEsFBgAAAAAEAAQA9QAAAIgDAAAAAA==&#10;" filled="f" stroked="f" strokeweight=".25pt">
              <v:textbox inset="1pt,1pt,1pt,1pt">
                <w:txbxContent>
                  <w:p w:rsidR="00153448" w:rsidRDefault="00153448" w:rsidP="00021A92">
                    <w:r>
                      <w:t>A</w:t>
                    </w:r>
                  </w:p>
                </w:txbxContent>
              </v:textbox>
            </v:rect>
          </v:group>
        </w:pict>
      </w:r>
    </w:p>
    <w:p w:rsidR="00021A92" w:rsidRPr="0087418F" w:rsidRDefault="00021A92" w:rsidP="00021A92">
      <w:pPr>
        <w:ind w:left="1275" w:firstLine="141"/>
        <w:rPr>
          <w:rFonts w:asciiTheme="minorHAnsi" w:hAnsiTheme="minorHAnsi" w:cstheme="minorHAnsi"/>
          <w:b/>
          <w:bCs/>
          <w:color w:val="000000"/>
        </w:rPr>
      </w:pPr>
      <w:r w:rsidRPr="0087418F">
        <w:rPr>
          <w:rFonts w:asciiTheme="minorHAnsi" w:hAnsiTheme="minorHAnsi" w:cstheme="minorHAnsi"/>
          <w:b/>
          <w:bCs/>
          <w:color w:val="000000"/>
        </w:rPr>
        <w:t>fig.3</w:t>
      </w:r>
      <w:r w:rsidRPr="0087418F">
        <w:rPr>
          <w:rFonts w:asciiTheme="minorHAnsi" w:hAnsiTheme="minorHAnsi" w:cstheme="minorHAnsi"/>
          <w:color w:val="000000"/>
        </w:rPr>
        <w:tab/>
      </w:r>
      <w:r w:rsidRPr="0087418F">
        <w:rPr>
          <w:rFonts w:asciiTheme="minorHAnsi" w:hAnsiTheme="minorHAnsi" w:cstheme="minorHAnsi"/>
          <w:color w:val="000000"/>
        </w:rPr>
        <w:tab/>
      </w:r>
      <w:r w:rsidRPr="0087418F">
        <w:rPr>
          <w:rFonts w:asciiTheme="minorHAnsi" w:hAnsiTheme="minorHAnsi" w:cstheme="minorHAnsi"/>
          <w:color w:val="000000"/>
        </w:rPr>
        <w:tab/>
      </w:r>
      <w:r w:rsidRPr="0087418F">
        <w:rPr>
          <w:rFonts w:asciiTheme="minorHAnsi" w:hAnsiTheme="minorHAnsi" w:cstheme="minorHAnsi"/>
          <w:color w:val="000000"/>
        </w:rPr>
        <w:tab/>
      </w:r>
      <w:r w:rsidRPr="0087418F">
        <w:rPr>
          <w:rFonts w:asciiTheme="minorHAnsi" w:hAnsiTheme="minorHAnsi" w:cstheme="minorHAnsi"/>
          <w:color w:val="000000"/>
        </w:rPr>
        <w:tab/>
      </w:r>
      <w:r w:rsidRPr="0087418F">
        <w:rPr>
          <w:rFonts w:asciiTheme="minorHAnsi" w:hAnsiTheme="minorHAnsi" w:cstheme="minorHAnsi"/>
          <w:b/>
          <w:bCs/>
          <w:color w:val="000000"/>
        </w:rPr>
        <w:t>fig.4</w:t>
      </w:r>
    </w:p>
    <w:p w:rsidR="00021A92" w:rsidRPr="0087418F" w:rsidRDefault="00021A92" w:rsidP="00021A92">
      <w:pPr>
        <w:jc w:val="center"/>
        <w:rPr>
          <w:rFonts w:asciiTheme="minorHAnsi" w:hAnsiTheme="minorHAnsi" w:cstheme="minorHAnsi"/>
          <w:color w:val="000000"/>
        </w:rPr>
      </w:pPr>
    </w:p>
    <w:p w:rsidR="00804590" w:rsidRPr="0087418F" w:rsidRDefault="00804590" w:rsidP="00804590">
      <w:pPr>
        <w:ind w:firstLine="8222"/>
        <w:rPr>
          <w:rFonts w:asciiTheme="minorHAnsi" w:hAnsiTheme="minorHAnsi" w:cstheme="minorHAnsi"/>
          <w:color w:val="000000"/>
        </w:rPr>
      </w:pPr>
      <w:r>
        <w:rPr>
          <w:rFonts w:asciiTheme="minorHAnsi" w:hAnsiTheme="minorHAnsi" w:cstheme="minorHAnsi"/>
          <w:color w:val="000000"/>
        </w:rPr>
        <w:sym w:font="Wingdings" w:char="F0E8"/>
      </w:r>
      <w:proofErr w:type="gramStart"/>
      <w:r w:rsidRPr="00804590">
        <w:rPr>
          <w:rFonts w:asciiTheme="minorHAnsi" w:hAnsiTheme="minorHAnsi" w:cstheme="minorHAnsi"/>
          <w:b/>
          <w:i/>
          <w:color w:val="000000"/>
        </w:rPr>
        <w:t>plus</w:t>
      </w:r>
      <w:proofErr w:type="gramEnd"/>
      <w:r w:rsidRPr="00804590">
        <w:rPr>
          <w:rFonts w:asciiTheme="minorHAnsi" w:hAnsiTheme="minorHAnsi" w:cstheme="minorHAnsi"/>
          <w:b/>
          <w:i/>
          <w:color w:val="000000"/>
        </w:rPr>
        <w:t xml:space="preserve"> facile à serrer sur la figure </w:t>
      </w:r>
      <w:r w:rsidR="00B05425">
        <w:rPr>
          <w:rFonts w:asciiTheme="minorHAnsi" w:hAnsiTheme="minorHAnsi" w:cstheme="minorHAnsi"/>
          <w:b/>
          <w:i/>
          <w:color w:val="000000"/>
        </w:rPr>
        <w:t>3</w:t>
      </w:r>
    </w:p>
    <w:p w:rsidR="00021A92" w:rsidRPr="0087418F" w:rsidRDefault="00021A92" w:rsidP="00021A92">
      <w:pPr>
        <w:rPr>
          <w:rFonts w:asciiTheme="minorHAnsi" w:hAnsiTheme="minorHAnsi" w:cstheme="minorHAnsi"/>
          <w:color w:val="000000"/>
        </w:rPr>
      </w:pPr>
    </w:p>
    <w:p w:rsidR="00021A92" w:rsidRPr="0087418F" w:rsidRDefault="00021A92" w:rsidP="00021A92">
      <w:pPr>
        <w:rPr>
          <w:rFonts w:asciiTheme="minorHAnsi" w:hAnsiTheme="minorHAnsi" w:cstheme="minorHAnsi"/>
          <w:color w:val="000000"/>
        </w:rPr>
      </w:pPr>
    </w:p>
    <w:p w:rsidR="00021A92" w:rsidRPr="0087418F" w:rsidRDefault="00021A92" w:rsidP="00021A92">
      <w:pPr>
        <w:rPr>
          <w:rFonts w:asciiTheme="minorHAnsi" w:hAnsiTheme="minorHAnsi" w:cstheme="minorHAnsi"/>
          <w:color w:val="000000"/>
        </w:rPr>
      </w:pPr>
    </w:p>
    <w:p w:rsidR="00804590" w:rsidRPr="00804590" w:rsidRDefault="00804590" w:rsidP="00804590">
      <w:pPr>
        <w:pStyle w:val="1"/>
        <w:ind w:firstLine="1417"/>
        <w:rPr>
          <w:rFonts w:asciiTheme="minorHAnsi" w:hAnsiTheme="minorHAnsi" w:cstheme="minorHAnsi"/>
        </w:rPr>
      </w:pPr>
      <w:r w:rsidRPr="00804590">
        <w:rPr>
          <w:rFonts w:asciiTheme="minorHAnsi" w:hAnsiTheme="minorHAnsi" w:cstheme="minorHAnsi"/>
        </w:rPr>
        <w:t>Les difficultés pour faire tourner l'écrou varient suivant :</w:t>
      </w:r>
    </w:p>
    <w:p w:rsidR="00804590" w:rsidRPr="00804590" w:rsidRDefault="00804590" w:rsidP="00804590">
      <w:pPr>
        <w:pStyle w:val="1"/>
        <w:numPr>
          <w:ilvl w:val="0"/>
          <w:numId w:val="38"/>
        </w:numPr>
        <w:tabs>
          <w:tab w:val="clear" w:pos="1701"/>
          <w:tab w:val="left" w:pos="2552"/>
        </w:tabs>
        <w:rPr>
          <w:rFonts w:asciiTheme="minorHAnsi" w:hAnsiTheme="minorHAnsi" w:cstheme="minorHAnsi"/>
          <w:i/>
        </w:rPr>
      </w:pPr>
      <w:proofErr w:type="gramStart"/>
      <w:r w:rsidRPr="00804590">
        <w:rPr>
          <w:rFonts w:asciiTheme="minorHAnsi" w:hAnsiTheme="minorHAnsi" w:cstheme="minorHAnsi"/>
          <w:b/>
          <w:iCs/>
        </w:rPr>
        <w:t>la</w:t>
      </w:r>
      <w:proofErr w:type="gramEnd"/>
      <w:r w:rsidRPr="00804590">
        <w:rPr>
          <w:rFonts w:asciiTheme="minorHAnsi" w:hAnsiTheme="minorHAnsi" w:cstheme="minorHAnsi"/>
          <w:b/>
          <w:iCs/>
        </w:rPr>
        <w:t xml:space="preserve"> longueur l</w:t>
      </w:r>
      <w:r w:rsidRPr="00804590">
        <w:rPr>
          <w:rFonts w:asciiTheme="minorHAnsi" w:hAnsiTheme="minorHAnsi" w:cstheme="minorHAnsi"/>
          <w:iCs/>
        </w:rPr>
        <w:t xml:space="preserve"> (bras de levier)</w:t>
      </w:r>
    </w:p>
    <w:p w:rsidR="00804590" w:rsidRPr="00804590" w:rsidRDefault="00804590" w:rsidP="00804590">
      <w:pPr>
        <w:pStyle w:val="1"/>
        <w:numPr>
          <w:ilvl w:val="0"/>
          <w:numId w:val="38"/>
        </w:numPr>
        <w:tabs>
          <w:tab w:val="clear" w:pos="1701"/>
          <w:tab w:val="left" w:pos="2552"/>
        </w:tabs>
        <w:rPr>
          <w:rFonts w:asciiTheme="minorHAnsi" w:hAnsiTheme="minorHAnsi" w:cstheme="minorHAnsi"/>
          <w:i/>
        </w:rPr>
      </w:pPr>
      <w:proofErr w:type="gramStart"/>
      <w:r w:rsidRPr="00804590">
        <w:rPr>
          <w:rFonts w:asciiTheme="minorHAnsi" w:hAnsiTheme="minorHAnsi" w:cstheme="minorHAnsi"/>
          <w:b/>
          <w:iCs/>
        </w:rPr>
        <w:t>l'angle</w:t>
      </w:r>
      <w:proofErr w:type="gramEnd"/>
      <w:r w:rsidRPr="00804590">
        <w:rPr>
          <w:rFonts w:asciiTheme="minorHAnsi" w:hAnsiTheme="minorHAnsi" w:cstheme="minorHAnsi"/>
          <w:b/>
          <w:iCs/>
        </w:rPr>
        <w:t xml:space="preserve"> d'inclinaison </w:t>
      </w:r>
      <w:r w:rsidRPr="00804590">
        <w:rPr>
          <w:rFonts w:asciiTheme="minorHAnsi" w:hAnsiTheme="minorHAnsi" w:cstheme="minorHAnsi"/>
          <w:b/>
          <w:iCs/>
        </w:rPr>
        <w:sym w:font="Symbol" w:char="F061"/>
      </w:r>
      <w:r w:rsidRPr="00804590">
        <w:rPr>
          <w:rFonts w:asciiTheme="minorHAnsi" w:hAnsiTheme="minorHAnsi" w:cstheme="minorHAnsi"/>
          <w:iCs/>
        </w:rPr>
        <w:t xml:space="preserve"> de l'effort</w:t>
      </w:r>
    </w:p>
    <w:p w:rsidR="00804590" w:rsidRPr="00804590" w:rsidRDefault="00804590" w:rsidP="00804590">
      <w:pPr>
        <w:pStyle w:val="1"/>
        <w:numPr>
          <w:ilvl w:val="0"/>
          <w:numId w:val="38"/>
        </w:numPr>
        <w:tabs>
          <w:tab w:val="clear" w:pos="1701"/>
          <w:tab w:val="left" w:pos="2552"/>
        </w:tabs>
        <w:rPr>
          <w:rFonts w:asciiTheme="minorHAnsi" w:hAnsiTheme="minorHAnsi" w:cstheme="minorHAnsi"/>
          <w:b/>
          <w:i/>
        </w:rPr>
      </w:pPr>
      <w:proofErr w:type="gramStart"/>
      <w:r w:rsidRPr="00804590">
        <w:rPr>
          <w:rFonts w:asciiTheme="minorHAnsi" w:hAnsiTheme="minorHAnsi" w:cstheme="minorHAnsi"/>
          <w:b/>
          <w:iCs/>
        </w:rPr>
        <w:t>la</w:t>
      </w:r>
      <w:proofErr w:type="gramEnd"/>
      <w:r w:rsidRPr="00804590">
        <w:rPr>
          <w:rFonts w:asciiTheme="minorHAnsi" w:hAnsiTheme="minorHAnsi" w:cstheme="minorHAnsi"/>
          <w:b/>
          <w:iCs/>
        </w:rPr>
        <w:t xml:space="preserve"> force F</w:t>
      </w:r>
      <w:r w:rsidRPr="00804590">
        <w:rPr>
          <w:rFonts w:asciiTheme="minorHAnsi" w:hAnsiTheme="minorHAnsi" w:cstheme="minorHAnsi"/>
          <w:iCs/>
        </w:rPr>
        <w:t xml:space="preserve"> appliquée à la clé</w:t>
      </w:r>
    </w:p>
    <w:p w:rsidR="00021A92" w:rsidRPr="0087418F" w:rsidRDefault="00021A92" w:rsidP="00021A92">
      <w:pPr>
        <w:ind w:firstLine="1134"/>
        <w:rPr>
          <w:rFonts w:asciiTheme="minorHAnsi" w:hAnsiTheme="minorHAnsi" w:cstheme="minorHAnsi"/>
          <w:b/>
          <w:sz w:val="24"/>
          <w:szCs w:val="24"/>
        </w:rPr>
      </w:pPr>
      <w:r w:rsidRPr="0087418F">
        <w:rPr>
          <w:rFonts w:asciiTheme="minorHAnsi" w:hAnsiTheme="minorHAnsi" w:cstheme="minorHAnsi"/>
          <w:b/>
          <w:sz w:val="24"/>
          <w:szCs w:val="24"/>
        </w:rPr>
        <w:lastRenderedPageBreak/>
        <w:sym w:font="Wingdings" w:char="F026"/>
      </w:r>
      <w:r w:rsidRPr="0087418F">
        <w:rPr>
          <w:rFonts w:asciiTheme="minorHAnsi" w:hAnsiTheme="minorHAnsi" w:cstheme="minorHAnsi"/>
          <w:b/>
          <w:sz w:val="24"/>
          <w:szCs w:val="24"/>
        </w:rPr>
        <w:t xml:space="preserve"> Calcul du moment en un point O d'une force F appliquée en un point A :</w:t>
      </w:r>
    </w:p>
    <w:p w:rsidR="00021A92" w:rsidRPr="0087418F" w:rsidRDefault="00B05425" w:rsidP="00021A92">
      <w:pPr>
        <w:ind w:firstLine="1843"/>
        <w:rPr>
          <w:rFonts w:asciiTheme="minorHAnsi" w:hAnsiTheme="minorHAnsi" w:cstheme="minorHAnsi"/>
          <w:b/>
        </w:rPr>
      </w:pPr>
      <w:r>
        <w:rPr>
          <w:rFonts w:asciiTheme="minorHAnsi" w:hAnsiTheme="minorHAnsi" w:cstheme="minorHAnsi"/>
          <w:b/>
          <w:noProof/>
        </w:rPr>
        <w:drawing>
          <wp:anchor distT="0" distB="0" distL="114300" distR="114300" simplePos="0" relativeHeight="251701248" behindDoc="1" locked="0" layoutInCell="1" allowOverlap="1">
            <wp:simplePos x="0" y="0"/>
            <wp:positionH relativeFrom="column">
              <wp:posOffset>4360545</wp:posOffset>
            </wp:positionH>
            <wp:positionV relativeFrom="paragraph">
              <wp:posOffset>26670</wp:posOffset>
            </wp:positionV>
            <wp:extent cx="2767330" cy="2076450"/>
            <wp:effectExtent l="19050" t="0" r="0" b="0"/>
            <wp:wrapThrough wrapText="bothSides">
              <wp:wrapPolygon edited="0">
                <wp:start x="-149" y="0"/>
                <wp:lineTo x="-149" y="21402"/>
                <wp:lineTo x="21560" y="21402"/>
                <wp:lineTo x="21560" y="0"/>
                <wp:lineTo x="-149"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moment.jpg"/>
                    <pic:cNvPicPr/>
                  </pic:nvPicPr>
                  <pic:blipFill>
                    <a:blip r:embed="rId37" cstate="print">
                      <a:extLst>
                        <a:ext uri="{28A0092B-C50C-407E-A947-70E740481C1C}">
                          <a14:useLocalDpi xmlns:a14="http://schemas.microsoft.com/office/drawing/2010/main" val="0"/>
                        </a:ext>
                      </a:extLst>
                    </a:blip>
                    <a:srcRect l="3999" r="2219"/>
                    <a:stretch>
                      <a:fillRect/>
                    </a:stretch>
                  </pic:blipFill>
                  <pic:spPr>
                    <a:xfrm>
                      <a:off x="0" y="0"/>
                      <a:ext cx="2767330" cy="2076450"/>
                    </a:xfrm>
                    <a:prstGeom prst="rect">
                      <a:avLst/>
                    </a:prstGeom>
                  </pic:spPr>
                </pic:pic>
              </a:graphicData>
            </a:graphic>
          </wp:anchor>
        </w:drawing>
      </w:r>
    </w:p>
    <w:p w:rsidR="00B05425" w:rsidRPr="00B05425" w:rsidRDefault="00B05425" w:rsidP="00B05425">
      <w:pPr>
        <w:spacing w:after="120"/>
        <w:ind w:left="567" w:firstLine="284"/>
        <w:rPr>
          <w:rFonts w:asciiTheme="minorHAnsi" w:hAnsiTheme="minorHAnsi" w:cstheme="minorHAnsi"/>
          <w:sz w:val="24"/>
          <w:szCs w:val="24"/>
        </w:rPr>
      </w:pPr>
      <w:r w:rsidRPr="00B05425">
        <w:rPr>
          <w:rFonts w:asciiTheme="minorHAnsi" w:hAnsiTheme="minorHAnsi" w:cstheme="minorHAnsi"/>
          <w:sz w:val="24"/>
          <w:szCs w:val="24"/>
        </w:rPr>
        <w:t>Le moment est proportionnel à la force et à la distance entre le point d’application de la force et le point de calcul du moment.</w:t>
      </w:r>
    </w:p>
    <w:p w:rsidR="00B05425" w:rsidRPr="00B05425" w:rsidRDefault="00B05425" w:rsidP="00B05425">
      <w:pPr>
        <w:spacing w:after="120"/>
        <w:ind w:left="567" w:firstLine="284"/>
        <w:jc w:val="both"/>
        <w:rPr>
          <w:rFonts w:asciiTheme="minorHAnsi" w:hAnsiTheme="minorHAnsi" w:cstheme="minorHAnsi"/>
          <w:bCs/>
          <w:sz w:val="24"/>
          <w:szCs w:val="24"/>
        </w:rPr>
      </w:pPr>
      <w:r w:rsidRPr="00B05425">
        <w:rPr>
          <w:rFonts w:asciiTheme="minorHAnsi" w:hAnsiTheme="minorHAnsi" w:cstheme="minorHAnsi"/>
          <w:bCs/>
          <w:sz w:val="24"/>
          <w:szCs w:val="24"/>
        </w:rPr>
        <w:t xml:space="preserve">Il est représenté géométriquement par un vecteur </w:t>
      </w:r>
      <m:oMath>
        <m:acc>
          <m:accPr>
            <m:chr m:val="⃗"/>
            <m:ctrlPr>
              <w:rPr>
                <w:rFonts w:ascii="Cambria Math" w:hAnsi="Cambria Math" w:cstheme="minorHAnsi"/>
                <w:b/>
                <w:bCs/>
                <w:i/>
                <w:sz w:val="24"/>
                <w:szCs w:val="24"/>
              </w:rPr>
            </m:ctrlPr>
          </m:accPr>
          <m:e>
            <m:sSub>
              <m:sSubPr>
                <m:ctrlPr>
                  <w:rPr>
                    <w:rFonts w:ascii="Cambria Math" w:hAnsi="Cambria Math" w:cstheme="minorHAnsi"/>
                    <w:b/>
                    <w:bCs/>
                    <w:i/>
                    <w:sz w:val="24"/>
                    <w:szCs w:val="24"/>
                  </w:rPr>
                </m:ctrlPr>
              </m:sSubPr>
              <m:e>
                <m:r>
                  <m:rPr>
                    <m:sty m:val="bi"/>
                  </m:rPr>
                  <w:rPr>
                    <w:rFonts w:ascii="Cambria Math" w:hAnsi="Cambria Math" w:cstheme="minorHAnsi"/>
                    <w:sz w:val="24"/>
                    <w:szCs w:val="24"/>
                  </w:rPr>
                  <m:t>M</m:t>
                </m:r>
              </m:e>
              <m:sub>
                <m:r>
                  <m:rPr>
                    <m:sty m:val="bi"/>
                  </m:rPr>
                  <w:rPr>
                    <w:rFonts w:ascii="Cambria Math" w:hAnsi="Cambria Math" w:cstheme="minorHAnsi"/>
                    <w:sz w:val="24"/>
                    <w:szCs w:val="24"/>
                  </w:rPr>
                  <m:t>O</m:t>
                </m:r>
              </m:sub>
            </m:sSub>
            <m:r>
              <m:rPr>
                <m:sty m:val="bi"/>
              </m:rPr>
              <w:rPr>
                <w:rFonts w:ascii="Cambria Math" w:hAnsi="Cambria Math" w:cstheme="minorHAnsi"/>
                <w:sz w:val="24"/>
                <w:szCs w:val="24"/>
              </w:rPr>
              <m:t>(</m:t>
            </m:r>
            <m:acc>
              <m:accPr>
                <m:chr m:val="⃗"/>
                <m:ctrlPr>
                  <w:rPr>
                    <w:rFonts w:ascii="Cambria Math" w:hAnsi="Cambria Math" w:cstheme="minorHAnsi"/>
                    <w:b/>
                    <w:bCs/>
                    <w:i/>
                    <w:sz w:val="24"/>
                    <w:szCs w:val="24"/>
                  </w:rPr>
                </m:ctrlPr>
              </m:accPr>
              <m:e>
                <m:r>
                  <m:rPr>
                    <m:sty m:val="bi"/>
                  </m:rPr>
                  <w:rPr>
                    <w:rFonts w:ascii="Cambria Math" w:hAnsi="Cambria Math" w:cstheme="minorHAnsi"/>
                    <w:sz w:val="24"/>
                    <w:szCs w:val="24"/>
                  </w:rPr>
                  <m:t>F</m:t>
                </m:r>
              </m:e>
            </m:acc>
            <m:r>
              <m:rPr>
                <m:sty m:val="bi"/>
              </m:rPr>
              <w:rPr>
                <w:rFonts w:ascii="Cambria Math" w:hAnsi="Cambria Math" w:cstheme="minorHAnsi"/>
                <w:sz w:val="24"/>
                <w:szCs w:val="24"/>
              </w:rPr>
              <m:t>)</m:t>
            </m:r>
          </m:e>
        </m:acc>
        <m:r>
          <m:rPr>
            <m:sty m:val="bi"/>
          </m:rPr>
          <w:rPr>
            <w:rFonts w:ascii="Cambria Math" w:hAnsi="Cambria Math" w:cstheme="minorHAnsi"/>
            <w:sz w:val="24"/>
            <w:szCs w:val="24"/>
          </w:rPr>
          <m:t>=</m:t>
        </m:r>
        <m:acc>
          <m:accPr>
            <m:chr m:val="⃗"/>
            <m:ctrlPr>
              <w:rPr>
                <w:rFonts w:ascii="Cambria Math" w:hAnsi="Cambria Math" w:cstheme="minorHAnsi"/>
                <w:b/>
                <w:bCs/>
                <w:i/>
                <w:sz w:val="24"/>
                <w:szCs w:val="24"/>
              </w:rPr>
            </m:ctrlPr>
          </m:accPr>
          <m:e>
            <m:r>
              <m:rPr>
                <m:sty m:val="bi"/>
              </m:rPr>
              <w:rPr>
                <w:rFonts w:ascii="Cambria Math" w:hAnsi="Cambria Math" w:cstheme="minorHAnsi"/>
                <w:sz w:val="24"/>
                <w:szCs w:val="24"/>
              </w:rPr>
              <m:t>OA</m:t>
            </m:r>
          </m:e>
        </m:acc>
        <m:r>
          <m:rPr>
            <m:sty m:val="bi"/>
          </m:rPr>
          <w:rPr>
            <w:rFonts w:ascii="Cambria Math" w:hAnsi="Cambria Math" w:cstheme="minorHAnsi"/>
            <w:sz w:val="24"/>
            <w:szCs w:val="24"/>
          </w:rPr>
          <m:t>∧</m:t>
        </m:r>
        <m:acc>
          <m:accPr>
            <m:chr m:val="⃗"/>
            <m:ctrlPr>
              <w:rPr>
                <w:rFonts w:ascii="Cambria Math" w:hAnsi="Cambria Math" w:cstheme="minorHAnsi"/>
                <w:b/>
                <w:bCs/>
                <w:i/>
                <w:sz w:val="24"/>
                <w:szCs w:val="24"/>
              </w:rPr>
            </m:ctrlPr>
          </m:accPr>
          <m:e>
            <m:r>
              <m:rPr>
                <m:sty m:val="bi"/>
              </m:rPr>
              <w:rPr>
                <w:rFonts w:ascii="Cambria Math" w:hAnsi="Cambria Math" w:cstheme="minorHAnsi"/>
                <w:sz w:val="24"/>
                <w:szCs w:val="24"/>
              </w:rPr>
              <m:t>F</m:t>
            </m:r>
          </m:e>
        </m:acc>
      </m:oMath>
      <w:r w:rsidRPr="00B05425">
        <w:rPr>
          <w:rFonts w:asciiTheme="minorHAnsi" w:hAnsiTheme="minorHAnsi" w:cstheme="minorHAnsi"/>
          <w:bCs/>
          <w:sz w:val="24"/>
          <w:szCs w:val="24"/>
        </w:rPr>
        <w:t xml:space="preserve"> et est défini par les caractéristiques suivantes :</w:t>
      </w:r>
    </w:p>
    <w:p w:rsidR="00B05425" w:rsidRPr="00B05425" w:rsidRDefault="00B05425" w:rsidP="00B05425">
      <w:pPr>
        <w:numPr>
          <w:ilvl w:val="0"/>
          <w:numId w:val="32"/>
        </w:numPr>
        <w:tabs>
          <w:tab w:val="clear" w:pos="3697"/>
          <w:tab w:val="left" w:pos="851"/>
          <w:tab w:val="num" w:pos="1560"/>
        </w:tabs>
        <w:spacing w:line="360" w:lineRule="auto"/>
        <w:ind w:hanging="2563"/>
        <w:rPr>
          <w:rFonts w:asciiTheme="minorHAnsi" w:hAnsiTheme="minorHAnsi" w:cstheme="minorHAnsi"/>
          <w:bCs/>
          <w:sz w:val="24"/>
          <w:szCs w:val="24"/>
        </w:rPr>
      </w:pPr>
      <w:proofErr w:type="gramStart"/>
      <w:r w:rsidRPr="00B05425">
        <w:rPr>
          <w:rFonts w:asciiTheme="minorHAnsi" w:hAnsiTheme="minorHAnsi" w:cstheme="minorHAnsi"/>
          <w:b/>
          <w:bCs/>
          <w:sz w:val="24"/>
          <w:szCs w:val="24"/>
        </w:rPr>
        <w:t>point</w:t>
      </w:r>
      <w:proofErr w:type="gramEnd"/>
      <w:r w:rsidRPr="00B05425">
        <w:rPr>
          <w:rFonts w:asciiTheme="minorHAnsi" w:hAnsiTheme="minorHAnsi" w:cstheme="minorHAnsi"/>
          <w:b/>
          <w:bCs/>
          <w:sz w:val="24"/>
          <w:szCs w:val="24"/>
        </w:rPr>
        <w:t xml:space="preserve"> d'application :</w:t>
      </w:r>
      <w:r w:rsidRPr="00B05425">
        <w:rPr>
          <w:rFonts w:asciiTheme="minorHAnsi" w:hAnsiTheme="minorHAnsi" w:cstheme="minorHAnsi"/>
          <w:bCs/>
          <w:sz w:val="24"/>
          <w:szCs w:val="24"/>
        </w:rPr>
        <w:t xml:space="preserve"> le point O,</w:t>
      </w:r>
    </w:p>
    <w:p w:rsidR="00B05425" w:rsidRPr="00B05425" w:rsidRDefault="00B05425" w:rsidP="006254F6">
      <w:pPr>
        <w:numPr>
          <w:ilvl w:val="0"/>
          <w:numId w:val="32"/>
        </w:numPr>
        <w:tabs>
          <w:tab w:val="clear" w:pos="3697"/>
          <w:tab w:val="left" w:pos="851"/>
          <w:tab w:val="num" w:pos="1560"/>
        </w:tabs>
        <w:spacing w:after="120"/>
        <w:ind w:left="2694" w:hanging="1560"/>
        <w:rPr>
          <w:rFonts w:asciiTheme="minorHAnsi" w:hAnsiTheme="minorHAnsi" w:cstheme="minorHAnsi"/>
          <w:bCs/>
          <w:sz w:val="24"/>
          <w:szCs w:val="24"/>
        </w:rPr>
      </w:pPr>
      <w:proofErr w:type="gramStart"/>
      <w:r w:rsidRPr="00B05425">
        <w:rPr>
          <w:rFonts w:asciiTheme="minorHAnsi" w:hAnsiTheme="minorHAnsi" w:cstheme="minorHAnsi"/>
          <w:b/>
          <w:bCs/>
          <w:sz w:val="24"/>
          <w:szCs w:val="24"/>
        </w:rPr>
        <w:t>direction</w:t>
      </w:r>
      <w:proofErr w:type="gramEnd"/>
      <w:r w:rsidRPr="00B05425">
        <w:rPr>
          <w:rFonts w:asciiTheme="minorHAnsi" w:hAnsiTheme="minorHAnsi" w:cstheme="minorHAnsi"/>
          <w:b/>
          <w:bCs/>
          <w:sz w:val="24"/>
          <w:szCs w:val="24"/>
        </w:rPr>
        <w:t xml:space="preserve"> :</w:t>
      </w:r>
      <w:r w:rsidR="006254F6">
        <w:rPr>
          <w:rFonts w:asciiTheme="minorHAnsi" w:hAnsiTheme="minorHAnsi" w:cstheme="minorHAnsi"/>
          <w:bCs/>
          <w:sz w:val="24"/>
          <w:szCs w:val="24"/>
        </w:rPr>
        <w:tab/>
      </w:r>
      <w:r w:rsidRPr="00B05425">
        <w:rPr>
          <w:rFonts w:asciiTheme="minorHAnsi" w:hAnsiTheme="minorHAnsi" w:cstheme="minorHAnsi"/>
          <w:bCs/>
          <w:sz w:val="24"/>
          <w:szCs w:val="24"/>
        </w:rPr>
        <w:t>perpendiculaire au plan du mouvement de rotation (direction de z),</w:t>
      </w:r>
    </w:p>
    <w:p w:rsidR="00B05425" w:rsidRPr="00B05425" w:rsidRDefault="00B05425" w:rsidP="00B05425">
      <w:pPr>
        <w:numPr>
          <w:ilvl w:val="0"/>
          <w:numId w:val="32"/>
        </w:numPr>
        <w:tabs>
          <w:tab w:val="clear" w:pos="3697"/>
          <w:tab w:val="left" w:pos="851"/>
          <w:tab w:val="num" w:pos="1560"/>
        </w:tabs>
        <w:spacing w:line="360" w:lineRule="auto"/>
        <w:ind w:hanging="2563"/>
        <w:rPr>
          <w:rFonts w:asciiTheme="minorHAnsi" w:hAnsiTheme="minorHAnsi" w:cstheme="minorHAnsi"/>
          <w:bCs/>
          <w:sz w:val="24"/>
          <w:szCs w:val="24"/>
        </w:rPr>
      </w:pPr>
      <w:proofErr w:type="gramStart"/>
      <w:r w:rsidRPr="00B05425">
        <w:rPr>
          <w:rFonts w:asciiTheme="minorHAnsi" w:hAnsiTheme="minorHAnsi" w:cstheme="minorHAnsi"/>
          <w:b/>
          <w:bCs/>
          <w:sz w:val="24"/>
          <w:szCs w:val="24"/>
        </w:rPr>
        <w:t>sens</w:t>
      </w:r>
      <w:proofErr w:type="gramEnd"/>
      <w:r w:rsidRPr="00B05425">
        <w:rPr>
          <w:rFonts w:asciiTheme="minorHAnsi" w:hAnsiTheme="minorHAnsi" w:cstheme="minorHAnsi"/>
          <w:b/>
          <w:bCs/>
          <w:sz w:val="24"/>
          <w:szCs w:val="24"/>
        </w:rPr>
        <w:t xml:space="preserve"> :</w:t>
      </w:r>
      <w:r w:rsidRPr="00B05425">
        <w:rPr>
          <w:rFonts w:asciiTheme="minorHAnsi" w:hAnsiTheme="minorHAnsi" w:cstheme="minorHAnsi"/>
          <w:bCs/>
          <w:sz w:val="24"/>
          <w:szCs w:val="24"/>
        </w:rPr>
        <w:t xml:space="preserve"> la rotation s'effectue dans le sens trigonométrique (sens de z)</w:t>
      </w:r>
    </w:p>
    <w:p w:rsidR="00B05425" w:rsidRPr="00B05425" w:rsidRDefault="00B05425" w:rsidP="00B05425">
      <w:pPr>
        <w:numPr>
          <w:ilvl w:val="0"/>
          <w:numId w:val="32"/>
        </w:numPr>
        <w:tabs>
          <w:tab w:val="clear" w:pos="3697"/>
          <w:tab w:val="left" w:pos="851"/>
          <w:tab w:val="num" w:pos="1560"/>
        </w:tabs>
        <w:spacing w:line="360" w:lineRule="auto"/>
        <w:ind w:hanging="2563"/>
        <w:rPr>
          <w:rFonts w:asciiTheme="minorHAnsi" w:hAnsiTheme="minorHAnsi" w:cstheme="minorHAnsi"/>
          <w:bCs/>
          <w:sz w:val="24"/>
          <w:szCs w:val="24"/>
        </w:rPr>
      </w:pPr>
      <w:proofErr w:type="gramStart"/>
      <w:r w:rsidRPr="00B05425">
        <w:rPr>
          <w:rFonts w:asciiTheme="minorHAnsi" w:hAnsiTheme="minorHAnsi" w:cstheme="minorHAnsi"/>
          <w:b/>
          <w:bCs/>
          <w:sz w:val="24"/>
          <w:szCs w:val="24"/>
        </w:rPr>
        <w:t>norme</w:t>
      </w:r>
      <w:proofErr w:type="gramEnd"/>
      <w:r w:rsidRPr="00B05425">
        <w:rPr>
          <w:rFonts w:asciiTheme="minorHAnsi" w:hAnsiTheme="minorHAnsi" w:cstheme="minorHAnsi"/>
          <w:b/>
          <w:bCs/>
          <w:sz w:val="24"/>
          <w:szCs w:val="24"/>
        </w:rPr>
        <w:t xml:space="preserve"> :</w:t>
      </w:r>
      <w:r>
        <w:rPr>
          <w:rFonts w:asciiTheme="minorHAnsi" w:hAnsiTheme="minorHAnsi" w:cstheme="minorHAnsi"/>
          <w:b/>
          <w:bCs/>
          <w:sz w:val="24"/>
          <w:szCs w:val="24"/>
        </w:rPr>
        <w:t xml:space="preserve"> </w:t>
      </w:r>
      <m:oMath>
        <m:d>
          <m:dPr>
            <m:begChr m:val="‖"/>
            <m:endChr m:val="‖"/>
            <m:ctrlPr>
              <w:rPr>
                <w:rFonts w:ascii="Cambria Math" w:hAnsi="Cambria Math" w:cstheme="minorHAnsi"/>
                <w:b/>
                <w:bCs/>
                <w:i/>
                <w:color w:val="FF0000"/>
                <w:sz w:val="24"/>
                <w:szCs w:val="24"/>
              </w:rPr>
            </m:ctrlPr>
          </m:dPr>
          <m:e>
            <m:acc>
              <m:accPr>
                <m:chr m:val="⃗"/>
                <m:ctrlPr>
                  <w:rPr>
                    <w:rFonts w:ascii="Cambria Math" w:hAnsi="Cambria Math" w:cstheme="minorHAnsi"/>
                    <w:b/>
                    <w:bCs/>
                    <w:i/>
                    <w:color w:val="FF0000"/>
                    <w:sz w:val="24"/>
                    <w:szCs w:val="24"/>
                  </w:rPr>
                </m:ctrlPr>
              </m:accPr>
              <m:e>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M</m:t>
                    </m:r>
                  </m:e>
                  <m:sub>
                    <m:r>
                      <m:rPr>
                        <m:sty m:val="bi"/>
                      </m:rPr>
                      <w:rPr>
                        <w:rFonts w:ascii="Cambria Math" w:hAnsi="Cambria Math" w:cstheme="minorHAnsi"/>
                        <w:color w:val="FF0000"/>
                        <w:sz w:val="24"/>
                        <w:szCs w:val="24"/>
                      </w:rPr>
                      <m:t>O</m:t>
                    </m:r>
                  </m:sub>
                </m:sSub>
                <m:d>
                  <m:dPr>
                    <m:ctrlPr>
                      <w:rPr>
                        <w:rFonts w:ascii="Cambria Math" w:hAnsi="Cambria Math" w:cstheme="minorHAnsi"/>
                        <w:b/>
                        <w:bCs/>
                        <w:i/>
                        <w:color w:val="FF0000"/>
                        <w:sz w:val="24"/>
                        <w:szCs w:val="24"/>
                      </w:rPr>
                    </m:ctrlPr>
                  </m:dPr>
                  <m:e>
                    <m:acc>
                      <m:accPr>
                        <m:chr m:val="⃗"/>
                        <m:ctrlPr>
                          <w:rPr>
                            <w:rFonts w:ascii="Cambria Math" w:hAnsi="Cambria Math" w:cstheme="minorHAnsi"/>
                            <w:b/>
                            <w:bCs/>
                            <w:i/>
                            <w:color w:val="FF0000"/>
                            <w:sz w:val="24"/>
                            <w:szCs w:val="24"/>
                          </w:rPr>
                        </m:ctrlPr>
                      </m:accPr>
                      <m:e>
                        <m:r>
                          <m:rPr>
                            <m:sty m:val="bi"/>
                          </m:rPr>
                          <w:rPr>
                            <w:rFonts w:ascii="Cambria Math" w:hAnsi="Cambria Math" w:cstheme="minorHAnsi"/>
                            <w:color w:val="FF0000"/>
                            <w:sz w:val="24"/>
                            <w:szCs w:val="24"/>
                          </w:rPr>
                          <m:t>F</m:t>
                        </m:r>
                      </m:e>
                    </m:acc>
                  </m:e>
                </m:d>
              </m:e>
            </m:acc>
          </m:e>
        </m:d>
        <m:r>
          <m:rPr>
            <m:sty m:val="bi"/>
          </m:rPr>
          <w:rPr>
            <w:rFonts w:ascii="Cambria Math" w:hAnsi="Cambria Math" w:cstheme="minorHAnsi"/>
            <w:color w:val="FF0000"/>
            <w:sz w:val="24"/>
            <w:szCs w:val="24"/>
          </w:rPr>
          <m:t>=</m:t>
        </m:r>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M</m:t>
            </m:r>
          </m:e>
          <m:sub>
            <m:r>
              <m:rPr>
                <m:sty m:val="bi"/>
              </m:rPr>
              <w:rPr>
                <w:rFonts w:ascii="Cambria Math" w:hAnsi="Cambria Math" w:cstheme="minorHAnsi"/>
                <w:color w:val="FF0000"/>
                <w:sz w:val="24"/>
                <w:szCs w:val="24"/>
              </w:rPr>
              <m:t>O</m:t>
            </m:r>
          </m:sub>
        </m:sSub>
        <m:d>
          <m:dPr>
            <m:ctrlPr>
              <w:rPr>
                <w:rFonts w:ascii="Cambria Math" w:hAnsi="Cambria Math" w:cstheme="minorHAnsi"/>
                <w:b/>
                <w:bCs/>
                <w:i/>
                <w:color w:val="FF0000"/>
                <w:sz w:val="24"/>
                <w:szCs w:val="24"/>
              </w:rPr>
            </m:ctrlPr>
          </m:dPr>
          <m:e>
            <m:acc>
              <m:accPr>
                <m:chr m:val="⃗"/>
                <m:ctrlPr>
                  <w:rPr>
                    <w:rFonts w:ascii="Cambria Math" w:hAnsi="Cambria Math" w:cstheme="minorHAnsi"/>
                    <w:b/>
                    <w:bCs/>
                    <w:i/>
                    <w:color w:val="FF0000"/>
                    <w:sz w:val="24"/>
                    <w:szCs w:val="24"/>
                  </w:rPr>
                </m:ctrlPr>
              </m:accPr>
              <m:e>
                <m:r>
                  <m:rPr>
                    <m:sty m:val="bi"/>
                  </m:rPr>
                  <w:rPr>
                    <w:rFonts w:ascii="Cambria Math" w:hAnsi="Cambria Math" w:cstheme="minorHAnsi"/>
                    <w:color w:val="FF0000"/>
                    <w:sz w:val="24"/>
                    <w:szCs w:val="24"/>
                  </w:rPr>
                  <m:t>F</m:t>
                </m:r>
              </m:e>
            </m:acc>
          </m:e>
        </m:d>
        <m:r>
          <m:rPr>
            <m:sty m:val="bi"/>
          </m:rPr>
          <w:rPr>
            <w:rFonts w:ascii="Cambria Math" w:hAnsi="Cambria Math" w:cstheme="minorHAnsi"/>
            <w:color w:val="FF0000"/>
            <w:sz w:val="24"/>
            <w:szCs w:val="24"/>
          </w:rPr>
          <m:t>=</m:t>
        </m:r>
        <m:rad>
          <m:radPr>
            <m:degHide m:val="1"/>
            <m:ctrlPr>
              <w:rPr>
                <w:rFonts w:ascii="Cambria Math" w:hAnsi="Cambria Math" w:cstheme="minorHAnsi"/>
                <w:b/>
                <w:bCs/>
                <w:i/>
                <w:color w:val="FF0000"/>
                <w:sz w:val="24"/>
                <w:szCs w:val="24"/>
              </w:rPr>
            </m:ctrlPr>
          </m:radPr>
          <m:deg/>
          <m:e>
            <m:sSup>
              <m:sSupPr>
                <m:ctrlPr>
                  <w:rPr>
                    <w:rFonts w:ascii="Cambria Math" w:hAnsi="Cambria Math" w:cstheme="minorHAnsi"/>
                    <w:b/>
                    <w:bCs/>
                    <w:i/>
                    <w:color w:val="FF0000"/>
                    <w:sz w:val="24"/>
                    <w:szCs w:val="24"/>
                  </w:rPr>
                </m:ctrlPr>
              </m:sSupPr>
              <m:e>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L</m:t>
                    </m:r>
                  </m:e>
                  <m:sub>
                    <m:r>
                      <m:rPr>
                        <m:sty m:val="bi"/>
                      </m:rPr>
                      <w:rPr>
                        <w:rFonts w:ascii="Cambria Math" w:hAnsi="Cambria Math" w:cstheme="minorHAnsi"/>
                        <w:color w:val="FF0000"/>
                        <w:sz w:val="24"/>
                        <w:szCs w:val="24"/>
                      </w:rPr>
                      <m:t>O</m:t>
                    </m:r>
                  </m:sub>
                </m:sSub>
              </m:e>
              <m:sup>
                <m:r>
                  <m:rPr>
                    <m:sty m:val="bi"/>
                  </m:rPr>
                  <w:rPr>
                    <w:rFonts w:ascii="Cambria Math" w:hAnsi="Cambria Math" w:cstheme="minorHAnsi"/>
                    <w:color w:val="FF0000"/>
                    <w:sz w:val="24"/>
                    <w:szCs w:val="24"/>
                  </w:rPr>
                  <m:t>2</m:t>
                </m:r>
              </m:sup>
            </m:sSup>
            <m:r>
              <m:rPr>
                <m:sty m:val="bi"/>
              </m:rPr>
              <w:rPr>
                <w:rFonts w:ascii="Cambria Math" w:hAnsi="Cambria Math" w:cstheme="minorHAnsi"/>
                <w:color w:val="FF0000"/>
                <w:sz w:val="24"/>
                <w:szCs w:val="24"/>
              </w:rPr>
              <m:t>+</m:t>
            </m:r>
            <m:sSup>
              <m:sSupPr>
                <m:ctrlPr>
                  <w:rPr>
                    <w:rFonts w:ascii="Cambria Math" w:hAnsi="Cambria Math" w:cstheme="minorHAnsi"/>
                    <w:b/>
                    <w:bCs/>
                    <w:i/>
                    <w:color w:val="FF0000"/>
                    <w:sz w:val="24"/>
                    <w:szCs w:val="24"/>
                  </w:rPr>
                </m:ctrlPr>
              </m:sSupPr>
              <m:e>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M</m:t>
                    </m:r>
                  </m:e>
                  <m:sub>
                    <m:r>
                      <m:rPr>
                        <m:sty m:val="bi"/>
                      </m:rPr>
                      <w:rPr>
                        <w:rFonts w:ascii="Cambria Math" w:hAnsi="Cambria Math" w:cstheme="minorHAnsi"/>
                        <w:color w:val="FF0000"/>
                        <w:sz w:val="24"/>
                        <w:szCs w:val="24"/>
                      </w:rPr>
                      <m:t>O</m:t>
                    </m:r>
                  </m:sub>
                </m:sSub>
              </m:e>
              <m:sup>
                <m:r>
                  <m:rPr>
                    <m:sty m:val="bi"/>
                  </m:rPr>
                  <w:rPr>
                    <w:rFonts w:ascii="Cambria Math" w:hAnsi="Cambria Math" w:cstheme="minorHAnsi"/>
                    <w:color w:val="FF0000"/>
                    <w:sz w:val="24"/>
                    <w:szCs w:val="24"/>
                  </w:rPr>
                  <m:t>2</m:t>
                </m:r>
              </m:sup>
            </m:sSup>
            <m:r>
              <m:rPr>
                <m:sty m:val="bi"/>
              </m:rPr>
              <w:rPr>
                <w:rFonts w:ascii="Cambria Math" w:hAnsi="Cambria Math" w:cstheme="minorHAnsi"/>
                <w:color w:val="FF0000"/>
                <w:sz w:val="24"/>
                <w:szCs w:val="24"/>
              </w:rPr>
              <m:t>+</m:t>
            </m:r>
            <m:sSup>
              <m:sSupPr>
                <m:ctrlPr>
                  <w:rPr>
                    <w:rFonts w:ascii="Cambria Math" w:hAnsi="Cambria Math" w:cstheme="minorHAnsi"/>
                    <w:b/>
                    <w:bCs/>
                    <w:i/>
                    <w:color w:val="FF0000"/>
                    <w:sz w:val="24"/>
                    <w:szCs w:val="24"/>
                  </w:rPr>
                </m:ctrlPr>
              </m:sSupPr>
              <m:e>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N</m:t>
                    </m:r>
                  </m:e>
                  <m:sub>
                    <m:r>
                      <m:rPr>
                        <m:sty m:val="bi"/>
                      </m:rPr>
                      <w:rPr>
                        <w:rFonts w:ascii="Cambria Math" w:hAnsi="Cambria Math" w:cstheme="minorHAnsi"/>
                        <w:color w:val="FF0000"/>
                        <w:sz w:val="24"/>
                        <w:szCs w:val="24"/>
                      </w:rPr>
                      <m:t>O</m:t>
                    </m:r>
                  </m:sub>
                </m:sSub>
              </m:e>
              <m:sup>
                <m:r>
                  <m:rPr>
                    <m:sty m:val="bi"/>
                  </m:rPr>
                  <w:rPr>
                    <w:rFonts w:ascii="Cambria Math" w:hAnsi="Cambria Math" w:cstheme="minorHAnsi"/>
                    <w:color w:val="FF0000"/>
                    <w:sz w:val="24"/>
                    <w:szCs w:val="24"/>
                  </w:rPr>
                  <m:t>2</m:t>
                </m:r>
              </m:sup>
            </m:sSup>
          </m:e>
        </m:rad>
      </m:oMath>
      <w:r w:rsidRPr="00B05425">
        <w:rPr>
          <w:rFonts w:asciiTheme="minorHAnsi" w:hAnsiTheme="minorHAnsi" w:cstheme="minorHAnsi"/>
          <w:bCs/>
          <w:sz w:val="24"/>
          <w:szCs w:val="24"/>
        </w:rPr>
        <w:t xml:space="preserve"> </w:t>
      </w:r>
    </w:p>
    <w:p w:rsidR="00B05425" w:rsidRPr="00B05425" w:rsidRDefault="00B05425" w:rsidP="00B05425">
      <w:pPr>
        <w:tabs>
          <w:tab w:val="left" w:pos="2268"/>
        </w:tabs>
        <w:ind w:left="3697" w:hanging="2137"/>
        <w:rPr>
          <w:rFonts w:asciiTheme="minorHAnsi" w:hAnsiTheme="minorHAnsi" w:cstheme="minorHAnsi"/>
          <w:b/>
          <w:bCs/>
          <w:sz w:val="24"/>
          <w:szCs w:val="24"/>
        </w:rPr>
      </w:pPr>
    </w:p>
    <w:p w:rsidR="00B05425" w:rsidRPr="00B05425" w:rsidRDefault="00B05425" w:rsidP="00B05425">
      <w:pPr>
        <w:tabs>
          <w:tab w:val="left" w:pos="2268"/>
        </w:tabs>
        <w:ind w:left="3697" w:hanging="2137"/>
        <w:rPr>
          <w:rFonts w:asciiTheme="minorHAnsi" w:hAnsiTheme="minorHAnsi" w:cstheme="minorHAnsi"/>
          <w:b/>
          <w:bCs/>
          <w:sz w:val="24"/>
          <w:szCs w:val="24"/>
        </w:rPr>
      </w:pPr>
      <w:r w:rsidRPr="00B05425">
        <w:rPr>
          <w:rFonts w:asciiTheme="minorHAnsi" w:hAnsiTheme="minorHAnsi" w:cstheme="minorHAnsi"/>
          <w:b/>
          <w:bCs/>
          <w:sz w:val="24"/>
          <w:szCs w:val="24"/>
        </w:rPr>
        <w:t>Méthode directe pour le calcul de la norme d'un moment :</w:t>
      </w:r>
    </w:p>
    <w:p w:rsidR="00B05425" w:rsidRPr="00B05425" w:rsidRDefault="00B05425" w:rsidP="00B05425">
      <w:pPr>
        <w:tabs>
          <w:tab w:val="left" w:pos="2268"/>
        </w:tabs>
        <w:ind w:left="3697" w:hanging="2137"/>
        <w:rPr>
          <w:rFonts w:asciiTheme="minorHAnsi" w:hAnsiTheme="minorHAnsi" w:cstheme="minorHAnsi"/>
          <w:bCs/>
          <w:sz w:val="24"/>
          <w:szCs w:val="24"/>
        </w:rPr>
      </w:pPr>
    </w:p>
    <w:p w:rsidR="00B05425" w:rsidRPr="00B05425" w:rsidRDefault="009020FF" w:rsidP="00B05425">
      <w:pPr>
        <w:ind w:left="357" w:firstLine="3896"/>
        <w:rPr>
          <w:rFonts w:asciiTheme="minorHAnsi" w:hAnsiTheme="minorHAnsi" w:cstheme="minorHAnsi"/>
          <w:bCs/>
          <w:sz w:val="24"/>
          <w:szCs w:val="24"/>
        </w:rPr>
      </w:pPr>
      <m:oMathPara>
        <m:oMath>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M</m:t>
              </m:r>
            </m:e>
            <m:sub>
              <m:r>
                <m:rPr>
                  <m:sty m:val="bi"/>
                </m:rPr>
                <w:rPr>
                  <w:rFonts w:ascii="Cambria Math" w:hAnsi="Cambria Math" w:cstheme="minorHAnsi"/>
                  <w:color w:val="FF0000"/>
                  <w:sz w:val="24"/>
                  <w:szCs w:val="24"/>
                </w:rPr>
                <m:t>o</m:t>
              </m:r>
            </m:sub>
          </m:sSub>
          <m:d>
            <m:dPr>
              <m:ctrlPr>
                <w:rPr>
                  <w:rFonts w:ascii="Cambria Math" w:hAnsi="Cambria Math" w:cstheme="minorHAnsi"/>
                  <w:b/>
                  <w:bCs/>
                  <w:i/>
                  <w:color w:val="FF0000"/>
                  <w:sz w:val="24"/>
                  <w:szCs w:val="24"/>
                </w:rPr>
              </m:ctrlPr>
            </m:dPr>
            <m:e>
              <m:acc>
                <m:accPr>
                  <m:chr m:val="⃗"/>
                  <m:ctrlPr>
                    <w:rPr>
                      <w:rFonts w:ascii="Cambria Math" w:hAnsi="Cambria Math" w:cstheme="minorHAnsi"/>
                      <w:b/>
                      <w:bCs/>
                      <w:i/>
                      <w:color w:val="FF0000"/>
                      <w:sz w:val="24"/>
                      <w:szCs w:val="24"/>
                    </w:rPr>
                  </m:ctrlPr>
                </m:accPr>
                <m:e>
                  <m:r>
                    <m:rPr>
                      <m:sty m:val="bi"/>
                    </m:rPr>
                    <w:rPr>
                      <w:rFonts w:ascii="Cambria Math" w:hAnsi="Cambria Math" w:cstheme="minorHAnsi"/>
                      <w:color w:val="FF0000"/>
                      <w:sz w:val="24"/>
                      <w:szCs w:val="24"/>
                    </w:rPr>
                    <m:t>F</m:t>
                  </m:r>
                </m:e>
              </m:acc>
            </m:e>
          </m:d>
          <m:r>
            <m:rPr>
              <m:sty m:val="bi"/>
            </m:rPr>
            <w:rPr>
              <w:rFonts w:ascii="Cambria Math" w:hAnsi="Cambria Math" w:cstheme="minorHAnsi"/>
              <w:color w:val="FF0000"/>
              <w:sz w:val="24"/>
              <w:szCs w:val="24"/>
            </w:rPr>
            <m:t>=OH×F</m:t>
          </m:r>
        </m:oMath>
      </m:oMathPara>
    </w:p>
    <w:p w:rsidR="00B05425" w:rsidRPr="00B05425" w:rsidRDefault="00B05425" w:rsidP="00B05425">
      <w:pPr>
        <w:ind w:left="357" w:firstLine="3896"/>
        <w:rPr>
          <w:rFonts w:asciiTheme="minorHAnsi" w:hAnsiTheme="minorHAnsi" w:cstheme="minorHAnsi"/>
          <w:bCs/>
          <w:sz w:val="24"/>
          <w:szCs w:val="24"/>
        </w:rPr>
      </w:pPr>
    </w:p>
    <w:p w:rsidR="00B05425" w:rsidRPr="00B05425" w:rsidRDefault="00B05425" w:rsidP="00B05425">
      <w:pPr>
        <w:ind w:left="2552" w:hanging="567"/>
        <w:rPr>
          <w:rFonts w:asciiTheme="minorHAnsi" w:hAnsiTheme="minorHAnsi" w:cstheme="minorHAnsi"/>
          <w:bCs/>
          <w:i/>
          <w:iCs/>
          <w:sz w:val="24"/>
          <w:szCs w:val="24"/>
        </w:rPr>
      </w:pPr>
      <w:proofErr w:type="gramStart"/>
      <w:r w:rsidRPr="00B05425">
        <w:rPr>
          <w:rFonts w:asciiTheme="minorHAnsi" w:hAnsiTheme="minorHAnsi" w:cstheme="minorHAnsi"/>
          <w:bCs/>
          <w:sz w:val="24"/>
          <w:szCs w:val="24"/>
        </w:rPr>
        <w:t xml:space="preserve">avec  </w:t>
      </w:r>
      <w:r w:rsidRPr="00B05425">
        <w:rPr>
          <w:rFonts w:asciiTheme="minorHAnsi" w:hAnsiTheme="minorHAnsi" w:cstheme="minorHAnsi"/>
          <w:bCs/>
          <w:i/>
          <w:iCs/>
          <w:sz w:val="24"/>
          <w:szCs w:val="24"/>
        </w:rPr>
        <w:t>OH</w:t>
      </w:r>
      <w:proofErr w:type="gramEnd"/>
      <w:r w:rsidRPr="00B05425">
        <w:rPr>
          <w:rFonts w:asciiTheme="minorHAnsi" w:hAnsiTheme="minorHAnsi" w:cstheme="minorHAnsi"/>
          <w:bCs/>
          <w:i/>
          <w:iCs/>
          <w:sz w:val="24"/>
          <w:szCs w:val="24"/>
        </w:rPr>
        <w:t xml:space="preserve"> le </w:t>
      </w:r>
      <w:r w:rsidRPr="006254F6">
        <w:rPr>
          <w:rFonts w:asciiTheme="minorHAnsi" w:hAnsiTheme="minorHAnsi" w:cstheme="minorHAnsi"/>
          <w:b/>
          <w:bCs/>
          <w:i/>
          <w:iCs/>
          <w:sz w:val="24"/>
          <w:szCs w:val="24"/>
        </w:rPr>
        <w:t>bras de levier</w:t>
      </w:r>
      <w:r w:rsidRPr="00B05425">
        <w:rPr>
          <w:rFonts w:asciiTheme="minorHAnsi" w:hAnsiTheme="minorHAnsi" w:cstheme="minorHAnsi"/>
          <w:bCs/>
          <w:i/>
          <w:iCs/>
          <w:sz w:val="24"/>
          <w:szCs w:val="24"/>
        </w:rPr>
        <w:t xml:space="preserve"> (distance la plus courte entre la droite support de la force et le point d'application du moment : la droite OH est donc perpendiculaire à la droite support de F)</w:t>
      </w:r>
    </w:p>
    <w:p w:rsidR="00B05425" w:rsidRPr="00B05425" w:rsidRDefault="00B05425" w:rsidP="00B05425">
      <w:pPr>
        <w:ind w:left="2552" w:hanging="567"/>
        <w:rPr>
          <w:rStyle w:val="Style2"/>
          <w:rFonts w:asciiTheme="minorHAnsi" w:hAnsiTheme="minorHAnsi" w:cstheme="minorHAnsi"/>
          <w:b w:val="0"/>
          <w:bCs/>
          <w:i w:val="0"/>
          <w:iCs/>
          <w:color w:val="auto"/>
          <w:u w:val="none"/>
        </w:rPr>
      </w:pPr>
    </w:p>
    <w:p w:rsidR="00B05425" w:rsidRPr="00B05425" w:rsidRDefault="00B05425" w:rsidP="00B05425">
      <w:pPr>
        <w:ind w:left="357" w:firstLine="1628"/>
        <w:rPr>
          <w:rStyle w:val="Style2"/>
          <w:rFonts w:asciiTheme="minorHAnsi" w:hAnsiTheme="minorHAnsi" w:cstheme="minorHAnsi"/>
          <w:b w:val="0"/>
          <w:bCs/>
          <w:i w:val="0"/>
          <w:iCs/>
          <w:color w:val="auto"/>
          <w:szCs w:val="24"/>
          <w:u w:val="none"/>
        </w:rPr>
      </w:pPr>
      <w:r w:rsidRPr="006254F6">
        <w:rPr>
          <w:rFonts w:asciiTheme="minorHAnsi" w:hAnsiTheme="minorHAnsi" w:cstheme="minorHAnsi"/>
          <w:b/>
          <w:sz w:val="24"/>
          <w:szCs w:val="24"/>
        </w:rPr>
        <w:t>Unité SI :</w:t>
      </w:r>
      <w:r w:rsidRPr="00B05425">
        <w:rPr>
          <w:rFonts w:asciiTheme="minorHAnsi" w:hAnsiTheme="minorHAnsi" w:cstheme="minorHAnsi"/>
          <w:sz w:val="24"/>
          <w:szCs w:val="24"/>
        </w:rPr>
        <w:t xml:space="preserve"> le newton-mètre (</w:t>
      </w:r>
      <w:r w:rsidRPr="00B05425">
        <w:rPr>
          <w:rFonts w:asciiTheme="minorHAnsi" w:hAnsiTheme="minorHAnsi" w:cstheme="minorHAnsi"/>
          <w:b/>
          <w:sz w:val="24"/>
          <w:szCs w:val="24"/>
        </w:rPr>
        <w:t>Nm</w:t>
      </w:r>
      <w:r w:rsidRPr="00B05425">
        <w:rPr>
          <w:rFonts w:asciiTheme="minorHAnsi" w:hAnsiTheme="minorHAnsi" w:cstheme="minorHAnsi"/>
          <w:sz w:val="24"/>
          <w:szCs w:val="24"/>
        </w:rPr>
        <w:t>) déduite à partir de l’expression ci-dessus</w:t>
      </w:r>
      <w:r w:rsidR="006254F6">
        <w:rPr>
          <w:rFonts w:asciiTheme="minorHAnsi" w:hAnsiTheme="minorHAnsi" w:cstheme="minorHAnsi"/>
          <w:sz w:val="24"/>
          <w:szCs w:val="24"/>
        </w:rPr>
        <w:t>.</w:t>
      </w:r>
    </w:p>
    <w:p w:rsidR="00B05425" w:rsidRPr="00B05425" w:rsidRDefault="00B05425" w:rsidP="00B05425">
      <w:pPr>
        <w:ind w:left="1560" w:hanging="1203"/>
        <w:rPr>
          <w:rStyle w:val="Style2"/>
          <w:rFonts w:asciiTheme="minorHAnsi" w:hAnsiTheme="minorHAnsi" w:cstheme="minorHAnsi"/>
          <w:color w:val="auto"/>
        </w:rPr>
      </w:pPr>
    </w:p>
    <w:p w:rsidR="00B05425" w:rsidRPr="006254F6" w:rsidRDefault="00B05425" w:rsidP="006254F6">
      <w:pPr>
        <w:ind w:left="2127" w:hanging="1276"/>
        <w:rPr>
          <w:rStyle w:val="Style2"/>
          <w:rFonts w:asciiTheme="minorHAnsi" w:hAnsiTheme="minorHAnsi" w:cstheme="minorHAnsi"/>
          <w:b w:val="0"/>
          <w:color w:val="auto"/>
          <w:u w:val="none"/>
        </w:rPr>
      </w:pPr>
      <w:r w:rsidRPr="00B05425">
        <w:rPr>
          <w:rStyle w:val="Style2"/>
          <w:rFonts w:asciiTheme="minorHAnsi" w:hAnsiTheme="minorHAnsi" w:cstheme="minorHAnsi"/>
          <w:color w:val="auto"/>
        </w:rPr>
        <w:t>Remarque</w:t>
      </w:r>
      <w:r w:rsidRPr="00B05425">
        <w:rPr>
          <w:rStyle w:val="Style2"/>
          <w:rFonts w:asciiTheme="minorHAnsi" w:hAnsiTheme="minorHAnsi" w:cstheme="minorHAnsi"/>
          <w:color w:val="auto"/>
          <w:u w:val="none"/>
        </w:rPr>
        <w:t xml:space="preserve"> :</w:t>
      </w:r>
      <w:r w:rsidR="006254F6">
        <w:rPr>
          <w:rStyle w:val="Style2"/>
          <w:rFonts w:asciiTheme="minorHAnsi" w:hAnsiTheme="minorHAnsi" w:cstheme="minorHAnsi"/>
          <w:color w:val="auto"/>
          <w:u w:val="none"/>
        </w:rPr>
        <w:tab/>
      </w:r>
      <w:r w:rsidRPr="006254F6">
        <w:rPr>
          <w:rStyle w:val="Style2"/>
          <w:rFonts w:asciiTheme="minorHAnsi" w:hAnsiTheme="minorHAnsi" w:cstheme="minorHAnsi"/>
          <w:b w:val="0"/>
          <w:color w:val="auto"/>
          <w:u w:val="none"/>
        </w:rPr>
        <w:t>si le point d'application du moment est situé sur la droite support de la force, alors le bras de levier est nul et par conséquent le moment est nul</w:t>
      </w:r>
      <w:r w:rsidR="006254F6">
        <w:rPr>
          <w:rStyle w:val="Style2"/>
          <w:rFonts w:asciiTheme="minorHAnsi" w:hAnsiTheme="minorHAnsi" w:cstheme="minorHAnsi"/>
          <w:b w:val="0"/>
          <w:color w:val="auto"/>
          <w:u w:val="none"/>
        </w:rPr>
        <w:t>.</w:t>
      </w:r>
    </w:p>
    <w:p w:rsidR="00021A92" w:rsidRDefault="00021A92" w:rsidP="00021A92">
      <w:pPr>
        <w:pStyle w:val="Paragraphedeliste"/>
        <w:ind w:left="1276"/>
        <w:jc w:val="both"/>
        <w:rPr>
          <w:rFonts w:asciiTheme="minorHAnsi" w:hAnsiTheme="minorHAnsi" w:cs="Arial"/>
          <w:color w:val="000000"/>
          <w:sz w:val="24"/>
          <w:szCs w:val="24"/>
        </w:rPr>
      </w:pPr>
    </w:p>
    <w:p w:rsidR="007E522B" w:rsidRPr="005F23B0" w:rsidRDefault="007E522B" w:rsidP="007E522B">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5F23B0">
        <w:rPr>
          <w:rStyle w:val="Style1"/>
          <w:rFonts w:asciiTheme="minorHAnsi" w:hAnsiTheme="minorHAnsi"/>
          <w:color w:val="C00000"/>
          <w:sz w:val="24"/>
          <w:szCs w:val="24"/>
          <w:u w:val="none"/>
        </w:rPr>
        <w:t xml:space="preserve"> COURS ECLIGNE « </w:t>
      </w:r>
      <w:r>
        <w:rPr>
          <w:rStyle w:val="Style1"/>
          <w:rFonts w:asciiTheme="minorHAnsi" w:hAnsiTheme="minorHAnsi"/>
          <w:color w:val="C00000"/>
          <w:sz w:val="24"/>
          <w:szCs w:val="24"/>
          <w:u w:val="none"/>
        </w:rPr>
        <w:t>MOMENT INDUIT PAR UNE FORCE </w:t>
      </w:r>
      <w:r w:rsidRPr="005F23B0">
        <w:rPr>
          <w:rStyle w:val="Style1"/>
          <w:rFonts w:asciiTheme="minorHAnsi" w:hAnsiTheme="minorHAnsi"/>
          <w:color w:val="C00000"/>
          <w:sz w:val="24"/>
          <w:szCs w:val="24"/>
          <w:u w:val="none"/>
        </w:rPr>
        <w:t>» :</w:t>
      </w:r>
    </w:p>
    <w:p w:rsidR="007E522B" w:rsidRPr="009A4F60" w:rsidRDefault="009020FF" w:rsidP="007E522B">
      <w:pPr>
        <w:pStyle w:val="Corpsdetexte2"/>
        <w:spacing w:after="0" w:line="240" w:lineRule="auto"/>
        <w:ind w:firstLine="2694"/>
        <w:rPr>
          <w:rFonts w:asciiTheme="minorHAnsi" w:hAnsiTheme="minorHAnsi" w:cstheme="minorHAnsi"/>
          <w:sz w:val="18"/>
          <w:szCs w:val="24"/>
        </w:rPr>
      </w:pPr>
      <w:hyperlink r:id="rId38" w:history="1">
        <w:r w:rsidR="009A4F60" w:rsidRPr="009A4F60">
          <w:rPr>
            <w:rStyle w:val="Lienhypertexte"/>
            <w:rFonts w:asciiTheme="minorHAnsi" w:hAnsiTheme="minorHAnsi" w:cstheme="minorHAnsi"/>
            <w:sz w:val="18"/>
            <w:szCs w:val="24"/>
            <w:u w:val="none"/>
          </w:rPr>
          <w:t>http://ecligne.net/mecanique/3_statique/</w:t>
        </w:r>
        <w:r w:rsidR="009A4F60" w:rsidRPr="009A4F60">
          <w:rPr>
            <w:rStyle w:val="Lienhypertexte"/>
            <w:rFonts w:asciiTheme="minorHAnsi" w:hAnsiTheme="minorHAnsi" w:cs="Arial"/>
            <w:sz w:val="18"/>
            <w:szCs w:val="24"/>
            <w:u w:val="none"/>
          </w:rPr>
          <w:t>2a_analytique/1_calcul_moment_cours</w:t>
        </w:r>
        <w:r w:rsidR="009A4F60" w:rsidRPr="009A4F60">
          <w:rPr>
            <w:rStyle w:val="Lienhypertexte"/>
            <w:rFonts w:asciiTheme="minorHAnsi" w:hAnsiTheme="minorHAnsi" w:cstheme="minorHAnsi"/>
            <w:sz w:val="18"/>
            <w:szCs w:val="24"/>
            <w:u w:val="none"/>
          </w:rPr>
          <w:t>.html</w:t>
        </w:r>
      </w:hyperlink>
    </w:p>
    <w:p w:rsidR="007E522B" w:rsidRPr="005F23B0" w:rsidRDefault="007E522B" w:rsidP="007E522B">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Pr>
          <w:rStyle w:val="Style1"/>
          <w:rFonts w:asciiTheme="minorHAnsi" w:hAnsiTheme="minorHAnsi"/>
          <w:color w:val="C00000"/>
          <w:sz w:val="24"/>
          <w:szCs w:val="24"/>
          <w:u w:val="none"/>
        </w:rPr>
        <w:t xml:space="preserve"> EXO PC ECLIGNE « EXO PC</w:t>
      </w:r>
      <w:r w:rsidRPr="005F23B0">
        <w:rPr>
          <w:rStyle w:val="Style1"/>
          <w:rFonts w:asciiTheme="minorHAnsi" w:hAnsiTheme="minorHAnsi"/>
          <w:color w:val="C00000"/>
          <w:sz w:val="24"/>
          <w:szCs w:val="24"/>
          <w:u w:val="none"/>
        </w:rPr>
        <w:t> » :</w:t>
      </w:r>
    </w:p>
    <w:p w:rsidR="007E522B" w:rsidRPr="009A4F60" w:rsidRDefault="009020FF" w:rsidP="00D70E42">
      <w:pPr>
        <w:ind w:firstLine="2693"/>
        <w:jc w:val="both"/>
        <w:rPr>
          <w:rFonts w:asciiTheme="minorHAnsi" w:hAnsiTheme="minorHAnsi"/>
          <w:sz w:val="18"/>
        </w:rPr>
      </w:pPr>
      <w:hyperlink r:id="rId39" w:history="1">
        <w:r w:rsidR="009A4F60" w:rsidRPr="009A4F60">
          <w:rPr>
            <w:rStyle w:val="Lienhypertexte"/>
            <w:rFonts w:asciiTheme="minorHAnsi" w:hAnsiTheme="minorHAnsi"/>
            <w:sz w:val="18"/>
            <w:u w:val="none"/>
          </w:rPr>
          <w:t>http://ecligne.net/mecanique/3_statique/2a_analytique/2_calcul_moment_exo.html</w:t>
        </w:r>
      </w:hyperlink>
    </w:p>
    <w:p w:rsidR="009A4F60" w:rsidRPr="005F23B0" w:rsidRDefault="009A4F60" w:rsidP="009A4F60">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5F23B0">
        <w:rPr>
          <w:rStyle w:val="Style1"/>
          <w:rFonts w:asciiTheme="minorHAnsi" w:hAnsiTheme="minorHAnsi"/>
          <w:color w:val="C00000"/>
          <w:sz w:val="24"/>
          <w:szCs w:val="24"/>
          <w:u w:val="none"/>
        </w:rPr>
        <w:t xml:space="preserve"> COURS ECLIGNE « </w:t>
      </w:r>
      <w:r>
        <w:rPr>
          <w:rStyle w:val="Style1"/>
          <w:rFonts w:asciiTheme="minorHAnsi" w:hAnsiTheme="minorHAnsi"/>
          <w:color w:val="C00000"/>
          <w:sz w:val="24"/>
          <w:szCs w:val="24"/>
          <w:u w:val="none"/>
        </w:rPr>
        <w:t>CALCUL D’UN MOMENT</w:t>
      </w:r>
      <w:r w:rsidRPr="005F23B0">
        <w:rPr>
          <w:rStyle w:val="Style1"/>
          <w:rFonts w:asciiTheme="minorHAnsi" w:hAnsiTheme="minorHAnsi"/>
          <w:color w:val="C00000"/>
          <w:sz w:val="24"/>
          <w:szCs w:val="24"/>
          <w:u w:val="none"/>
        </w:rPr>
        <w:t> » :</w:t>
      </w:r>
    </w:p>
    <w:p w:rsidR="009A4F60" w:rsidRPr="009A4F60" w:rsidRDefault="009020FF" w:rsidP="009A4F60">
      <w:pPr>
        <w:pStyle w:val="Corpsdetexte2"/>
        <w:spacing w:after="0" w:line="240" w:lineRule="auto"/>
        <w:ind w:firstLine="2694"/>
        <w:rPr>
          <w:rFonts w:asciiTheme="minorHAnsi" w:hAnsiTheme="minorHAnsi" w:cstheme="minorHAnsi"/>
          <w:sz w:val="18"/>
          <w:szCs w:val="24"/>
        </w:rPr>
      </w:pPr>
      <w:hyperlink r:id="rId40" w:history="1">
        <w:r w:rsidR="009A4F60" w:rsidRPr="009A4F60">
          <w:rPr>
            <w:rStyle w:val="Lienhypertexte"/>
            <w:rFonts w:asciiTheme="minorHAnsi" w:hAnsiTheme="minorHAnsi" w:cstheme="minorHAnsi"/>
            <w:sz w:val="18"/>
            <w:szCs w:val="24"/>
            <w:u w:val="none"/>
          </w:rPr>
          <w:t>http://ecligne.net/mecanique/3_statique/</w:t>
        </w:r>
        <w:r w:rsidR="009A4F60" w:rsidRPr="009A4F60">
          <w:rPr>
            <w:rStyle w:val="Lienhypertexte"/>
            <w:rFonts w:asciiTheme="minorHAnsi" w:hAnsiTheme="minorHAnsi" w:cs="Arial"/>
            <w:sz w:val="18"/>
            <w:szCs w:val="24"/>
            <w:u w:val="none"/>
          </w:rPr>
          <w:t>2b_vectorielle/01_calcul_moment_vect</w:t>
        </w:r>
        <w:r w:rsidR="009A4F60" w:rsidRPr="009A4F60">
          <w:rPr>
            <w:rStyle w:val="Lienhypertexte"/>
            <w:rFonts w:asciiTheme="minorHAnsi" w:hAnsiTheme="minorHAnsi" w:cstheme="minorHAnsi"/>
            <w:sz w:val="18"/>
            <w:szCs w:val="24"/>
            <w:u w:val="none"/>
          </w:rPr>
          <w:t>.html</w:t>
        </w:r>
      </w:hyperlink>
    </w:p>
    <w:p w:rsidR="009A4F60" w:rsidRPr="007E522B" w:rsidRDefault="009A4F60" w:rsidP="007E522B">
      <w:pPr>
        <w:spacing w:after="120"/>
        <w:ind w:firstLine="2694"/>
        <w:jc w:val="both"/>
      </w:pPr>
    </w:p>
    <w:p w:rsidR="00736F13" w:rsidRPr="007771A3" w:rsidRDefault="00736F13" w:rsidP="006254F6">
      <w:pPr>
        <w:pStyle w:val="Paragraphedeliste"/>
        <w:numPr>
          <w:ilvl w:val="1"/>
          <w:numId w:val="31"/>
        </w:numPr>
        <w:spacing w:after="120"/>
        <w:ind w:left="1275" w:hanging="629"/>
        <w:jc w:val="both"/>
        <w:rPr>
          <w:rFonts w:asciiTheme="minorHAnsi" w:hAnsiTheme="minorHAnsi" w:cs="Arial"/>
          <w:color w:val="000000"/>
          <w:sz w:val="24"/>
          <w:szCs w:val="24"/>
        </w:rPr>
      </w:pPr>
      <w:r>
        <w:rPr>
          <w:rFonts w:asciiTheme="minorHAnsi" w:hAnsiTheme="minorHAnsi" w:cs="Calibri"/>
          <w:b/>
          <w:bCs/>
          <w:color w:val="A02A39"/>
          <w:sz w:val="24"/>
          <w:szCs w:val="24"/>
        </w:rPr>
        <w:t>Couple sur un axe :</w:t>
      </w:r>
    </w:p>
    <w:p w:rsidR="00021A92" w:rsidRPr="0087418F" w:rsidRDefault="00021A92" w:rsidP="006254F6">
      <w:pPr>
        <w:ind w:firstLine="1276"/>
        <w:rPr>
          <w:rFonts w:asciiTheme="minorHAnsi" w:hAnsiTheme="minorHAnsi" w:cstheme="minorHAnsi"/>
          <w:sz w:val="24"/>
          <w:szCs w:val="24"/>
        </w:rPr>
      </w:pPr>
      <w:r w:rsidRPr="0087418F">
        <w:rPr>
          <w:rFonts w:asciiTheme="minorHAnsi" w:hAnsiTheme="minorHAnsi" w:cstheme="minorHAnsi"/>
          <w:sz w:val="24"/>
          <w:szCs w:val="24"/>
        </w:rPr>
        <w:t xml:space="preserve">Un couple est provoqué par l’action de </w:t>
      </w:r>
      <w:r w:rsidRPr="006254F6">
        <w:rPr>
          <w:rFonts w:asciiTheme="minorHAnsi" w:hAnsiTheme="minorHAnsi" w:cstheme="minorHAnsi"/>
          <w:b/>
          <w:sz w:val="24"/>
          <w:szCs w:val="24"/>
        </w:rPr>
        <w:t>2 forces égales et opposées</w:t>
      </w:r>
      <w:r w:rsidRPr="0087418F">
        <w:rPr>
          <w:rFonts w:asciiTheme="minorHAnsi" w:hAnsiTheme="minorHAnsi" w:cstheme="minorHAnsi"/>
          <w:sz w:val="24"/>
          <w:szCs w:val="24"/>
        </w:rPr>
        <w:t>.</w:t>
      </w:r>
    </w:p>
    <w:p w:rsidR="006254F6" w:rsidRPr="0087418F" w:rsidRDefault="009A4F60" w:rsidP="009A4F60">
      <w:pPr>
        <w:ind w:firstLine="851"/>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95456" behindDoc="1" locked="0" layoutInCell="1" allowOverlap="1">
            <wp:simplePos x="0" y="0"/>
            <wp:positionH relativeFrom="column">
              <wp:posOffset>189865</wp:posOffset>
            </wp:positionH>
            <wp:positionV relativeFrom="paragraph">
              <wp:posOffset>105410</wp:posOffset>
            </wp:positionV>
            <wp:extent cx="4663440" cy="1188085"/>
            <wp:effectExtent l="19050" t="0" r="3810" b="0"/>
            <wp:wrapTight wrapText="bothSides">
              <wp:wrapPolygon edited="0">
                <wp:start x="-88" y="0"/>
                <wp:lineTo x="-88" y="21127"/>
                <wp:lineTo x="21618" y="21127"/>
                <wp:lineTo x="21618" y="0"/>
                <wp:lineTo x="-88" y="0"/>
              </wp:wrapPolygon>
            </wp:wrapTight>
            <wp:docPr id="30" name="Image 18" descr="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p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3440" cy="1188085"/>
                    </a:xfrm>
                    <a:prstGeom prst="rect">
                      <a:avLst/>
                    </a:prstGeom>
                    <a:noFill/>
                    <a:ln>
                      <a:noFill/>
                    </a:ln>
                  </pic:spPr>
                </pic:pic>
              </a:graphicData>
            </a:graphic>
          </wp:anchor>
        </w:drawing>
      </w:r>
    </w:p>
    <w:p w:rsidR="0022429F" w:rsidRDefault="006254F6" w:rsidP="00B3017D">
      <w:pPr>
        <w:spacing w:after="120"/>
        <w:jc w:val="both"/>
        <w:rPr>
          <w:rFonts w:asciiTheme="minorHAnsi" w:hAnsiTheme="minorHAnsi" w:cstheme="minorHAnsi"/>
          <w:sz w:val="24"/>
          <w:szCs w:val="24"/>
        </w:rPr>
      </w:pPr>
      <w:r w:rsidRPr="006254F6">
        <w:rPr>
          <w:rFonts w:asciiTheme="minorHAnsi" w:hAnsiTheme="minorHAnsi" w:cstheme="minorHAnsi"/>
          <w:sz w:val="24"/>
          <w:szCs w:val="24"/>
        </w:rPr>
        <w:t>Le moment résultant du couple en O (point sur l’axe de rotation) est :</w:t>
      </w:r>
    </w:p>
    <w:p w:rsidR="009A4F60" w:rsidRPr="009A4F60" w:rsidRDefault="009020FF" w:rsidP="0022429F">
      <w:pPr>
        <w:ind w:firstLine="567"/>
        <w:rPr>
          <w:rFonts w:asciiTheme="minorHAnsi" w:hAnsiTheme="minorHAnsi" w:cstheme="minorHAnsi"/>
          <w:b/>
          <w:color w:val="FF0000"/>
          <w:sz w:val="24"/>
          <w:szCs w:val="24"/>
        </w:rPr>
      </w:pPr>
      <m:oMathPara>
        <m:oMath>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M</m:t>
              </m:r>
            </m:e>
            <m:sub>
              <m:r>
                <m:rPr>
                  <m:sty m:val="bi"/>
                </m:rPr>
                <w:rPr>
                  <w:rFonts w:ascii="Cambria Math" w:hAnsi="Cambria Math" w:cstheme="minorHAnsi"/>
                  <w:color w:val="FF0000"/>
                  <w:sz w:val="24"/>
                  <w:szCs w:val="24"/>
                </w:rPr>
                <m:t>o</m:t>
              </m:r>
            </m:sub>
          </m:sSub>
          <m:d>
            <m:dPr>
              <m:ctrlPr>
                <w:rPr>
                  <w:rFonts w:ascii="Cambria Math" w:hAnsi="Cambria Math" w:cstheme="minorHAnsi"/>
                  <w:b/>
                  <w:bCs/>
                  <w:i/>
                  <w:color w:val="FF0000"/>
                  <w:sz w:val="24"/>
                  <w:szCs w:val="24"/>
                </w:rPr>
              </m:ctrlPr>
            </m:dPr>
            <m:e>
              <m:acc>
                <m:accPr>
                  <m:chr m:val="⃗"/>
                  <m:ctrlPr>
                    <w:rPr>
                      <w:rFonts w:ascii="Cambria Math" w:hAnsi="Cambria Math" w:cstheme="minorHAnsi"/>
                      <w:b/>
                      <w:bCs/>
                      <w:i/>
                      <w:color w:val="FF0000"/>
                      <w:sz w:val="24"/>
                      <w:szCs w:val="24"/>
                    </w:rPr>
                  </m:ctrlPr>
                </m:accPr>
                <m:e>
                  <m:r>
                    <m:rPr>
                      <m:sty m:val="bi"/>
                    </m:rPr>
                    <w:rPr>
                      <w:rFonts w:ascii="Cambria Math" w:hAnsi="Cambria Math" w:cstheme="minorHAnsi"/>
                      <w:color w:val="FF0000"/>
                      <w:sz w:val="24"/>
                      <w:szCs w:val="24"/>
                    </w:rPr>
                    <m:t>C</m:t>
                  </m:r>
                </m:e>
              </m:acc>
            </m:e>
          </m:d>
          <m:r>
            <m:rPr>
              <m:sty m:val="bi"/>
            </m:rPr>
            <w:rPr>
              <w:rFonts w:ascii="Cambria Math" w:hAnsi="Cambria Math" w:cstheme="minorHAnsi"/>
              <w:color w:val="FF0000"/>
              <w:sz w:val="24"/>
              <w:szCs w:val="24"/>
            </w:rPr>
            <m:t>=C=</m:t>
          </m:r>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d</m:t>
              </m:r>
            </m:e>
            <m:sub>
              <m:r>
                <m:rPr>
                  <m:sty m:val="bi"/>
                </m:rPr>
                <w:rPr>
                  <w:rFonts w:ascii="Cambria Math" w:hAnsi="Cambria Math" w:cstheme="minorHAnsi"/>
                  <w:color w:val="FF0000"/>
                  <w:sz w:val="24"/>
                  <w:szCs w:val="24"/>
                </w:rPr>
                <m:t>1</m:t>
              </m:r>
            </m:sub>
          </m:sSub>
          <m:r>
            <m:rPr>
              <m:sty m:val="bi"/>
            </m:rPr>
            <w:rPr>
              <w:rFonts w:ascii="Cambria Math" w:hAnsi="Cambria Math" w:cstheme="minorHAnsi"/>
              <w:color w:val="FF0000"/>
              <w:sz w:val="24"/>
              <w:szCs w:val="24"/>
            </w:rPr>
            <m:t>×F+</m:t>
          </m:r>
          <m:sSub>
            <m:sSubPr>
              <m:ctrlPr>
                <w:rPr>
                  <w:rFonts w:ascii="Cambria Math" w:hAnsi="Cambria Math" w:cstheme="minorHAnsi"/>
                  <w:b/>
                  <w:bCs/>
                  <w:i/>
                  <w:color w:val="FF0000"/>
                  <w:sz w:val="24"/>
                  <w:szCs w:val="24"/>
                </w:rPr>
              </m:ctrlPr>
            </m:sSubPr>
            <m:e>
              <m:r>
                <m:rPr>
                  <m:sty m:val="bi"/>
                </m:rPr>
                <w:rPr>
                  <w:rFonts w:ascii="Cambria Math" w:hAnsi="Cambria Math" w:cstheme="minorHAnsi"/>
                  <w:color w:val="FF0000"/>
                  <w:sz w:val="24"/>
                  <w:szCs w:val="24"/>
                </w:rPr>
                <m:t>d</m:t>
              </m:r>
            </m:e>
            <m:sub>
              <m:r>
                <m:rPr>
                  <m:sty m:val="bi"/>
                </m:rPr>
                <w:rPr>
                  <w:rFonts w:ascii="Cambria Math" w:hAnsi="Cambria Math" w:cstheme="minorHAnsi"/>
                  <w:color w:val="FF0000"/>
                  <w:sz w:val="24"/>
                  <w:szCs w:val="24"/>
                </w:rPr>
                <m:t>2</m:t>
              </m:r>
            </m:sub>
          </m:sSub>
          <m:r>
            <m:rPr>
              <m:sty m:val="bi"/>
            </m:rPr>
            <w:rPr>
              <w:rFonts w:ascii="Cambria Math" w:hAnsi="Cambria Math" w:cstheme="minorHAnsi"/>
              <w:color w:val="FF0000"/>
              <w:sz w:val="24"/>
              <w:szCs w:val="24"/>
            </w:rPr>
            <m:t>×F</m:t>
          </m:r>
        </m:oMath>
      </m:oMathPara>
    </w:p>
    <w:p w:rsidR="006254F6" w:rsidRPr="006254F6" w:rsidRDefault="009A4F60" w:rsidP="0022429F">
      <w:pPr>
        <w:ind w:firstLine="567"/>
        <w:rPr>
          <w:rFonts w:asciiTheme="minorHAnsi" w:hAnsiTheme="minorHAnsi" w:cstheme="minorHAnsi"/>
          <w:sz w:val="24"/>
          <w:szCs w:val="24"/>
        </w:rPr>
      </w:pPr>
      <m:oMathPara>
        <m:oMath>
          <m:r>
            <m:rPr>
              <m:sty m:val="bi"/>
            </m:rPr>
            <w:rPr>
              <w:rFonts w:ascii="Cambria Math" w:hAnsi="Cambria Math" w:cstheme="minorHAnsi"/>
              <w:color w:val="FF0000"/>
              <w:sz w:val="24"/>
              <w:szCs w:val="24"/>
            </w:rPr>
            <m:t xml:space="preserve">   =D×F</m:t>
          </m:r>
        </m:oMath>
      </m:oMathPara>
    </w:p>
    <w:p w:rsidR="0022429F" w:rsidRPr="0087418F" w:rsidRDefault="0022429F" w:rsidP="00B3017D">
      <w:pPr>
        <w:ind w:firstLine="851"/>
        <w:rPr>
          <w:rFonts w:asciiTheme="minorHAnsi" w:hAnsiTheme="minorHAnsi" w:cstheme="minorHAnsi"/>
          <w:sz w:val="24"/>
          <w:szCs w:val="24"/>
        </w:rPr>
      </w:pPr>
      <w:r w:rsidRPr="0087418F">
        <w:rPr>
          <w:rFonts w:asciiTheme="minorHAnsi" w:hAnsiTheme="minorHAnsi" w:cstheme="minorHAnsi"/>
          <w:b/>
          <w:sz w:val="24"/>
          <w:szCs w:val="24"/>
        </w:rPr>
        <w:t xml:space="preserve"> </w:t>
      </w:r>
    </w:p>
    <w:p w:rsidR="009A4F60" w:rsidRDefault="009A4F60" w:rsidP="00021A92">
      <w:pPr>
        <w:jc w:val="cente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94432" behindDoc="0" locked="0" layoutInCell="1" allowOverlap="1">
            <wp:simplePos x="0" y="0"/>
            <wp:positionH relativeFrom="column">
              <wp:posOffset>-3313394</wp:posOffset>
            </wp:positionH>
            <wp:positionV relativeFrom="paragraph">
              <wp:posOffset>130634</wp:posOffset>
            </wp:positionV>
            <wp:extent cx="1977212" cy="1400014"/>
            <wp:effectExtent l="19050" t="0" r="3988" b="0"/>
            <wp:wrapNone/>
            <wp:docPr id="3274" name="Image 3273" descr="couple mo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 moteur.jpg"/>
                    <pic:cNvPicPr/>
                  </pic:nvPicPr>
                  <pic:blipFill>
                    <a:blip r:embed="rId42" cstate="print"/>
                    <a:stretch>
                      <a:fillRect/>
                    </a:stretch>
                  </pic:blipFill>
                  <pic:spPr>
                    <a:xfrm>
                      <a:off x="0" y="0"/>
                      <a:ext cx="1977212" cy="1400014"/>
                    </a:xfrm>
                    <a:prstGeom prst="rect">
                      <a:avLst/>
                    </a:prstGeom>
                  </pic:spPr>
                </pic:pic>
              </a:graphicData>
            </a:graphic>
          </wp:anchor>
        </w:drawing>
      </w:r>
    </w:p>
    <w:p w:rsidR="009A4F60" w:rsidRDefault="009A4F60" w:rsidP="009A4F60">
      <w:pPr>
        <w:ind w:firstLine="1276"/>
        <w:rPr>
          <w:rFonts w:asciiTheme="minorHAnsi" w:hAnsiTheme="minorHAnsi" w:cstheme="minorHAnsi"/>
          <w:sz w:val="24"/>
          <w:szCs w:val="24"/>
        </w:rPr>
      </w:pPr>
      <w:r w:rsidRPr="0087418F">
        <w:rPr>
          <w:rFonts w:asciiTheme="minorHAnsi" w:hAnsiTheme="minorHAnsi" w:cstheme="minorHAnsi"/>
          <w:b/>
          <w:sz w:val="24"/>
          <w:szCs w:val="24"/>
        </w:rPr>
        <w:t>Notation :</w:t>
      </w:r>
    </w:p>
    <w:p w:rsidR="00021A92" w:rsidRPr="0087418F" w:rsidRDefault="009020FF" w:rsidP="00021A92">
      <w:pPr>
        <w:jc w:val="center"/>
        <w:rPr>
          <w:rFonts w:asciiTheme="minorHAnsi" w:hAnsiTheme="minorHAnsi" w:cstheme="minorHAnsi"/>
          <w:sz w:val="24"/>
          <w:szCs w:val="24"/>
        </w:rPr>
      </w:pPr>
      <w:r>
        <w:rPr>
          <w:rFonts w:asciiTheme="minorHAnsi" w:hAnsiTheme="minorHAnsi" w:cstheme="minorHAnsi"/>
          <w:noProof/>
        </w:rPr>
        <w:pict>
          <v:shape id="_x0000_s2039" type="#_x0000_t202" style="position:absolute;left:0;text-align:left;margin-left:174.15pt;margin-top:82.55pt;width:24.7pt;height:18.7pt;z-index:251697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" filled="f" stroked="f">
            <v:textbox style="mso-fit-shape-to-text:t">
              <w:txbxContent>
                <w:p w:rsidR="00153448" w:rsidRPr="00EC3FDA" w:rsidRDefault="00153448" w:rsidP="00021A92">
                  <w:pPr>
                    <w:rPr>
                      <w:color w:val="FFFFFF"/>
                    </w:rPr>
                  </w:pPr>
                  <w:r>
                    <w:rPr>
                      <w:color w:val="FFFFFF"/>
                    </w:rPr>
                    <w:t>z</w:t>
                  </w:r>
                </w:p>
              </w:txbxContent>
            </v:textbox>
          </v:shape>
        </w:pict>
      </w:r>
      <w:r>
        <w:rPr>
          <w:rFonts w:asciiTheme="minorHAnsi" w:hAnsiTheme="minorHAnsi" w:cstheme="minorHAnsi"/>
          <w:noProof/>
        </w:rPr>
        <w:pict>
          <v:shape id="_x0000_s2040" type="#_x0000_t202" style="position:absolute;left:0;text-align:left;margin-left:243.45pt;margin-top:60.55pt;width:24.7pt;height:18.7pt;z-index:251695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" filled="f" stroked="f">
            <v:textbox style="mso-fit-shape-to-text:t">
              <w:txbxContent>
                <w:p w:rsidR="00153448" w:rsidRPr="00EC3FDA" w:rsidRDefault="00153448" w:rsidP="00021A92">
                  <w:pPr>
                    <w:rPr>
                      <w:color w:val="FFFFFF"/>
                    </w:rPr>
                  </w:pPr>
                  <w:r w:rsidRPr="00EC3FDA">
                    <w:rPr>
                      <w:color w:val="FFFFFF"/>
                    </w:rPr>
                    <w:t>x</w:t>
                  </w:r>
                </w:p>
              </w:txbxContent>
            </v:textbox>
          </v:shape>
        </w:pict>
      </w:r>
      <w:r>
        <w:rPr>
          <w:rFonts w:asciiTheme="minorHAnsi" w:hAnsiTheme="minorHAnsi" w:cstheme="minorHAnsi"/>
          <w:noProof/>
          <w:color w:val="FF0000"/>
          <w:sz w:val="24"/>
          <w:szCs w:val="24"/>
        </w:rPr>
        <w:pict>
          <v:shape id="AutoShape 3322" o:spid="_x0000_s3086" type="#_x0000_t32" style="position:absolute;left:0;text-align:left;margin-left:177.45pt;margin-top:67.9pt;width:34.65pt;height:19.65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" strokecolor="white">
            <v:stroke endarrow="open"/>
          </v:shape>
        </w:pict>
      </w:r>
      <w:r>
        <w:rPr>
          <w:rFonts w:asciiTheme="minorHAnsi" w:hAnsiTheme="minorHAnsi" w:cstheme="minorHAnsi"/>
          <w:noProof/>
          <w:color w:val="FF0000"/>
          <w:sz w:val="24"/>
          <w:szCs w:val="24"/>
        </w:rPr>
        <w:pict>
          <v:shape id="AutoShape 3321" o:spid="_x0000_s3085" type="#_x0000_t32" style="position:absolute;left:0;text-align:left;margin-left:212.1pt;margin-top:28.25pt;width:0;height:39.65pt;flip:y;z-index:2516930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" strokecolor="white">
            <v:stroke endarrow="open"/>
          </v:shape>
        </w:pict>
      </w:r>
      <w:r>
        <w:rPr>
          <w:rFonts w:asciiTheme="minorHAnsi" w:hAnsiTheme="minorHAnsi" w:cstheme="minorHAnsi"/>
          <w:noProof/>
          <w:color w:val="FF0000"/>
          <w:sz w:val="24"/>
          <w:szCs w:val="24"/>
        </w:rPr>
        <w:pict>
          <v:shape id="AutoShape 3319" o:spid="_x0000_s3084" type="#_x0000_t32" style="position:absolute;left:0;text-align:left;margin-left:212.1pt;margin-top:67.9pt;width:47.7pt;height:14.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" strokecolor="white">
            <v:stroke endarrow="open"/>
          </v:shape>
        </w:pict>
      </w:r>
      <w:r>
        <w:rPr>
          <w:rFonts w:asciiTheme="minorHAnsi" w:hAnsiTheme="minorHAnsi" w:cstheme="minorHAnsi"/>
          <w:noProof/>
          <w:color w:val="FF0000"/>
          <w:sz w:val="24"/>
          <w:szCs w:val="24"/>
        </w:rPr>
        <w:pict>
          <v:shape id="AutoShape 3318" o:spid="_x0000_s3082" type="#_x0000_t32" style="position:absolute;left:0;text-align:left;margin-left:391.1pt;margin-top:125.15pt;width:10.3pt;height:3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S0HLgIAAEw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" strokecolor="red"/>
        </w:pict>
      </w:r>
    </w:p>
    <w:p w:rsidR="00B3017D" w:rsidRDefault="00B3017D">
      <w:pPr>
        <w:rPr>
          <w:rFonts w:ascii="Calibri" w:hAnsi="Calibri"/>
          <w:b/>
          <w:color w:val="0070C0"/>
          <w:sz w:val="32"/>
          <w:szCs w:val="24"/>
        </w:rPr>
      </w:pPr>
      <w:r>
        <w:rPr>
          <w:rFonts w:ascii="Calibri" w:hAnsi="Calibri"/>
          <w:b/>
          <w:color w:val="0070C0"/>
          <w:sz w:val="32"/>
          <w:szCs w:val="24"/>
        </w:rPr>
        <w:br w:type="page"/>
      </w:r>
    </w:p>
    <w:p w:rsidR="00736F13" w:rsidRDefault="00736F13" w:rsidP="00736F13">
      <w:pPr>
        <w:pStyle w:val="Paragraphedeliste"/>
        <w:numPr>
          <w:ilvl w:val="0"/>
          <w:numId w:val="18"/>
        </w:numPr>
        <w:spacing w:after="120"/>
        <w:jc w:val="both"/>
        <w:rPr>
          <w:rFonts w:ascii="Calibri" w:hAnsi="Calibri"/>
          <w:b/>
          <w:color w:val="808080"/>
          <w:sz w:val="32"/>
          <w:szCs w:val="24"/>
        </w:rPr>
      </w:pPr>
      <w:r>
        <w:rPr>
          <w:rFonts w:ascii="Calibri" w:hAnsi="Calibri"/>
          <w:b/>
          <w:color w:val="808080"/>
          <w:sz w:val="32"/>
          <w:szCs w:val="24"/>
        </w:rPr>
        <w:lastRenderedPageBreak/>
        <w:t>Modélisation globale d’une action mécanique</w:t>
      </w:r>
      <w:r w:rsidRPr="00023968">
        <w:rPr>
          <w:rFonts w:ascii="Calibri" w:hAnsi="Calibri"/>
          <w:b/>
          <w:color w:val="808080"/>
          <w:sz w:val="32"/>
          <w:szCs w:val="24"/>
        </w:rPr>
        <w:t> :</w:t>
      </w:r>
    </w:p>
    <w:p w:rsidR="00021A92" w:rsidRDefault="00021A92" w:rsidP="00E95843">
      <w:pPr>
        <w:pStyle w:val="Corpsdetexte"/>
        <w:spacing w:after="120"/>
        <w:ind w:firstLine="709"/>
        <w:rPr>
          <w:rFonts w:asciiTheme="minorHAnsi" w:hAnsiTheme="minorHAnsi" w:cstheme="minorHAnsi"/>
          <w:lang w:val="fr-FR"/>
        </w:rPr>
      </w:pPr>
      <w:r w:rsidRPr="0087418F">
        <w:rPr>
          <w:rFonts w:asciiTheme="minorHAnsi" w:hAnsiTheme="minorHAnsi" w:cstheme="minorHAnsi"/>
          <w:lang w:val="fr-FR"/>
        </w:rPr>
        <w:t>D’une façon générale, une action mécanique peut être constituée de deux éléments :</w:t>
      </w:r>
    </w:p>
    <w:p w:rsidR="006F52D0" w:rsidRPr="006F52D0" w:rsidRDefault="006F52D0" w:rsidP="00E95843">
      <w:pPr>
        <w:widowControl w:val="0"/>
        <w:numPr>
          <w:ilvl w:val="0"/>
          <w:numId w:val="33"/>
        </w:numPr>
        <w:tabs>
          <w:tab w:val="clear" w:pos="1080"/>
          <w:tab w:val="num" w:pos="2268"/>
        </w:tabs>
        <w:spacing w:after="120"/>
        <w:ind w:firstLine="905"/>
        <w:jc w:val="both"/>
        <w:rPr>
          <w:rFonts w:asciiTheme="minorHAnsi" w:hAnsiTheme="minorHAnsi" w:cstheme="minorHAnsi"/>
          <w:sz w:val="24"/>
        </w:rPr>
      </w:pPr>
      <w:proofErr w:type="gramStart"/>
      <w:r w:rsidRPr="00D70E42">
        <w:rPr>
          <w:rFonts w:asciiTheme="minorHAnsi" w:hAnsiTheme="minorHAnsi" w:cstheme="minorHAnsi"/>
          <w:b/>
          <w:sz w:val="24"/>
        </w:rPr>
        <w:t>une</w:t>
      </w:r>
      <w:proofErr w:type="gramEnd"/>
      <w:r w:rsidRPr="00D70E42">
        <w:rPr>
          <w:rFonts w:asciiTheme="minorHAnsi" w:hAnsiTheme="minorHAnsi" w:cstheme="minorHAnsi"/>
          <w:b/>
          <w:sz w:val="24"/>
        </w:rPr>
        <w:t xml:space="preserve"> force</w:t>
      </w:r>
      <w:r w:rsidRPr="006F52D0">
        <w:rPr>
          <w:rFonts w:asciiTheme="minorHAnsi" w:hAnsiTheme="minorHAnsi" w:cstheme="minorHAnsi"/>
          <w:sz w:val="24"/>
        </w:rPr>
        <w:t xml:space="preserve"> qui tend à produire un mouvement de translation ;</w:t>
      </w:r>
    </w:p>
    <w:p w:rsidR="006F52D0" w:rsidRPr="006F52D0" w:rsidRDefault="006F52D0" w:rsidP="00E95843">
      <w:pPr>
        <w:widowControl w:val="0"/>
        <w:numPr>
          <w:ilvl w:val="0"/>
          <w:numId w:val="33"/>
        </w:numPr>
        <w:tabs>
          <w:tab w:val="clear" w:pos="1080"/>
          <w:tab w:val="num" w:pos="2268"/>
        </w:tabs>
        <w:spacing w:after="120"/>
        <w:ind w:left="1077" w:firstLine="907"/>
        <w:jc w:val="both"/>
        <w:rPr>
          <w:rFonts w:asciiTheme="minorHAnsi" w:hAnsiTheme="minorHAnsi" w:cstheme="minorHAnsi"/>
          <w:sz w:val="24"/>
        </w:rPr>
      </w:pPr>
      <w:proofErr w:type="gramStart"/>
      <w:r w:rsidRPr="00D70E42">
        <w:rPr>
          <w:rFonts w:asciiTheme="minorHAnsi" w:hAnsiTheme="minorHAnsi" w:cstheme="minorHAnsi"/>
          <w:b/>
          <w:sz w:val="24"/>
        </w:rPr>
        <w:t>un</w:t>
      </w:r>
      <w:proofErr w:type="gramEnd"/>
      <w:r w:rsidRPr="00D70E42">
        <w:rPr>
          <w:rFonts w:asciiTheme="minorHAnsi" w:hAnsiTheme="minorHAnsi" w:cstheme="minorHAnsi"/>
          <w:b/>
          <w:sz w:val="24"/>
        </w:rPr>
        <w:t xml:space="preserve"> couple</w:t>
      </w:r>
      <w:r w:rsidRPr="006F52D0">
        <w:rPr>
          <w:rFonts w:asciiTheme="minorHAnsi" w:hAnsiTheme="minorHAnsi" w:cstheme="minorHAnsi"/>
          <w:sz w:val="24"/>
        </w:rPr>
        <w:t xml:space="preserve"> qui tend à produire un mouvement de rotation.</w:t>
      </w:r>
    </w:p>
    <w:p w:rsidR="00021A92" w:rsidRPr="0087418F" w:rsidRDefault="00021A92" w:rsidP="00021A92">
      <w:pPr>
        <w:pStyle w:val="Corpsdetexte"/>
        <w:ind w:left="426" w:firstLine="283"/>
        <w:rPr>
          <w:rFonts w:asciiTheme="minorHAnsi" w:hAnsiTheme="minorHAnsi" w:cstheme="minorHAnsi"/>
          <w:lang w:val="fr-FR"/>
        </w:rPr>
      </w:pPr>
      <w:r w:rsidRPr="0087418F">
        <w:rPr>
          <w:rFonts w:asciiTheme="minorHAnsi" w:hAnsiTheme="minorHAnsi" w:cstheme="minorHAnsi"/>
          <w:lang w:val="fr-FR"/>
        </w:rPr>
        <w:t xml:space="preserve">Pour modéliser complètement une action mécanique, il faut donc prendre en compte ces deux éléments, mais également le </w:t>
      </w:r>
      <w:r w:rsidRPr="00D70E42">
        <w:rPr>
          <w:rFonts w:asciiTheme="minorHAnsi" w:hAnsiTheme="minorHAnsi" w:cstheme="minorHAnsi"/>
          <w:b/>
          <w:lang w:val="fr-FR"/>
        </w:rPr>
        <w:t>point d’expression du modèle</w:t>
      </w:r>
      <w:r w:rsidRPr="0087418F">
        <w:rPr>
          <w:rFonts w:asciiTheme="minorHAnsi" w:hAnsiTheme="minorHAnsi" w:cstheme="minorHAnsi"/>
          <w:lang w:val="fr-FR"/>
        </w:rPr>
        <w:t xml:space="preserve">. En effet, selon la position du point d’expression par rapport au point d’application, la composante force de l’action mécanique engendre un </w:t>
      </w:r>
      <w:r w:rsidRPr="00D70E42">
        <w:rPr>
          <w:rFonts w:asciiTheme="minorHAnsi" w:hAnsiTheme="minorHAnsi" w:cstheme="minorHAnsi"/>
          <w:b/>
          <w:lang w:val="fr-FR"/>
        </w:rPr>
        <w:t>moment</w:t>
      </w:r>
      <w:r w:rsidRPr="0087418F">
        <w:rPr>
          <w:rFonts w:asciiTheme="minorHAnsi" w:hAnsiTheme="minorHAnsi" w:cstheme="minorHAnsi"/>
          <w:lang w:val="fr-FR"/>
        </w:rPr>
        <w:t>, qui tend également à produire un mouvement de rotation.</w:t>
      </w:r>
    </w:p>
    <w:p w:rsidR="00021A92" w:rsidRPr="0087418F" w:rsidRDefault="00021A92" w:rsidP="00021A92">
      <w:pPr>
        <w:ind w:hanging="3827"/>
        <w:rPr>
          <w:rFonts w:asciiTheme="minorHAnsi" w:hAnsiTheme="minorHAnsi" w:cstheme="minorHAnsi"/>
          <w:sz w:val="24"/>
          <w:szCs w:val="24"/>
        </w:rPr>
      </w:pPr>
      <w:proofErr w:type="gramStart"/>
      <w:r w:rsidRPr="0087418F">
        <w:rPr>
          <w:rFonts w:asciiTheme="minorHAnsi" w:hAnsiTheme="minorHAnsi" w:cstheme="minorHAnsi"/>
          <w:sz w:val="24"/>
          <w:szCs w:val="24"/>
        </w:rPr>
        <w:t>tance</w:t>
      </w:r>
      <w:proofErr w:type="gramEnd"/>
      <w:r w:rsidRPr="0087418F">
        <w:rPr>
          <w:rFonts w:asciiTheme="minorHAnsi" w:hAnsiTheme="minorHAnsi" w:cstheme="minorHAnsi"/>
          <w:sz w:val="24"/>
          <w:szCs w:val="24"/>
        </w:rPr>
        <w:t xml:space="preserve"> d</w:t>
      </w:r>
    </w:p>
    <w:p w:rsidR="00021A92" w:rsidRPr="0087418F" w:rsidRDefault="00021A92" w:rsidP="00021A92">
      <w:pPr>
        <w:ind w:left="426" w:firstLine="283"/>
        <w:jc w:val="both"/>
        <w:rPr>
          <w:rFonts w:asciiTheme="minorHAnsi" w:hAnsiTheme="minorHAnsi" w:cstheme="minorHAnsi"/>
          <w:sz w:val="24"/>
        </w:rPr>
      </w:pPr>
      <w:r w:rsidRPr="0087418F">
        <w:rPr>
          <w:rFonts w:asciiTheme="minorHAnsi" w:hAnsiTheme="minorHAnsi" w:cstheme="minorHAnsi"/>
          <w:sz w:val="24"/>
        </w:rPr>
        <w:t xml:space="preserve">Les 2 éléments de modélisation de l’action mécanique (force et moment) peuvent être décrits par </w:t>
      </w:r>
      <w:r w:rsidRPr="006F52D0">
        <w:rPr>
          <w:rFonts w:asciiTheme="minorHAnsi" w:hAnsiTheme="minorHAnsi" w:cstheme="minorHAnsi"/>
          <w:b/>
          <w:sz w:val="24"/>
        </w:rPr>
        <w:t>un torseur</w:t>
      </w:r>
      <w:r w:rsidRPr="0087418F">
        <w:rPr>
          <w:rFonts w:asciiTheme="minorHAnsi" w:hAnsiTheme="minorHAnsi" w:cstheme="minorHAnsi"/>
          <w:sz w:val="24"/>
        </w:rPr>
        <w:t>. On note :</w:t>
      </w:r>
    </w:p>
    <w:p w:rsidR="006F52D0" w:rsidRPr="006F52D0" w:rsidRDefault="009020FF" w:rsidP="006F52D0">
      <w:pPr>
        <w:spacing w:before="120" w:after="120"/>
        <w:ind w:firstLine="851"/>
        <w:jc w:val="both"/>
        <w:rPr>
          <w:rFonts w:asciiTheme="minorHAnsi" w:hAnsiTheme="minorHAnsi" w:cstheme="minorHAnsi"/>
          <w:sz w:val="24"/>
        </w:rPr>
      </w:pPr>
      <m:oMath>
        <m:d>
          <m:dPr>
            <m:begChr m:val="{"/>
            <m:endChr m:val="}"/>
            <m:ctrlPr>
              <w:rPr>
                <w:rFonts w:ascii="Cambria Math" w:hAnsi="Cambria Math" w:cstheme="minorHAnsi"/>
                <w:b/>
                <w:i/>
                <w:sz w:val="24"/>
              </w:rPr>
            </m:ctrlPr>
          </m:dPr>
          <m:e>
            <m:sSub>
              <m:sSubPr>
                <m:ctrlPr>
                  <w:rPr>
                    <w:rFonts w:ascii="Cambria Math" w:hAnsi="Cambria Math" w:cstheme="minorHAnsi"/>
                    <w:b/>
                    <w:i/>
                    <w:sz w:val="24"/>
                  </w:rPr>
                </m:ctrlPr>
              </m:sSubPr>
              <m:e>
                <m:r>
                  <m:rPr>
                    <m:sty m:val="bi"/>
                  </m:rPr>
                  <w:rPr>
                    <w:rFonts w:ascii="Cambria Math" w:hAnsi="Cambria Math" w:cstheme="minorHAnsi"/>
                    <w:sz w:val="24"/>
                  </w:rPr>
                  <m:t>T</m:t>
                </m:r>
              </m:e>
              <m:sub>
                <m:r>
                  <m:rPr>
                    <m:sty m:val="bi"/>
                  </m:rPr>
                  <w:rPr>
                    <w:rFonts w:ascii="Cambria Math" w:hAnsi="Cambria Math" w:cstheme="minorHAnsi"/>
                    <w:sz w:val="24"/>
                  </w:rPr>
                  <m:t>A</m:t>
                </m:r>
              </m:sub>
            </m:sSub>
            <m:r>
              <m:rPr>
                <m:sty m:val="bi"/>
              </m:rPr>
              <w:rPr>
                <w:rFonts w:ascii="Cambria Math" w:hAnsi="Cambria Math" w:cstheme="minorHAnsi"/>
                <w:sz w:val="24"/>
              </w:rPr>
              <m:t>(1/2)</m:t>
            </m:r>
          </m:e>
        </m:d>
        <m:r>
          <m:rPr>
            <m:sty m:val="bi"/>
          </m:rPr>
          <w:rPr>
            <w:rFonts w:ascii="Cambria Math" w:hAnsi="Cambria Math" w:cstheme="minorHAnsi"/>
            <w:sz w:val="24"/>
          </w:rPr>
          <m:t xml:space="preserve"> </m:t>
        </m:r>
      </m:oMath>
      <w:r w:rsidR="006F52D0">
        <w:rPr>
          <w:rFonts w:asciiTheme="minorHAnsi" w:hAnsiTheme="minorHAnsi" w:cstheme="minorHAnsi"/>
          <w:sz w:val="24"/>
        </w:rPr>
        <w:t>:</w:t>
      </w:r>
      <w:r w:rsidR="006F52D0">
        <w:rPr>
          <w:rFonts w:asciiTheme="minorHAnsi" w:hAnsiTheme="minorHAnsi" w:cstheme="minorHAnsi"/>
          <w:sz w:val="24"/>
        </w:rPr>
        <w:tab/>
      </w:r>
      <w:r w:rsidR="006F52D0" w:rsidRPr="006F52D0">
        <w:rPr>
          <w:rFonts w:asciiTheme="minorHAnsi" w:hAnsiTheme="minorHAnsi" w:cstheme="minorHAnsi"/>
          <w:sz w:val="24"/>
        </w:rPr>
        <w:t xml:space="preserve">le </w:t>
      </w:r>
      <w:r w:rsidR="006F52D0" w:rsidRPr="006F52D0">
        <w:rPr>
          <w:rFonts w:asciiTheme="minorHAnsi" w:hAnsiTheme="minorHAnsi" w:cstheme="minorHAnsi"/>
          <w:b/>
          <w:sz w:val="24"/>
        </w:rPr>
        <w:t>torseur</w:t>
      </w:r>
      <w:r w:rsidR="006F52D0" w:rsidRPr="006F52D0">
        <w:rPr>
          <w:rFonts w:asciiTheme="minorHAnsi" w:hAnsiTheme="minorHAnsi" w:cstheme="minorHAnsi"/>
          <w:sz w:val="24"/>
        </w:rPr>
        <w:t xml:space="preserve"> modélisant l’action mécanique exercée en A par la pièce 1 sur la pièce 2 </w:t>
      </w:r>
    </w:p>
    <w:p w:rsidR="006F52D0" w:rsidRPr="006F52D0" w:rsidRDefault="009020FF" w:rsidP="006F52D0">
      <w:pPr>
        <w:tabs>
          <w:tab w:val="left" w:pos="2552"/>
        </w:tabs>
        <w:spacing w:before="120" w:after="120"/>
        <w:ind w:firstLine="851"/>
        <w:jc w:val="both"/>
        <w:rPr>
          <w:rFonts w:asciiTheme="minorHAnsi" w:hAnsiTheme="minorHAnsi" w:cstheme="minorHAnsi"/>
          <w:sz w:val="24"/>
        </w:rPr>
      </w:pPr>
      <m:oMath>
        <m:acc>
          <m:accPr>
            <m:chr m:val="⃗"/>
            <m:ctrlPr>
              <w:rPr>
                <w:rFonts w:ascii="Cambria Math" w:hAnsi="Cambria Math" w:cstheme="minorHAnsi"/>
                <w:b/>
                <w:i/>
                <w:sz w:val="24"/>
              </w:rPr>
            </m:ctrlPr>
          </m:accPr>
          <m:e>
            <m:sSub>
              <m:sSubPr>
                <m:ctrlPr>
                  <w:rPr>
                    <w:rFonts w:ascii="Cambria Math" w:hAnsi="Cambria Math" w:cstheme="minorHAnsi"/>
                    <w:b/>
                    <w:i/>
                    <w:sz w:val="24"/>
                  </w:rPr>
                </m:ctrlPr>
              </m:sSubPr>
              <m:e>
                <m:r>
                  <m:rPr>
                    <m:sty m:val="bi"/>
                  </m:rPr>
                  <w:rPr>
                    <w:rFonts w:ascii="Cambria Math" w:hAnsi="Cambria Math" w:cstheme="minorHAnsi"/>
                    <w:sz w:val="24"/>
                  </w:rPr>
                  <m:t>R</m:t>
                </m:r>
              </m:e>
              <m:sub>
                <m:r>
                  <m:rPr>
                    <m:sty m:val="bi"/>
                  </m:rPr>
                  <w:rPr>
                    <w:rFonts w:ascii="Cambria Math" w:hAnsi="Cambria Math" w:cstheme="minorHAnsi"/>
                    <w:sz w:val="24"/>
                  </w:rPr>
                  <m:t>1/2</m:t>
                </m:r>
              </m:sub>
            </m:sSub>
          </m:e>
        </m:acc>
        <m:r>
          <m:rPr>
            <m:sty m:val="bi"/>
          </m:rPr>
          <w:rPr>
            <w:rFonts w:ascii="Cambria Math" w:hAnsi="Cambria Math" w:cstheme="minorHAnsi"/>
            <w:sz w:val="24"/>
          </w:rPr>
          <m:t xml:space="preserve"> </m:t>
        </m:r>
        <m:r>
          <w:rPr>
            <w:rFonts w:ascii="Cambria Math" w:hAnsi="Cambria Math" w:cstheme="minorHAnsi"/>
            <w:sz w:val="24"/>
          </w:rPr>
          <m:t>ou</m:t>
        </m:r>
        <m:r>
          <m:rPr>
            <m:sty m:val="bi"/>
          </m:rPr>
          <w:rPr>
            <w:rFonts w:ascii="Cambria Math" w:hAnsi="Cambria Math" w:cstheme="minorHAnsi"/>
            <w:sz w:val="24"/>
          </w:rPr>
          <m:t xml:space="preserve"> </m:t>
        </m:r>
        <m:acc>
          <m:accPr>
            <m:chr m:val="⃗"/>
            <m:ctrlPr>
              <w:rPr>
                <w:rFonts w:ascii="Cambria Math" w:hAnsi="Cambria Math" w:cstheme="minorHAnsi"/>
                <w:b/>
                <w:i/>
                <w:sz w:val="24"/>
              </w:rPr>
            </m:ctrlPr>
          </m:accPr>
          <m:e>
            <m:sSub>
              <m:sSubPr>
                <m:ctrlPr>
                  <w:rPr>
                    <w:rFonts w:ascii="Cambria Math" w:hAnsi="Cambria Math" w:cstheme="minorHAnsi"/>
                    <w:b/>
                    <w:i/>
                    <w:sz w:val="24"/>
                  </w:rPr>
                </m:ctrlPr>
              </m:sSubPr>
              <m:e>
                <m:r>
                  <m:rPr>
                    <m:sty m:val="bi"/>
                  </m:rPr>
                  <w:rPr>
                    <w:rFonts w:ascii="Cambria Math" w:hAnsi="Cambria Math" w:cstheme="minorHAnsi"/>
                    <w:sz w:val="24"/>
                  </w:rPr>
                  <m:t>A</m:t>
                </m:r>
              </m:e>
              <m:sub>
                <m:r>
                  <m:rPr>
                    <m:sty m:val="bi"/>
                  </m:rPr>
                  <w:rPr>
                    <w:rFonts w:ascii="Cambria Math" w:hAnsi="Cambria Math" w:cstheme="minorHAnsi"/>
                    <w:sz w:val="24"/>
                  </w:rPr>
                  <m:t>1/2</m:t>
                </m:r>
              </m:sub>
            </m:sSub>
          </m:e>
        </m:acc>
        <m:r>
          <m:rPr>
            <m:sty m:val="bi"/>
          </m:rPr>
          <w:rPr>
            <w:rFonts w:ascii="Cambria Math" w:hAnsi="Cambria Math" w:cstheme="minorHAnsi"/>
            <w:sz w:val="24"/>
          </w:rPr>
          <m:t xml:space="preserve">  </m:t>
        </m:r>
      </m:oMath>
      <w:r w:rsidR="006F52D0" w:rsidRPr="006F52D0">
        <w:rPr>
          <w:rFonts w:asciiTheme="minorHAnsi" w:hAnsiTheme="minorHAnsi" w:cstheme="minorHAnsi"/>
          <w:sz w:val="24"/>
        </w:rPr>
        <w:t>:</w:t>
      </w:r>
      <w:r w:rsidR="006F52D0">
        <w:rPr>
          <w:rFonts w:asciiTheme="minorHAnsi" w:hAnsiTheme="minorHAnsi" w:cstheme="minorHAnsi"/>
          <w:sz w:val="24"/>
        </w:rPr>
        <w:tab/>
      </w:r>
      <w:r w:rsidR="006F52D0" w:rsidRPr="006F52D0">
        <w:rPr>
          <w:rFonts w:asciiTheme="minorHAnsi" w:hAnsiTheme="minorHAnsi" w:cstheme="minorHAnsi"/>
          <w:sz w:val="24"/>
        </w:rPr>
        <w:t xml:space="preserve">la </w:t>
      </w:r>
      <w:r w:rsidR="006F52D0" w:rsidRPr="006F52D0">
        <w:rPr>
          <w:rFonts w:asciiTheme="minorHAnsi" w:hAnsiTheme="minorHAnsi" w:cstheme="minorHAnsi"/>
          <w:b/>
          <w:sz w:val="24"/>
        </w:rPr>
        <w:t>résultante</w:t>
      </w:r>
      <w:r w:rsidR="006F52D0" w:rsidRPr="006F52D0">
        <w:rPr>
          <w:rFonts w:asciiTheme="minorHAnsi" w:hAnsiTheme="minorHAnsi" w:cstheme="minorHAnsi"/>
          <w:sz w:val="24"/>
        </w:rPr>
        <w:t xml:space="preserve"> </w:t>
      </w:r>
      <w:r w:rsidR="006F52D0" w:rsidRPr="006F52D0">
        <w:rPr>
          <w:rFonts w:asciiTheme="minorHAnsi" w:hAnsiTheme="minorHAnsi" w:cstheme="minorHAnsi"/>
          <w:b/>
          <w:sz w:val="24"/>
        </w:rPr>
        <w:t>du torseur</w:t>
      </w:r>
      <w:r w:rsidR="006F52D0" w:rsidRPr="006F52D0">
        <w:rPr>
          <w:rFonts w:asciiTheme="minorHAnsi" w:hAnsiTheme="minorHAnsi" w:cstheme="minorHAnsi"/>
          <w:sz w:val="24"/>
        </w:rPr>
        <w:t xml:space="preserve">, modélisant la force exercée en A par la pièce 1 sur la pièce 2 </w:t>
      </w:r>
    </w:p>
    <w:p w:rsidR="006F52D0" w:rsidRPr="006F52D0" w:rsidRDefault="009020FF" w:rsidP="006F52D0">
      <w:pPr>
        <w:tabs>
          <w:tab w:val="left" w:pos="2268"/>
        </w:tabs>
        <w:spacing w:before="120" w:after="120"/>
        <w:ind w:left="2268" w:hanging="1417"/>
        <w:jc w:val="both"/>
        <w:rPr>
          <w:rFonts w:asciiTheme="minorHAnsi" w:hAnsiTheme="minorHAnsi" w:cstheme="minorHAnsi"/>
          <w:sz w:val="24"/>
        </w:rPr>
      </w:pPr>
      <m:oMath>
        <m:acc>
          <m:accPr>
            <m:chr m:val="⃗"/>
            <m:ctrlPr>
              <w:rPr>
                <w:rFonts w:ascii="Cambria Math" w:hAnsi="Cambria Math" w:cstheme="minorHAnsi"/>
                <w:b/>
                <w:i/>
                <w:sz w:val="24"/>
              </w:rPr>
            </m:ctrlPr>
          </m:accPr>
          <m:e>
            <m:sSub>
              <m:sSubPr>
                <m:ctrlPr>
                  <w:rPr>
                    <w:rFonts w:ascii="Cambria Math" w:hAnsi="Cambria Math" w:cstheme="minorHAnsi"/>
                    <w:b/>
                    <w:i/>
                    <w:sz w:val="24"/>
                  </w:rPr>
                </m:ctrlPr>
              </m:sSubPr>
              <m:e>
                <m:r>
                  <m:rPr>
                    <m:sty m:val="bi"/>
                  </m:rPr>
                  <w:rPr>
                    <w:rFonts w:ascii="Cambria Math" w:hAnsi="Cambria Math" w:cstheme="minorHAnsi"/>
                    <w:sz w:val="24"/>
                  </w:rPr>
                  <m:t>M</m:t>
                </m:r>
              </m:e>
              <m:sub>
                <m:r>
                  <m:rPr>
                    <m:sty m:val="bi"/>
                  </m:rPr>
                  <w:rPr>
                    <w:rFonts w:ascii="Cambria Math" w:hAnsi="Cambria Math" w:cstheme="minorHAnsi"/>
                    <w:sz w:val="24"/>
                  </w:rPr>
                  <m:t>B</m:t>
                </m:r>
              </m:sub>
            </m:sSub>
            <m:d>
              <m:dPr>
                <m:ctrlPr>
                  <w:rPr>
                    <w:rFonts w:ascii="Cambria Math" w:hAnsi="Cambria Math" w:cstheme="minorHAnsi"/>
                    <w:b/>
                    <w:i/>
                    <w:sz w:val="24"/>
                  </w:rPr>
                </m:ctrlPr>
              </m:dPr>
              <m:e>
                <m:acc>
                  <m:accPr>
                    <m:chr m:val="⃗"/>
                    <m:ctrlPr>
                      <w:rPr>
                        <w:rFonts w:ascii="Cambria Math" w:hAnsi="Cambria Math" w:cstheme="minorHAnsi"/>
                        <w:b/>
                        <w:i/>
                        <w:sz w:val="24"/>
                      </w:rPr>
                    </m:ctrlPr>
                  </m:accPr>
                  <m:e>
                    <m:sSub>
                      <m:sSubPr>
                        <m:ctrlPr>
                          <w:rPr>
                            <w:rFonts w:ascii="Cambria Math" w:hAnsi="Cambria Math" w:cstheme="minorHAnsi"/>
                            <w:b/>
                            <w:i/>
                            <w:sz w:val="24"/>
                          </w:rPr>
                        </m:ctrlPr>
                      </m:sSubPr>
                      <m:e>
                        <m:r>
                          <m:rPr>
                            <m:sty m:val="bi"/>
                          </m:rPr>
                          <w:rPr>
                            <w:rFonts w:ascii="Cambria Math" w:hAnsi="Cambria Math" w:cstheme="minorHAnsi"/>
                            <w:sz w:val="24"/>
                          </w:rPr>
                          <m:t>A</m:t>
                        </m:r>
                      </m:e>
                      <m:sub>
                        <m:r>
                          <m:rPr>
                            <m:sty m:val="bi"/>
                          </m:rPr>
                          <w:rPr>
                            <w:rFonts w:ascii="Cambria Math" w:hAnsi="Cambria Math" w:cstheme="minorHAnsi"/>
                            <w:sz w:val="24"/>
                          </w:rPr>
                          <m:t>1/2</m:t>
                        </m:r>
                      </m:sub>
                    </m:sSub>
                  </m:e>
                </m:acc>
              </m:e>
            </m:d>
          </m:e>
        </m:acc>
        <m:r>
          <m:rPr>
            <m:sty m:val="bi"/>
          </m:rPr>
          <w:rPr>
            <w:rFonts w:ascii="Cambria Math" w:hAnsi="Cambria Math" w:cstheme="minorHAnsi"/>
            <w:sz w:val="24"/>
          </w:rPr>
          <m:t xml:space="preserve">   </m:t>
        </m:r>
      </m:oMath>
      <w:r w:rsidR="006F52D0">
        <w:rPr>
          <w:rFonts w:asciiTheme="minorHAnsi" w:hAnsiTheme="minorHAnsi" w:cstheme="minorHAnsi"/>
          <w:sz w:val="24"/>
        </w:rPr>
        <w:t>:</w:t>
      </w:r>
      <w:r w:rsidR="006F52D0">
        <w:rPr>
          <w:rFonts w:asciiTheme="minorHAnsi" w:hAnsiTheme="minorHAnsi" w:cstheme="minorHAnsi"/>
          <w:sz w:val="24"/>
        </w:rPr>
        <w:tab/>
      </w:r>
      <w:r w:rsidR="006F52D0" w:rsidRPr="006F52D0">
        <w:rPr>
          <w:rFonts w:asciiTheme="minorHAnsi" w:hAnsiTheme="minorHAnsi" w:cstheme="minorHAnsi"/>
          <w:sz w:val="24"/>
        </w:rPr>
        <w:t xml:space="preserve">le </w:t>
      </w:r>
      <w:r w:rsidR="006F52D0" w:rsidRPr="006F52D0">
        <w:rPr>
          <w:rFonts w:asciiTheme="minorHAnsi" w:hAnsiTheme="minorHAnsi" w:cstheme="minorHAnsi"/>
          <w:b/>
          <w:sz w:val="24"/>
        </w:rPr>
        <w:t>moment résultant du torseur</w:t>
      </w:r>
      <w:r w:rsidR="006F52D0" w:rsidRPr="006F52D0">
        <w:rPr>
          <w:rFonts w:asciiTheme="minorHAnsi" w:hAnsiTheme="minorHAnsi" w:cstheme="minorHAnsi"/>
          <w:sz w:val="24"/>
        </w:rPr>
        <w:t>, modélisant le moment par rapport au point B de la force exercée en A par la pièce 1 sur la pièce 2</w:t>
      </w:r>
    </w:p>
    <w:p w:rsidR="00021A92" w:rsidRPr="0087418F" w:rsidRDefault="00021A92" w:rsidP="00021A92">
      <w:pPr>
        <w:ind w:left="851"/>
        <w:jc w:val="both"/>
        <w:rPr>
          <w:rFonts w:asciiTheme="minorHAnsi" w:hAnsiTheme="minorHAnsi" w:cstheme="minorHAnsi"/>
          <w:i/>
          <w:sz w:val="24"/>
        </w:rPr>
      </w:pPr>
    </w:p>
    <w:p w:rsidR="00021A92" w:rsidRPr="0087418F" w:rsidRDefault="00021A92" w:rsidP="00021A92">
      <w:pPr>
        <w:ind w:left="709"/>
        <w:jc w:val="both"/>
        <w:rPr>
          <w:rFonts w:asciiTheme="minorHAnsi" w:hAnsiTheme="minorHAnsi" w:cstheme="minorHAnsi"/>
          <w:b/>
          <w:sz w:val="24"/>
        </w:rPr>
      </w:pPr>
      <w:r w:rsidRPr="0087418F">
        <w:rPr>
          <w:rFonts w:asciiTheme="minorHAnsi" w:hAnsiTheme="minorHAnsi" w:cstheme="minorHAnsi"/>
          <w:b/>
          <w:i/>
          <w:sz w:val="24"/>
        </w:rPr>
        <w:t>Torseur modélisant en B l’action mécanique exercée en A par la pièce 1 sur la pièce 2 dans une base orthonormée directe R :</w:t>
      </w:r>
    </w:p>
    <w:p w:rsidR="006F52D0" w:rsidRPr="00E95843" w:rsidRDefault="009020FF" w:rsidP="006F52D0">
      <w:pPr>
        <w:ind w:firstLine="3402"/>
        <w:rPr>
          <w:rFonts w:asciiTheme="minorHAnsi" w:hAnsiTheme="minorHAnsi" w:cstheme="minorHAnsi"/>
          <w:color w:val="FF0000"/>
          <w:sz w:val="24"/>
        </w:rPr>
      </w:pPr>
      <m:oMathPara>
        <m:oMath>
          <m:d>
            <m:dPr>
              <m:begChr m:val="{"/>
              <m:endChr m:val="}"/>
              <m:ctrlPr>
                <w:rPr>
                  <w:rFonts w:ascii="Cambria Math" w:hAnsi="Cambria Math" w:cstheme="minorHAnsi"/>
                  <w:b/>
                  <w:i/>
                  <w:color w:val="FF0000"/>
                  <w:sz w:val="24"/>
                </w:rPr>
              </m:ctrlPr>
            </m:d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T</m:t>
                  </m:r>
                </m:e>
                <m:sub>
                  <m:r>
                    <m:rPr>
                      <m:sty m:val="bi"/>
                    </m:rPr>
                    <w:rPr>
                      <w:rFonts w:ascii="Cambria Math" w:hAnsi="Cambria Math" w:cstheme="minorHAnsi"/>
                      <w:color w:val="FF0000"/>
                      <w:sz w:val="24"/>
                    </w:rPr>
                    <m:t>B</m:t>
                  </m:r>
                </m:sub>
              </m:sSub>
              <m:r>
                <m:rPr>
                  <m:sty m:val="bi"/>
                </m:rPr>
                <w:rPr>
                  <w:rFonts w:ascii="Cambria Math" w:hAnsi="Cambria Math" w:cstheme="minorHAnsi"/>
                  <w:color w:val="FF0000"/>
                  <w:sz w:val="24"/>
                </w:rPr>
                <m:t>(1/2)</m:t>
              </m:r>
            </m:e>
          </m:d>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d>
                <m:dPr>
                  <m:begChr m:val="{"/>
                  <m:endChr m:val="}"/>
                  <m:ctrlPr>
                    <w:rPr>
                      <w:rFonts w:ascii="Cambria Math" w:hAnsi="Cambria Math" w:cstheme="minorHAnsi"/>
                      <w:b/>
                      <w:i/>
                      <w:color w:val="FF0000"/>
                      <w:sz w:val="24"/>
                    </w:rPr>
                  </m:ctrlPr>
                </m:dPr>
                <m:e>
                  <m:m>
                    <m:mPr>
                      <m:mcs>
                        <m:mc>
                          <m:mcPr>
                            <m:count m:val="1"/>
                            <m:mcJc m:val="center"/>
                          </m:mcPr>
                        </m:mc>
                      </m:mcs>
                      <m:ctrlPr>
                        <w:rPr>
                          <w:rFonts w:ascii="Cambria Math" w:hAnsi="Cambria Math" w:cstheme="minorHAnsi"/>
                          <w:b/>
                          <w:i/>
                          <w:color w:val="FF0000"/>
                          <w:sz w:val="24"/>
                        </w:rPr>
                      </m:ctrlPr>
                    </m:mPr>
                    <m:m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A</m:t>
                                </m:r>
                              </m:e>
                              <m:sub>
                                <m:r>
                                  <m:rPr>
                                    <m:sty m:val="bi"/>
                                  </m:rPr>
                                  <w:rPr>
                                    <w:rFonts w:ascii="Cambria Math" w:hAnsi="Cambria Math" w:cstheme="minorHAnsi"/>
                                    <w:color w:val="FF0000"/>
                                    <w:sz w:val="24"/>
                                  </w:rPr>
                                  <m:t>1/2</m:t>
                                </m:r>
                              </m:sub>
                            </m:sSub>
                          </m:e>
                        </m:acc>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1/2</m:t>
                            </m:r>
                          </m:sub>
                        </m:sSub>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x</m:t>
                            </m:r>
                          </m:e>
                        </m:acc>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1/2</m:t>
                            </m:r>
                          </m:sub>
                        </m:sSub>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y</m:t>
                            </m:r>
                          </m:e>
                        </m:acc>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1/2</m:t>
                            </m:r>
                          </m:sub>
                        </m:sSub>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z</m:t>
                            </m:r>
                          </m:e>
                        </m:acc>
                      </m:e>
                    </m:mr>
                    <m:m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M</m:t>
                                </m:r>
                              </m:e>
                              <m:sub>
                                <m:r>
                                  <m:rPr>
                                    <m:sty m:val="bi"/>
                                  </m:rPr>
                                  <w:rPr>
                                    <w:rFonts w:ascii="Cambria Math" w:hAnsi="Cambria Math" w:cstheme="minorHAnsi"/>
                                    <w:color w:val="FF0000"/>
                                    <w:sz w:val="24"/>
                                  </w:rPr>
                                  <m:t>B</m:t>
                                </m:r>
                              </m:sub>
                            </m:sSub>
                            <m:d>
                              <m:dPr>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A</m:t>
                                        </m:r>
                                      </m:e>
                                      <m:sub>
                                        <m:r>
                                          <m:rPr>
                                            <m:sty m:val="bi"/>
                                          </m:rPr>
                                          <w:rPr>
                                            <w:rFonts w:ascii="Cambria Math" w:hAnsi="Cambria Math" w:cstheme="minorHAnsi"/>
                                            <w:color w:val="FF0000"/>
                                            <w:sz w:val="24"/>
                                          </w:rPr>
                                          <m:t>1/2</m:t>
                                        </m:r>
                                      </m:sub>
                                    </m:sSub>
                                  </m:e>
                                </m:acc>
                              </m:e>
                            </m:d>
                          </m:e>
                        </m:acc>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L</m:t>
                            </m:r>
                          </m:e>
                          <m:sub>
                            <m:r>
                              <m:rPr>
                                <m:sty m:val="bi"/>
                              </m:rPr>
                              <w:rPr>
                                <w:rFonts w:ascii="Cambria Math" w:hAnsi="Cambria Math" w:cstheme="minorHAnsi"/>
                                <w:color w:val="FF0000"/>
                                <w:sz w:val="24"/>
                              </w:rPr>
                              <m:t>1/2</m:t>
                            </m:r>
                          </m:sub>
                        </m:sSub>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x</m:t>
                            </m:r>
                          </m:e>
                        </m:acc>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M</m:t>
                            </m:r>
                          </m:e>
                          <m:sub>
                            <m:r>
                              <m:rPr>
                                <m:sty m:val="bi"/>
                              </m:rPr>
                              <w:rPr>
                                <w:rFonts w:ascii="Cambria Math" w:hAnsi="Cambria Math" w:cstheme="minorHAnsi"/>
                                <w:color w:val="FF0000"/>
                                <w:sz w:val="24"/>
                              </w:rPr>
                              <m:t>1/2</m:t>
                            </m:r>
                          </m:sub>
                        </m:sSub>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y</m:t>
                            </m:r>
                          </m:e>
                        </m:acc>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N</m:t>
                            </m:r>
                          </m:e>
                          <m:sub>
                            <m:r>
                              <m:rPr>
                                <m:sty m:val="bi"/>
                              </m:rPr>
                              <w:rPr>
                                <w:rFonts w:ascii="Cambria Math" w:hAnsi="Cambria Math" w:cstheme="minorHAnsi"/>
                                <w:color w:val="FF0000"/>
                                <w:sz w:val="24"/>
                              </w:rPr>
                              <m:t>1/2</m:t>
                            </m:r>
                          </m:sub>
                        </m:sSub>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z</m:t>
                            </m:r>
                          </m:e>
                        </m:acc>
                      </m:e>
                    </m:mr>
                  </m:m>
                </m:e>
              </m:d>
            </m:e>
            <m:sub>
              <m:r>
                <m:rPr>
                  <m:sty m:val="bi"/>
                </m:rPr>
                <w:rPr>
                  <w:rFonts w:ascii="Cambria Math" w:hAnsi="Cambria Math" w:cstheme="minorHAnsi"/>
                  <w:color w:val="FF0000"/>
                  <w:sz w:val="24"/>
                </w:rPr>
                <m:t>B;R</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d>
                <m:dPr>
                  <m:begChr m:val="{"/>
                  <m:endChr m:val="}"/>
                  <m:ctrlPr>
                    <w:rPr>
                      <w:rFonts w:ascii="Cambria Math" w:hAnsi="Cambria Math" w:cstheme="minorHAnsi"/>
                      <w:b/>
                      <w:i/>
                      <w:color w:val="FF0000"/>
                      <w:sz w:val="24"/>
                    </w:rPr>
                  </m:ctrlPr>
                </m:dPr>
                <m:e>
                  <m:m>
                    <m:mPr>
                      <m:mcs>
                        <m:mc>
                          <m:mcPr>
                            <m:count m:val="2"/>
                            <m:mcJc m:val="center"/>
                          </m:mcPr>
                        </m:mc>
                      </m:mcs>
                      <m:ctrlPr>
                        <w:rPr>
                          <w:rFonts w:ascii="Cambria Math" w:hAnsi="Cambria Math" w:cstheme="minorHAnsi"/>
                          <w:b/>
                          <w:i/>
                          <w:color w:val="FF0000"/>
                          <w:sz w:val="24"/>
                        </w:rPr>
                      </m:ctrlPr>
                    </m:mP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X</m:t>
                            </m:r>
                          </m:e>
                          <m:sub>
                            <m:r>
                              <m:rPr>
                                <m:sty m:val="bi"/>
                              </m:rPr>
                              <w:rPr>
                                <w:rFonts w:ascii="Cambria Math" w:hAnsi="Cambria Math" w:cstheme="minorHAnsi"/>
                                <w:color w:val="FF0000"/>
                                <w:sz w:val="24"/>
                              </w:rPr>
                              <m:t>1/2</m:t>
                            </m:r>
                          </m:sub>
                        </m:sSub>
                      </m:e>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L</m:t>
                            </m:r>
                          </m:e>
                          <m:sub>
                            <m:r>
                              <m:rPr>
                                <m:sty m:val="bi"/>
                              </m:rPr>
                              <w:rPr>
                                <w:rFonts w:ascii="Cambria Math" w:hAnsi="Cambria Math" w:cstheme="minorHAnsi"/>
                                <w:color w:val="FF0000"/>
                                <w:sz w:val="24"/>
                              </w:rPr>
                              <m:t>1/2</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Y</m:t>
                            </m:r>
                          </m:e>
                          <m:sub>
                            <m:r>
                              <m:rPr>
                                <m:sty m:val="bi"/>
                              </m:rPr>
                              <w:rPr>
                                <w:rFonts w:ascii="Cambria Math" w:hAnsi="Cambria Math" w:cstheme="minorHAnsi"/>
                                <w:color w:val="FF0000"/>
                                <w:sz w:val="24"/>
                              </w:rPr>
                              <m:t>1/2</m:t>
                            </m:r>
                          </m:sub>
                        </m:sSub>
                      </m:e>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M</m:t>
                            </m:r>
                          </m:e>
                          <m:sub>
                            <m:r>
                              <m:rPr>
                                <m:sty m:val="bi"/>
                              </m:rPr>
                              <w:rPr>
                                <w:rFonts w:ascii="Cambria Math" w:hAnsi="Cambria Math" w:cstheme="minorHAnsi"/>
                                <w:color w:val="FF0000"/>
                                <w:sz w:val="24"/>
                              </w:rPr>
                              <m:t>1/2</m:t>
                            </m:r>
                          </m:sub>
                        </m:sSub>
                      </m:e>
                    </m:mr>
                    <m:m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Z</m:t>
                            </m:r>
                          </m:e>
                          <m:sub>
                            <m:r>
                              <m:rPr>
                                <m:sty m:val="bi"/>
                              </m:rPr>
                              <w:rPr>
                                <w:rFonts w:ascii="Cambria Math" w:hAnsi="Cambria Math" w:cstheme="minorHAnsi"/>
                                <w:color w:val="FF0000"/>
                                <w:sz w:val="24"/>
                              </w:rPr>
                              <m:t>1/2</m:t>
                            </m:r>
                          </m:sub>
                        </m:sSub>
                      </m:e>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N</m:t>
                            </m:r>
                          </m:e>
                          <m:sub>
                            <m:r>
                              <m:rPr>
                                <m:sty m:val="bi"/>
                              </m:rPr>
                              <w:rPr>
                                <w:rFonts w:ascii="Cambria Math" w:hAnsi="Cambria Math" w:cstheme="minorHAnsi"/>
                                <w:color w:val="FF0000"/>
                                <w:sz w:val="24"/>
                              </w:rPr>
                              <m:t>1/2</m:t>
                            </m:r>
                          </m:sub>
                        </m:sSub>
                      </m:e>
                    </m:mr>
                  </m:m>
                </m:e>
              </m:d>
            </m:e>
            <m:sub>
              <m:r>
                <m:rPr>
                  <m:sty m:val="bi"/>
                </m:rPr>
                <w:rPr>
                  <w:rFonts w:ascii="Cambria Math" w:hAnsi="Cambria Math" w:cstheme="minorHAnsi"/>
                  <w:color w:val="FF0000"/>
                  <w:sz w:val="24"/>
                </w:rPr>
                <m:t>B;R</m:t>
              </m:r>
            </m:sub>
          </m:sSub>
        </m:oMath>
      </m:oMathPara>
    </w:p>
    <w:p w:rsidR="006F52D0" w:rsidRPr="0087418F" w:rsidRDefault="006F52D0" w:rsidP="006F52D0">
      <w:pPr>
        <w:rPr>
          <w:rFonts w:asciiTheme="minorHAnsi" w:hAnsiTheme="minorHAnsi" w:cstheme="minorHAnsi"/>
          <w:sz w:val="24"/>
        </w:rPr>
      </w:pPr>
    </w:p>
    <w:p w:rsidR="006F52D0" w:rsidRPr="00E95843" w:rsidRDefault="006F52D0" w:rsidP="006F52D0">
      <w:pPr>
        <w:ind w:firstLine="851"/>
        <w:jc w:val="both"/>
        <w:rPr>
          <w:rFonts w:asciiTheme="minorHAnsi" w:hAnsiTheme="minorHAnsi" w:cstheme="minorHAnsi"/>
          <w:sz w:val="24"/>
        </w:rPr>
      </w:pPr>
      <w:proofErr w:type="gramStart"/>
      <w:r w:rsidRPr="00E95843">
        <w:rPr>
          <w:rFonts w:asciiTheme="minorHAnsi" w:hAnsiTheme="minorHAnsi" w:cstheme="minorHAnsi"/>
          <w:sz w:val="24"/>
        </w:rPr>
        <w:t>avec</w:t>
      </w:r>
      <w:proofErr w:type="gramEnd"/>
      <w:r w:rsidRPr="00E95843">
        <w:rPr>
          <w:rFonts w:asciiTheme="minorHAnsi" w:hAnsiTheme="minorHAnsi" w:cstheme="minorHAnsi"/>
          <w:sz w:val="24"/>
        </w:rPr>
        <w:t xml:space="preserve"> </w:t>
      </w:r>
      <w:r w:rsidRPr="00E95843">
        <w:rPr>
          <w:rFonts w:asciiTheme="minorHAnsi" w:hAnsiTheme="minorHAnsi" w:cstheme="minorHAnsi"/>
          <w:sz w:val="24"/>
        </w:rPr>
        <w:tab/>
      </w:r>
      <w:r w:rsidRPr="00E95843">
        <w:rPr>
          <w:rFonts w:asciiTheme="minorHAnsi" w:hAnsiTheme="minorHAnsi" w:cstheme="minorHAnsi"/>
          <w:b/>
          <w:i/>
          <w:iCs/>
          <w:sz w:val="24"/>
        </w:rPr>
        <w:t>X</w:t>
      </w:r>
      <w:r w:rsidRPr="00E95843">
        <w:rPr>
          <w:rFonts w:asciiTheme="minorHAnsi" w:hAnsiTheme="minorHAnsi" w:cstheme="minorHAnsi"/>
          <w:b/>
          <w:i/>
          <w:iCs/>
          <w:sz w:val="24"/>
          <w:vertAlign w:val="subscript"/>
        </w:rPr>
        <w:t>1/2</w:t>
      </w:r>
      <w:r w:rsidRPr="00E95843">
        <w:rPr>
          <w:rFonts w:asciiTheme="minorHAnsi" w:hAnsiTheme="minorHAnsi" w:cstheme="minorHAnsi"/>
          <w:b/>
          <w:sz w:val="24"/>
        </w:rPr>
        <w:t xml:space="preserve">, </w:t>
      </w:r>
      <w:r w:rsidRPr="00E95843">
        <w:rPr>
          <w:rFonts w:asciiTheme="minorHAnsi" w:hAnsiTheme="minorHAnsi" w:cstheme="minorHAnsi"/>
          <w:b/>
          <w:i/>
          <w:iCs/>
          <w:sz w:val="24"/>
        </w:rPr>
        <w:t>Y</w:t>
      </w:r>
      <w:r w:rsidRPr="00E95843">
        <w:rPr>
          <w:rFonts w:asciiTheme="minorHAnsi" w:hAnsiTheme="minorHAnsi" w:cstheme="minorHAnsi"/>
          <w:b/>
          <w:i/>
          <w:iCs/>
          <w:sz w:val="24"/>
          <w:vertAlign w:val="subscript"/>
        </w:rPr>
        <w:t>1/2</w:t>
      </w:r>
      <w:r w:rsidRPr="00E95843">
        <w:rPr>
          <w:rFonts w:asciiTheme="minorHAnsi" w:hAnsiTheme="minorHAnsi" w:cstheme="minorHAnsi"/>
          <w:b/>
          <w:sz w:val="24"/>
        </w:rPr>
        <w:t xml:space="preserve"> </w:t>
      </w:r>
      <w:r w:rsidRPr="00CC044F">
        <w:rPr>
          <w:rFonts w:asciiTheme="minorHAnsi" w:hAnsiTheme="minorHAnsi" w:cstheme="minorHAnsi"/>
          <w:sz w:val="24"/>
        </w:rPr>
        <w:t>et</w:t>
      </w:r>
      <w:r w:rsidRPr="00E95843">
        <w:rPr>
          <w:rFonts w:asciiTheme="minorHAnsi" w:hAnsiTheme="minorHAnsi" w:cstheme="minorHAnsi"/>
          <w:b/>
          <w:sz w:val="24"/>
        </w:rPr>
        <w:t xml:space="preserve"> </w:t>
      </w:r>
      <w:r w:rsidRPr="00E95843">
        <w:rPr>
          <w:rFonts w:asciiTheme="minorHAnsi" w:hAnsiTheme="minorHAnsi" w:cstheme="minorHAnsi"/>
          <w:b/>
          <w:i/>
          <w:iCs/>
          <w:sz w:val="24"/>
        </w:rPr>
        <w:t>Z</w:t>
      </w:r>
      <w:r w:rsidRPr="00E95843">
        <w:rPr>
          <w:rFonts w:asciiTheme="minorHAnsi" w:hAnsiTheme="minorHAnsi" w:cstheme="minorHAnsi"/>
          <w:b/>
          <w:i/>
          <w:iCs/>
          <w:sz w:val="24"/>
          <w:vertAlign w:val="subscript"/>
        </w:rPr>
        <w:t>1/2</w:t>
      </w:r>
      <w:r w:rsidRPr="00E95843">
        <w:rPr>
          <w:rFonts w:asciiTheme="minorHAnsi" w:hAnsiTheme="minorHAnsi" w:cstheme="minorHAnsi"/>
          <w:sz w:val="24"/>
        </w:rPr>
        <w:tab/>
        <w:t>les composantes</w:t>
      </w:r>
      <w:r w:rsidRPr="00E95843">
        <w:rPr>
          <w:rFonts w:asciiTheme="minorHAnsi" w:hAnsiTheme="minorHAnsi" w:cstheme="minorHAnsi"/>
          <w:sz w:val="24"/>
          <w:vertAlign w:val="subscript"/>
        </w:rPr>
        <w:t xml:space="preserve"> </w:t>
      </w:r>
      <w:r w:rsidRPr="00E95843">
        <w:rPr>
          <w:rFonts w:asciiTheme="minorHAnsi" w:hAnsiTheme="minorHAnsi" w:cstheme="minorHAnsi"/>
          <w:sz w:val="24"/>
        </w:rPr>
        <w:t>de la résultante en N dans la base R(</w:t>
      </w:r>
      <m:oMath>
        <m:acc>
          <m:accPr>
            <m:chr m:val="⃗"/>
            <m:ctrlPr>
              <w:rPr>
                <w:rFonts w:ascii="Cambria Math" w:hAnsi="Cambria Math" w:cstheme="minorHAnsi"/>
                <w:i/>
              </w:rPr>
            </m:ctrlPr>
          </m:accPr>
          <m:e>
            <m:r>
              <w:rPr>
                <w:rFonts w:ascii="Cambria Math" w:hAnsi="Cambria Math" w:cstheme="minorHAnsi"/>
              </w:rPr>
              <m:t>x</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y</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z</m:t>
            </m:r>
          </m:e>
        </m:acc>
        <m:r>
          <w:rPr>
            <w:rFonts w:ascii="Cambria Math" w:hAnsi="Cambria Math" w:cstheme="minorHAnsi"/>
          </w:rPr>
          <m:t xml:space="preserve"> </m:t>
        </m:r>
      </m:oMath>
      <w:r w:rsidRPr="00E95843">
        <w:rPr>
          <w:rFonts w:asciiTheme="minorHAnsi" w:hAnsiTheme="minorHAnsi" w:cstheme="minorHAnsi"/>
          <w:sz w:val="24"/>
        </w:rPr>
        <w:t>)</w:t>
      </w:r>
    </w:p>
    <w:p w:rsidR="006F52D0" w:rsidRPr="00E95843" w:rsidRDefault="006F52D0" w:rsidP="006F52D0">
      <w:pPr>
        <w:ind w:left="708" w:firstLine="708"/>
        <w:jc w:val="both"/>
        <w:rPr>
          <w:rFonts w:asciiTheme="minorHAnsi" w:hAnsiTheme="minorHAnsi" w:cstheme="minorHAnsi"/>
          <w:sz w:val="24"/>
        </w:rPr>
      </w:pPr>
      <w:r w:rsidRPr="00E95843">
        <w:rPr>
          <w:rFonts w:asciiTheme="minorHAnsi" w:hAnsiTheme="minorHAnsi" w:cstheme="minorHAnsi"/>
          <w:b/>
          <w:i/>
          <w:iCs/>
          <w:sz w:val="24"/>
        </w:rPr>
        <w:t>L</w:t>
      </w:r>
      <w:r w:rsidRPr="00E95843">
        <w:rPr>
          <w:rFonts w:asciiTheme="minorHAnsi" w:hAnsiTheme="minorHAnsi" w:cstheme="minorHAnsi"/>
          <w:b/>
          <w:i/>
          <w:iCs/>
          <w:sz w:val="24"/>
          <w:vertAlign w:val="subscript"/>
        </w:rPr>
        <w:t>1/2</w:t>
      </w:r>
      <w:r w:rsidRPr="00E95843">
        <w:rPr>
          <w:rFonts w:asciiTheme="minorHAnsi" w:hAnsiTheme="minorHAnsi" w:cstheme="minorHAnsi"/>
          <w:b/>
          <w:sz w:val="24"/>
        </w:rPr>
        <w:t>,</w:t>
      </w:r>
      <w:r w:rsidRPr="00E95843">
        <w:rPr>
          <w:rFonts w:asciiTheme="minorHAnsi" w:hAnsiTheme="minorHAnsi" w:cstheme="minorHAnsi"/>
          <w:b/>
          <w:sz w:val="24"/>
          <w:vertAlign w:val="subscript"/>
        </w:rPr>
        <w:t xml:space="preserve"> </w:t>
      </w:r>
      <w:r w:rsidRPr="00E95843">
        <w:rPr>
          <w:rFonts w:asciiTheme="minorHAnsi" w:hAnsiTheme="minorHAnsi" w:cstheme="minorHAnsi"/>
          <w:b/>
          <w:i/>
          <w:iCs/>
          <w:sz w:val="24"/>
        </w:rPr>
        <w:t>M</w:t>
      </w:r>
      <w:r w:rsidRPr="00E95843">
        <w:rPr>
          <w:rFonts w:asciiTheme="minorHAnsi" w:hAnsiTheme="minorHAnsi" w:cstheme="minorHAnsi"/>
          <w:b/>
          <w:i/>
          <w:iCs/>
          <w:sz w:val="24"/>
          <w:vertAlign w:val="subscript"/>
        </w:rPr>
        <w:t>1/2</w:t>
      </w:r>
      <w:r w:rsidRPr="00E95843">
        <w:rPr>
          <w:rFonts w:asciiTheme="minorHAnsi" w:hAnsiTheme="minorHAnsi" w:cstheme="minorHAnsi"/>
          <w:b/>
          <w:sz w:val="24"/>
        </w:rPr>
        <w:t xml:space="preserve">, </w:t>
      </w:r>
      <w:r w:rsidRPr="00E95843">
        <w:rPr>
          <w:rFonts w:asciiTheme="minorHAnsi" w:hAnsiTheme="minorHAnsi" w:cstheme="minorHAnsi"/>
          <w:b/>
          <w:i/>
          <w:iCs/>
          <w:sz w:val="24"/>
        </w:rPr>
        <w:t>N</w:t>
      </w:r>
      <w:r w:rsidRPr="00E95843">
        <w:rPr>
          <w:rFonts w:asciiTheme="minorHAnsi" w:hAnsiTheme="minorHAnsi" w:cstheme="minorHAnsi"/>
          <w:b/>
          <w:i/>
          <w:iCs/>
          <w:sz w:val="24"/>
          <w:vertAlign w:val="subscript"/>
        </w:rPr>
        <w:t>1/2</w:t>
      </w:r>
      <w:r w:rsidRPr="00E95843">
        <w:rPr>
          <w:rFonts w:asciiTheme="minorHAnsi" w:hAnsiTheme="minorHAnsi" w:cstheme="minorHAnsi"/>
          <w:sz w:val="24"/>
        </w:rPr>
        <w:tab/>
      </w:r>
      <w:r w:rsidRPr="00E95843">
        <w:rPr>
          <w:rFonts w:asciiTheme="minorHAnsi" w:hAnsiTheme="minorHAnsi" w:cstheme="minorHAnsi"/>
          <w:sz w:val="24"/>
        </w:rPr>
        <w:tab/>
        <w:t>les composantes</w:t>
      </w:r>
      <w:r w:rsidRPr="00E95843">
        <w:rPr>
          <w:rFonts w:asciiTheme="minorHAnsi" w:hAnsiTheme="minorHAnsi" w:cstheme="minorHAnsi"/>
          <w:sz w:val="24"/>
          <w:vertAlign w:val="subscript"/>
        </w:rPr>
        <w:t xml:space="preserve"> </w:t>
      </w:r>
      <w:r w:rsidRPr="00E95843">
        <w:rPr>
          <w:rFonts w:asciiTheme="minorHAnsi" w:hAnsiTheme="minorHAnsi" w:cstheme="minorHAnsi"/>
          <w:sz w:val="24"/>
        </w:rPr>
        <w:t>du moment résultant en N</w:t>
      </w:r>
      <w:r w:rsidR="00E95843">
        <w:rPr>
          <w:rFonts w:asciiTheme="minorHAnsi" w:hAnsiTheme="minorHAnsi" w:cstheme="minorHAnsi"/>
          <w:sz w:val="24"/>
        </w:rPr>
        <w:t>·</w:t>
      </w:r>
      <w:r w:rsidRPr="00E95843">
        <w:rPr>
          <w:rFonts w:asciiTheme="minorHAnsi" w:hAnsiTheme="minorHAnsi" w:cstheme="minorHAnsi"/>
          <w:sz w:val="24"/>
        </w:rPr>
        <w:t xml:space="preserve">m dans la base </w:t>
      </w:r>
      <w:proofErr w:type="gramStart"/>
      <w:r w:rsidR="00E95843" w:rsidRPr="00E95843">
        <w:rPr>
          <w:rFonts w:asciiTheme="minorHAnsi" w:hAnsiTheme="minorHAnsi" w:cstheme="minorHAnsi"/>
          <w:sz w:val="24"/>
        </w:rPr>
        <w:t>R(</w:t>
      </w:r>
      <w:proofErr w:type="gramEnd"/>
      <m:oMath>
        <m:acc>
          <m:accPr>
            <m:chr m:val="⃗"/>
            <m:ctrlPr>
              <w:rPr>
                <w:rFonts w:ascii="Cambria Math" w:hAnsi="Cambria Math" w:cstheme="minorHAnsi"/>
                <w:i/>
              </w:rPr>
            </m:ctrlPr>
          </m:accPr>
          <m:e>
            <m:r>
              <w:rPr>
                <w:rFonts w:ascii="Cambria Math" w:hAnsi="Cambria Math" w:cstheme="minorHAnsi"/>
              </w:rPr>
              <m:t>x</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y</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z</m:t>
            </m:r>
          </m:e>
        </m:acc>
        <m:r>
          <w:rPr>
            <w:rFonts w:ascii="Cambria Math" w:hAnsi="Cambria Math" w:cstheme="minorHAnsi"/>
          </w:rPr>
          <m:t xml:space="preserve"> </m:t>
        </m:r>
      </m:oMath>
      <w:r w:rsidR="00E95843" w:rsidRPr="00E95843">
        <w:rPr>
          <w:rFonts w:asciiTheme="minorHAnsi" w:hAnsiTheme="minorHAnsi" w:cstheme="minorHAnsi"/>
          <w:sz w:val="24"/>
        </w:rPr>
        <w:t>)</w:t>
      </w:r>
    </w:p>
    <w:p w:rsidR="00E95843" w:rsidRPr="0087418F" w:rsidRDefault="00E95843" w:rsidP="006F52D0">
      <w:pPr>
        <w:ind w:firstLine="851"/>
        <w:jc w:val="both"/>
        <w:rPr>
          <w:rFonts w:asciiTheme="minorHAnsi" w:hAnsiTheme="minorHAnsi" w:cstheme="minorHAnsi"/>
          <w:sz w:val="24"/>
        </w:rPr>
      </w:pPr>
    </w:p>
    <w:p w:rsidR="006F52D0" w:rsidRDefault="006F52D0" w:rsidP="006F52D0">
      <w:pPr>
        <w:ind w:firstLine="851"/>
        <w:jc w:val="both"/>
        <w:rPr>
          <w:rFonts w:asciiTheme="minorHAnsi" w:hAnsiTheme="minorHAnsi" w:cstheme="minorHAnsi"/>
          <w:b/>
          <w:sz w:val="24"/>
        </w:rPr>
      </w:pPr>
      <w:r w:rsidRPr="0087418F">
        <w:rPr>
          <w:rFonts w:asciiTheme="minorHAnsi" w:hAnsiTheme="minorHAnsi" w:cstheme="minorHAnsi"/>
          <w:b/>
          <w:sz w:val="24"/>
        </w:rPr>
        <w:t>Cas particulier d’un torseur de couple :</w:t>
      </w:r>
    </w:p>
    <w:p w:rsidR="00E95843" w:rsidRPr="0087418F" w:rsidRDefault="009020FF" w:rsidP="006F52D0">
      <w:pPr>
        <w:ind w:firstLine="851"/>
        <w:jc w:val="both"/>
        <w:rPr>
          <w:rFonts w:asciiTheme="minorHAnsi" w:hAnsiTheme="minorHAnsi" w:cstheme="minorHAnsi"/>
          <w:b/>
          <w:sz w:val="24"/>
        </w:rPr>
      </w:pPr>
      <m:oMathPara>
        <m:oMath>
          <m:d>
            <m:dPr>
              <m:begChr m:val="{"/>
              <m:endChr m:val="}"/>
              <m:ctrlPr>
                <w:rPr>
                  <w:rFonts w:ascii="Cambria Math" w:hAnsi="Cambria Math" w:cstheme="minorHAnsi"/>
                  <w:b/>
                  <w:i/>
                  <w:color w:val="FF0000"/>
                  <w:sz w:val="24"/>
                </w:rPr>
              </m:ctrlPr>
            </m:d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T</m:t>
                  </m:r>
                </m:e>
                <m:sub>
                  <m:r>
                    <m:rPr>
                      <m:sty m:val="bi"/>
                    </m:rPr>
                    <w:rPr>
                      <w:rFonts w:ascii="Cambria Math" w:hAnsi="Cambria Math" w:cstheme="minorHAnsi"/>
                      <w:color w:val="FF0000"/>
                      <w:sz w:val="24"/>
                    </w:rPr>
                    <m:t>O</m:t>
                  </m:r>
                </m:sub>
              </m:sSub>
              <m:r>
                <m:rPr>
                  <m:sty m:val="bi"/>
                </m:rPr>
                <w:rPr>
                  <w:rFonts w:ascii="Cambria Math" w:hAnsi="Cambria Math" w:cstheme="minorHAnsi"/>
                  <w:color w:val="FF0000"/>
                  <w:sz w:val="24"/>
                </w:rPr>
                <m:t>(1/2)</m:t>
              </m:r>
            </m:e>
          </m:d>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d>
                <m:dPr>
                  <m:begChr m:val="{"/>
                  <m:endChr m:val="}"/>
                  <m:ctrlPr>
                    <w:rPr>
                      <w:rFonts w:ascii="Cambria Math" w:hAnsi="Cambria Math" w:cstheme="minorHAnsi"/>
                      <w:b/>
                      <w:i/>
                      <w:color w:val="FF0000"/>
                      <w:sz w:val="24"/>
                    </w:rPr>
                  </m:ctrlPr>
                </m:dPr>
                <m:e>
                  <m:m>
                    <m:mPr>
                      <m:mcs>
                        <m:mc>
                          <m:mcPr>
                            <m:count m:val="1"/>
                            <m:mcJc m:val="center"/>
                          </m:mcPr>
                        </m:mc>
                      </m:mcs>
                      <m:ctrlPr>
                        <w:rPr>
                          <w:rFonts w:ascii="Cambria Math" w:hAnsi="Cambria Math" w:cstheme="minorHAnsi"/>
                          <w:b/>
                          <w:i/>
                          <w:color w:val="FF0000"/>
                          <w:sz w:val="24"/>
                        </w:rPr>
                      </m:ctrlPr>
                    </m:mPr>
                    <m:m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R</m:t>
                                </m:r>
                              </m:e>
                              <m:sub>
                                <m:r>
                                  <m:rPr>
                                    <m:sty m:val="bi"/>
                                  </m:rPr>
                                  <w:rPr>
                                    <w:rFonts w:ascii="Cambria Math" w:hAnsi="Cambria Math" w:cstheme="minorHAnsi"/>
                                    <w:color w:val="FF0000"/>
                                    <w:sz w:val="24"/>
                                  </w:rPr>
                                  <m:t>1/2</m:t>
                                </m:r>
                              </m:sub>
                            </m:sSub>
                          </m:e>
                        </m:acc>
                        <m:r>
                          <m:rPr>
                            <m:sty m:val="bi"/>
                          </m:rPr>
                          <w:rPr>
                            <w:rFonts w:ascii="Cambria Math" w:hAnsi="Cambria Math" w:cstheme="minorHAnsi"/>
                            <w:color w:val="FF0000"/>
                            <w:sz w:val="24"/>
                          </w:rPr>
                          <m:t>=0</m:t>
                        </m:r>
                      </m:e>
                    </m:mr>
                    <m:m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M</m:t>
                                </m:r>
                              </m:e>
                              <m:sub>
                                <m:r>
                                  <m:rPr>
                                    <m:sty m:val="bi"/>
                                  </m:rPr>
                                  <w:rPr>
                                    <w:rFonts w:ascii="Cambria Math" w:hAnsi="Cambria Math" w:cstheme="minorHAnsi"/>
                                    <w:color w:val="FF0000"/>
                                    <w:sz w:val="24"/>
                                  </w:rPr>
                                  <m:t>O</m:t>
                                </m:r>
                              </m:sub>
                            </m:sSub>
                            <m:d>
                              <m:dPr>
                                <m:ctrlPr>
                                  <w:rPr>
                                    <w:rFonts w:ascii="Cambria Math" w:hAnsi="Cambria Math" w:cstheme="minorHAnsi"/>
                                    <w:b/>
                                    <w:i/>
                                    <w:color w:val="FF0000"/>
                                    <w:sz w:val="24"/>
                                  </w:rPr>
                                </m:ctrlPr>
                              </m:dPr>
                              <m:e>
                                <m:acc>
                                  <m:accPr>
                                    <m:chr m:val="⃗"/>
                                    <m:ctrlPr>
                                      <w:rPr>
                                        <w:rFonts w:ascii="Cambria Math" w:hAnsi="Cambria Math" w:cstheme="minorHAnsi"/>
                                        <w:b/>
                                        <w:i/>
                                        <w:color w:val="FF0000"/>
                                        <w:sz w:val="24"/>
                                      </w:rPr>
                                    </m:ctrlPr>
                                  </m:accPr>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R</m:t>
                                        </m:r>
                                      </m:e>
                                      <m:sub>
                                        <m:r>
                                          <m:rPr>
                                            <m:sty m:val="bi"/>
                                          </m:rPr>
                                          <w:rPr>
                                            <w:rFonts w:ascii="Cambria Math" w:hAnsi="Cambria Math" w:cstheme="minorHAnsi"/>
                                            <w:color w:val="FF0000"/>
                                            <w:sz w:val="24"/>
                                          </w:rPr>
                                          <m:t>1/2</m:t>
                                        </m:r>
                                      </m:sub>
                                    </m:sSub>
                                  </m:e>
                                </m:acc>
                              </m:e>
                            </m:d>
                          </m:e>
                        </m:acc>
                        <m:r>
                          <m:rPr>
                            <m:sty m:val="bi"/>
                          </m:rPr>
                          <w:rPr>
                            <w:rFonts w:ascii="Cambria Math" w:hAnsi="Cambria Math" w:cstheme="minorHAnsi"/>
                            <w:color w:val="FF0000"/>
                            <w:sz w:val="24"/>
                          </w:rPr>
                          <m:t>=</m:t>
                        </m:r>
                        <m:acc>
                          <m:accPr>
                            <m:chr m:val="⃗"/>
                            <m:ctrlPr>
                              <w:rPr>
                                <w:rFonts w:ascii="Cambria Math" w:hAnsi="Cambria Math" w:cstheme="minorHAnsi"/>
                                <w:b/>
                                <w:i/>
                                <w:color w:val="FF0000"/>
                                <w:sz w:val="24"/>
                              </w:rPr>
                            </m:ctrlPr>
                          </m:accPr>
                          <m:e>
                            <m:r>
                              <m:rPr>
                                <m:sty m:val="bi"/>
                              </m:rPr>
                              <w:rPr>
                                <w:rFonts w:ascii="Cambria Math" w:hAnsi="Cambria Math" w:cstheme="minorHAnsi"/>
                                <w:color w:val="FF0000"/>
                                <w:sz w:val="24"/>
                              </w:rPr>
                              <m:t>C</m:t>
                            </m:r>
                          </m:e>
                        </m:acc>
                      </m:e>
                    </m:mr>
                  </m:m>
                </m:e>
              </m:d>
            </m:e>
            <m:sub>
              <m:r>
                <m:rPr>
                  <m:sty m:val="bi"/>
                </m:rPr>
                <w:rPr>
                  <w:rFonts w:ascii="Cambria Math" w:hAnsi="Cambria Math" w:cstheme="minorHAnsi"/>
                  <w:color w:val="FF0000"/>
                  <w:sz w:val="24"/>
                </w:rPr>
                <m:t>O;R</m:t>
              </m:r>
            </m:sub>
          </m:sSub>
          <m:r>
            <m:rPr>
              <m:sty m:val="bi"/>
            </m:rPr>
            <w:rPr>
              <w:rFonts w:ascii="Cambria Math" w:hAnsi="Cambria Math" w:cstheme="minorHAnsi"/>
              <w:color w:val="FF0000"/>
              <w:sz w:val="24"/>
            </w:rPr>
            <m:t>=</m:t>
          </m:r>
          <m:sSub>
            <m:sSubPr>
              <m:ctrlPr>
                <w:rPr>
                  <w:rFonts w:ascii="Cambria Math" w:hAnsi="Cambria Math" w:cstheme="minorHAnsi"/>
                  <w:b/>
                  <w:i/>
                  <w:color w:val="FF0000"/>
                  <w:sz w:val="24"/>
                </w:rPr>
              </m:ctrlPr>
            </m:sSubPr>
            <m:e>
              <m:d>
                <m:dPr>
                  <m:begChr m:val="{"/>
                  <m:endChr m:val="}"/>
                  <m:ctrlPr>
                    <w:rPr>
                      <w:rFonts w:ascii="Cambria Math" w:hAnsi="Cambria Math" w:cstheme="minorHAnsi"/>
                      <w:b/>
                      <w:i/>
                      <w:color w:val="FF0000"/>
                      <w:sz w:val="24"/>
                    </w:rPr>
                  </m:ctrlPr>
                </m:dPr>
                <m:e>
                  <m:m>
                    <m:mPr>
                      <m:mcs>
                        <m:mc>
                          <m:mcPr>
                            <m:count m:val="2"/>
                            <m:mcJc m:val="center"/>
                          </m:mcPr>
                        </m:mc>
                      </m:mcs>
                      <m:ctrlPr>
                        <w:rPr>
                          <w:rFonts w:ascii="Cambria Math" w:hAnsi="Cambria Math" w:cstheme="minorHAnsi"/>
                          <w:b/>
                          <w:i/>
                          <w:color w:val="FF0000"/>
                          <w:sz w:val="24"/>
                        </w:rPr>
                      </m:ctrlPr>
                    </m:mPr>
                    <m:mr>
                      <m:e>
                        <m:r>
                          <m:rPr>
                            <m:sty m:val="bi"/>
                          </m:rPr>
                          <w:rPr>
                            <w:rFonts w:ascii="Cambria Math" w:hAnsi="Cambria Math" w:cstheme="minorHAnsi"/>
                            <w:color w:val="FF0000"/>
                            <w:sz w:val="24"/>
                          </w:rPr>
                          <m:t>0</m:t>
                        </m:r>
                      </m:e>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L</m:t>
                            </m:r>
                          </m:e>
                          <m:sub>
                            <m:r>
                              <m:rPr>
                                <m:sty m:val="bi"/>
                              </m:rPr>
                              <w:rPr>
                                <w:rFonts w:ascii="Cambria Math" w:hAnsi="Cambria Math" w:cstheme="minorHAnsi"/>
                                <w:color w:val="FF0000"/>
                                <w:sz w:val="24"/>
                              </w:rPr>
                              <m:t>1/2</m:t>
                            </m:r>
                          </m:sub>
                        </m:sSub>
                      </m:e>
                    </m:mr>
                    <m:mr>
                      <m:e>
                        <m:r>
                          <m:rPr>
                            <m:sty m:val="bi"/>
                          </m:rPr>
                          <w:rPr>
                            <w:rFonts w:ascii="Cambria Math" w:hAnsi="Cambria Math" w:cstheme="minorHAnsi"/>
                            <w:color w:val="FF0000"/>
                            <w:sz w:val="24"/>
                          </w:rPr>
                          <m:t>0</m:t>
                        </m:r>
                      </m:e>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M</m:t>
                            </m:r>
                          </m:e>
                          <m:sub>
                            <m:r>
                              <m:rPr>
                                <m:sty m:val="bi"/>
                              </m:rPr>
                              <w:rPr>
                                <w:rFonts w:ascii="Cambria Math" w:hAnsi="Cambria Math" w:cstheme="minorHAnsi"/>
                                <w:color w:val="FF0000"/>
                                <w:sz w:val="24"/>
                              </w:rPr>
                              <m:t>1/2</m:t>
                            </m:r>
                          </m:sub>
                        </m:sSub>
                      </m:e>
                    </m:mr>
                    <m:mr>
                      <m:e>
                        <m:r>
                          <m:rPr>
                            <m:sty m:val="bi"/>
                          </m:rPr>
                          <w:rPr>
                            <w:rFonts w:ascii="Cambria Math" w:hAnsi="Cambria Math" w:cstheme="minorHAnsi"/>
                            <w:color w:val="FF0000"/>
                            <w:sz w:val="24"/>
                          </w:rPr>
                          <m:t>0</m:t>
                        </m:r>
                      </m:e>
                      <m:e>
                        <m:sSub>
                          <m:sSubPr>
                            <m:ctrlPr>
                              <w:rPr>
                                <w:rFonts w:ascii="Cambria Math" w:hAnsi="Cambria Math" w:cstheme="minorHAnsi"/>
                                <w:b/>
                                <w:i/>
                                <w:color w:val="FF0000"/>
                                <w:sz w:val="24"/>
                              </w:rPr>
                            </m:ctrlPr>
                          </m:sSubPr>
                          <m:e>
                            <m:r>
                              <m:rPr>
                                <m:sty m:val="bi"/>
                              </m:rPr>
                              <w:rPr>
                                <w:rFonts w:ascii="Cambria Math" w:hAnsi="Cambria Math" w:cstheme="minorHAnsi"/>
                                <w:color w:val="FF0000"/>
                                <w:sz w:val="24"/>
                              </w:rPr>
                              <m:t>N</m:t>
                            </m:r>
                          </m:e>
                          <m:sub>
                            <m:r>
                              <m:rPr>
                                <m:sty m:val="bi"/>
                              </m:rPr>
                              <w:rPr>
                                <w:rFonts w:ascii="Cambria Math" w:hAnsi="Cambria Math" w:cstheme="minorHAnsi"/>
                                <w:color w:val="FF0000"/>
                                <w:sz w:val="24"/>
                              </w:rPr>
                              <m:t>1/2</m:t>
                            </m:r>
                          </m:sub>
                        </m:sSub>
                      </m:e>
                    </m:mr>
                  </m:m>
                </m:e>
              </m:d>
            </m:e>
            <m:sub>
              <m:r>
                <m:rPr>
                  <m:sty m:val="bi"/>
                </m:rPr>
                <w:rPr>
                  <w:rFonts w:ascii="Cambria Math" w:hAnsi="Cambria Math" w:cstheme="minorHAnsi"/>
                  <w:color w:val="FF0000"/>
                  <w:sz w:val="24"/>
                </w:rPr>
                <m:t>O;R</m:t>
              </m:r>
            </m:sub>
          </m:sSub>
        </m:oMath>
      </m:oMathPara>
    </w:p>
    <w:p w:rsidR="006F52D0" w:rsidRPr="0087418F" w:rsidRDefault="006F52D0" w:rsidP="006F52D0">
      <w:pPr>
        <w:jc w:val="center"/>
        <w:rPr>
          <w:rFonts w:asciiTheme="minorHAnsi" w:hAnsiTheme="minorHAnsi" w:cstheme="minorHAnsi"/>
          <w:sz w:val="24"/>
        </w:rPr>
      </w:pPr>
    </w:p>
    <w:p w:rsidR="00021A92" w:rsidRDefault="00021A92">
      <w:pPr>
        <w:rPr>
          <w:rFonts w:asciiTheme="minorHAnsi" w:hAnsiTheme="minorHAnsi" w:cstheme="minorHAnsi"/>
          <w:sz w:val="24"/>
        </w:rPr>
      </w:pPr>
    </w:p>
    <w:p w:rsidR="00736F13" w:rsidRPr="00023968" w:rsidRDefault="00021A92" w:rsidP="00736F13">
      <w:pPr>
        <w:pStyle w:val="Paragraphedeliste"/>
        <w:numPr>
          <w:ilvl w:val="0"/>
          <w:numId w:val="18"/>
        </w:numPr>
        <w:spacing w:after="120"/>
        <w:jc w:val="both"/>
        <w:rPr>
          <w:rFonts w:ascii="Calibri" w:hAnsi="Calibri"/>
          <w:b/>
          <w:color w:val="808080"/>
          <w:sz w:val="32"/>
          <w:szCs w:val="24"/>
        </w:rPr>
      </w:pPr>
      <w:r>
        <w:rPr>
          <w:rFonts w:ascii="Calibri" w:hAnsi="Calibri"/>
          <w:b/>
          <w:color w:val="808080"/>
          <w:sz w:val="32"/>
          <w:szCs w:val="24"/>
        </w:rPr>
        <w:t>Action mécanique transmissible par une liaison :</w:t>
      </w:r>
    </w:p>
    <w:p w:rsidR="00021A92" w:rsidRPr="0087418F" w:rsidRDefault="00021A92" w:rsidP="00E95843">
      <w:pPr>
        <w:spacing w:after="120"/>
        <w:ind w:left="425" w:firstLine="284"/>
        <w:jc w:val="both"/>
        <w:rPr>
          <w:rFonts w:asciiTheme="minorHAnsi" w:hAnsiTheme="minorHAnsi" w:cstheme="minorHAnsi"/>
          <w:sz w:val="24"/>
        </w:rPr>
      </w:pPr>
      <w:r w:rsidRPr="0087418F">
        <w:rPr>
          <w:rFonts w:asciiTheme="minorHAnsi" w:hAnsiTheme="minorHAnsi" w:cstheme="minorHAnsi"/>
          <w:sz w:val="24"/>
        </w:rPr>
        <w:t>Une liaison mécanique est d’abord caractérisée par la géométrie des surfaces de contact. De cette géométrie dépendent les degrés de liberté, et également les possibilités de transmission d’efforts entre les pièces constituant la liaison.</w:t>
      </w:r>
      <w:r w:rsidR="005F564E">
        <w:rPr>
          <w:rFonts w:asciiTheme="minorHAnsi" w:hAnsiTheme="minorHAnsi" w:cstheme="minorHAnsi"/>
          <w:sz w:val="24"/>
        </w:rPr>
        <w:t xml:space="preserve"> </w:t>
      </w:r>
      <w:r w:rsidRPr="0087418F">
        <w:rPr>
          <w:rFonts w:asciiTheme="minorHAnsi" w:hAnsiTheme="minorHAnsi" w:cstheme="minorHAnsi"/>
          <w:sz w:val="24"/>
        </w:rPr>
        <w:t>Pour une première approche, nous considérons les liaisons étudiées précédemment comme parfaites.</w:t>
      </w:r>
    </w:p>
    <w:p w:rsidR="00021A92" w:rsidRPr="0087418F" w:rsidRDefault="00021A92" w:rsidP="00E95843">
      <w:pPr>
        <w:spacing w:after="120"/>
        <w:ind w:left="426" w:firstLine="283"/>
        <w:jc w:val="both"/>
        <w:rPr>
          <w:rFonts w:asciiTheme="minorHAnsi" w:hAnsiTheme="minorHAnsi" w:cstheme="minorHAnsi"/>
          <w:sz w:val="24"/>
        </w:rPr>
      </w:pPr>
      <w:r w:rsidRPr="0087418F">
        <w:rPr>
          <w:rFonts w:asciiTheme="minorHAnsi" w:hAnsiTheme="minorHAnsi" w:cstheme="minorHAnsi"/>
          <w:sz w:val="24"/>
        </w:rPr>
        <w:t xml:space="preserve">Une </w:t>
      </w:r>
      <w:r w:rsidRPr="00E95843">
        <w:rPr>
          <w:rFonts w:asciiTheme="minorHAnsi" w:hAnsiTheme="minorHAnsi" w:cstheme="minorHAnsi"/>
          <w:b/>
          <w:sz w:val="24"/>
        </w:rPr>
        <w:t>liaison parfaite</w:t>
      </w:r>
      <w:r w:rsidRPr="0087418F">
        <w:rPr>
          <w:rFonts w:asciiTheme="minorHAnsi" w:hAnsiTheme="minorHAnsi" w:cstheme="minorHAnsi"/>
          <w:sz w:val="24"/>
        </w:rPr>
        <w:t xml:space="preserve"> est une liaison telle que :</w:t>
      </w:r>
    </w:p>
    <w:p w:rsidR="00E95843" w:rsidRPr="00E95843" w:rsidRDefault="00E95843" w:rsidP="00E95843">
      <w:pPr>
        <w:widowControl w:val="0"/>
        <w:numPr>
          <w:ilvl w:val="0"/>
          <w:numId w:val="27"/>
        </w:numPr>
        <w:spacing w:after="120"/>
        <w:ind w:left="1701" w:hanging="425"/>
        <w:jc w:val="both"/>
        <w:rPr>
          <w:rFonts w:asciiTheme="minorHAnsi" w:hAnsiTheme="minorHAnsi" w:cstheme="minorHAnsi"/>
          <w:sz w:val="24"/>
        </w:rPr>
      </w:pPr>
      <w:proofErr w:type="gramStart"/>
      <w:r w:rsidRPr="00E95843">
        <w:rPr>
          <w:rFonts w:asciiTheme="minorHAnsi" w:hAnsiTheme="minorHAnsi" w:cstheme="minorHAnsi"/>
          <w:sz w:val="24"/>
        </w:rPr>
        <w:t>les</w:t>
      </w:r>
      <w:proofErr w:type="gramEnd"/>
      <w:r w:rsidRPr="00E95843">
        <w:rPr>
          <w:rFonts w:asciiTheme="minorHAnsi" w:hAnsiTheme="minorHAnsi" w:cstheme="minorHAnsi"/>
          <w:sz w:val="24"/>
        </w:rPr>
        <w:t xml:space="preserve"> possibilités de mouvement relatif sont obtenues à partir des </w:t>
      </w:r>
      <w:r w:rsidRPr="00CC044F">
        <w:rPr>
          <w:rFonts w:asciiTheme="minorHAnsi" w:hAnsiTheme="minorHAnsi" w:cstheme="minorHAnsi"/>
          <w:b/>
          <w:sz w:val="24"/>
        </w:rPr>
        <w:t>surfaces de contact, géométriquement parfaites</w:t>
      </w:r>
      <w:r w:rsidRPr="00E95843">
        <w:rPr>
          <w:rFonts w:asciiTheme="minorHAnsi" w:hAnsiTheme="minorHAnsi" w:cstheme="minorHAnsi"/>
          <w:sz w:val="24"/>
        </w:rPr>
        <w:t xml:space="preserve">, qui ont entre elles un </w:t>
      </w:r>
      <w:r w:rsidRPr="00CC044F">
        <w:rPr>
          <w:rFonts w:asciiTheme="minorHAnsi" w:hAnsiTheme="minorHAnsi" w:cstheme="minorHAnsi"/>
          <w:b/>
          <w:sz w:val="24"/>
        </w:rPr>
        <w:t>jeu de fonctionnement supposé nul</w:t>
      </w:r>
      <w:r w:rsidRPr="00E95843">
        <w:rPr>
          <w:rFonts w:asciiTheme="minorHAnsi" w:hAnsiTheme="minorHAnsi" w:cstheme="minorHAnsi"/>
          <w:sz w:val="24"/>
        </w:rPr>
        <w:t xml:space="preserve"> ;</w:t>
      </w:r>
    </w:p>
    <w:p w:rsidR="00E95843" w:rsidRPr="00E95843" w:rsidRDefault="00E95843" w:rsidP="00E95843">
      <w:pPr>
        <w:widowControl w:val="0"/>
        <w:numPr>
          <w:ilvl w:val="0"/>
          <w:numId w:val="27"/>
        </w:numPr>
        <w:spacing w:after="120"/>
        <w:ind w:left="1701" w:hanging="425"/>
        <w:jc w:val="both"/>
        <w:rPr>
          <w:rFonts w:asciiTheme="minorHAnsi" w:hAnsiTheme="minorHAnsi" w:cstheme="minorHAnsi"/>
          <w:sz w:val="24"/>
        </w:rPr>
      </w:pPr>
      <w:proofErr w:type="gramStart"/>
      <w:r w:rsidRPr="00E95843">
        <w:rPr>
          <w:rFonts w:asciiTheme="minorHAnsi" w:hAnsiTheme="minorHAnsi" w:cstheme="minorHAnsi"/>
          <w:sz w:val="24"/>
        </w:rPr>
        <w:t>le</w:t>
      </w:r>
      <w:proofErr w:type="gramEnd"/>
      <w:r w:rsidRPr="00E95843">
        <w:rPr>
          <w:rFonts w:asciiTheme="minorHAnsi" w:hAnsiTheme="minorHAnsi" w:cstheme="minorHAnsi"/>
          <w:sz w:val="24"/>
        </w:rPr>
        <w:t xml:space="preserve"> contact de ces surfaces est supposé </w:t>
      </w:r>
      <w:r w:rsidRPr="00CC044F">
        <w:rPr>
          <w:rFonts w:asciiTheme="minorHAnsi" w:hAnsiTheme="minorHAnsi" w:cstheme="minorHAnsi"/>
          <w:b/>
          <w:sz w:val="24"/>
        </w:rPr>
        <w:t>sans adhérence</w:t>
      </w:r>
      <w:r w:rsidRPr="00E95843">
        <w:rPr>
          <w:rFonts w:asciiTheme="minorHAnsi" w:hAnsiTheme="minorHAnsi" w:cstheme="minorHAnsi"/>
          <w:sz w:val="24"/>
        </w:rPr>
        <w:t>.</w:t>
      </w:r>
    </w:p>
    <w:p w:rsidR="00021A92" w:rsidRPr="0087418F" w:rsidRDefault="00021A92" w:rsidP="00E95843">
      <w:pPr>
        <w:spacing w:after="120"/>
        <w:ind w:left="425" w:firstLine="284"/>
        <w:jc w:val="both"/>
        <w:rPr>
          <w:rFonts w:asciiTheme="minorHAnsi" w:hAnsiTheme="minorHAnsi" w:cstheme="minorHAnsi"/>
          <w:sz w:val="24"/>
        </w:rPr>
      </w:pPr>
      <w:r w:rsidRPr="0087418F">
        <w:rPr>
          <w:rFonts w:asciiTheme="minorHAnsi" w:hAnsiTheme="minorHAnsi" w:cstheme="minorHAnsi"/>
          <w:sz w:val="24"/>
        </w:rPr>
        <w:t xml:space="preserve">La liaison parfaite est donc une </w:t>
      </w:r>
      <w:r w:rsidRPr="00CC044F">
        <w:rPr>
          <w:rFonts w:asciiTheme="minorHAnsi" w:hAnsiTheme="minorHAnsi" w:cstheme="minorHAnsi"/>
          <w:b/>
          <w:sz w:val="24"/>
        </w:rPr>
        <w:t>liaison théorique</w:t>
      </w:r>
      <w:r w:rsidRPr="0087418F">
        <w:rPr>
          <w:rFonts w:asciiTheme="minorHAnsi" w:hAnsiTheme="minorHAnsi" w:cstheme="minorHAnsi"/>
          <w:sz w:val="24"/>
        </w:rPr>
        <w:t>, tant du point de vue géométrique que du point de vue de la nature physique du contact.</w:t>
      </w:r>
    </w:p>
    <w:p w:rsidR="00021A92" w:rsidRPr="0087418F" w:rsidRDefault="00021A92" w:rsidP="00E95843">
      <w:pPr>
        <w:spacing w:after="120"/>
        <w:ind w:left="425" w:firstLine="284"/>
        <w:jc w:val="both"/>
        <w:rPr>
          <w:rFonts w:asciiTheme="minorHAnsi" w:hAnsiTheme="minorHAnsi" w:cstheme="minorHAnsi"/>
          <w:sz w:val="24"/>
        </w:rPr>
      </w:pPr>
      <w:r w:rsidRPr="0087418F">
        <w:rPr>
          <w:rFonts w:asciiTheme="minorHAnsi" w:hAnsiTheme="minorHAnsi" w:cstheme="minorHAnsi"/>
          <w:sz w:val="24"/>
        </w:rPr>
        <w:t xml:space="preserve">On associe à chaque liaison le torseur modélisant les actions mécaniques exercées par 1 sur 2. Ce torseur est exprimé en A, centre géométrique du contact et dans le repère associé à la liaison. </w:t>
      </w:r>
    </w:p>
    <w:p w:rsidR="00021A92" w:rsidRPr="0087418F" w:rsidRDefault="00021A92" w:rsidP="00021A92">
      <w:pPr>
        <w:ind w:left="426" w:firstLine="283"/>
        <w:jc w:val="both"/>
        <w:rPr>
          <w:rFonts w:asciiTheme="minorHAnsi" w:hAnsiTheme="minorHAnsi" w:cstheme="minorHAnsi"/>
          <w:sz w:val="24"/>
        </w:rPr>
      </w:pPr>
      <w:r w:rsidRPr="0087418F">
        <w:rPr>
          <w:rFonts w:asciiTheme="minorHAnsi" w:hAnsiTheme="minorHAnsi" w:cstheme="minorHAnsi"/>
          <w:sz w:val="24"/>
        </w:rPr>
        <w:lastRenderedPageBreak/>
        <w:t>Dans une liaison, la suppression d'un degré de liberté correspond à l'existence d'une composante d'effort. Ainsi, une translation supprimée fait apparaître une composante de la résultante et une rotation supprimée fait apparaître une composante du moment résultant.</w:t>
      </w:r>
    </w:p>
    <w:p w:rsidR="00021A92" w:rsidRPr="0087418F" w:rsidRDefault="00021A92" w:rsidP="00021A92">
      <w:pPr>
        <w:rPr>
          <w:rFonts w:asciiTheme="minorHAnsi" w:hAnsiTheme="minorHAnsi" w:cstheme="minorHAnsi"/>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9"/>
        <w:gridCol w:w="2620"/>
        <w:gridCol w:w="2620"/>
        <w:gridCol w:w="2620"/>
      </w:tblGrid>
      <w:tr w:rsidR="00021A92" w:rsidRPr="00021A92" w:rsidTr="004F1AFB">
        <w:trPr>
          <w:trHeight w:val="370"/>
          <w:jc w:val="center"/>
        </w:trPr>
        <w:tc>
          <w:tcPr>
            <w:tcW w:w="2619" w:type="dxa"/>
            <w:shd w:val="clear" w:color="auto" w:fill="A02A39"/>
            <w:vAlign w:val="center"/>
          </w:tcPr>
          <w:p w:rsidR="00021A92" w:rsidRPr="00021A92" w:rsidRDefault="00021A92" w:rsidP="00DE1D86">
            <w:pPr>
              <w:pStyle w:val="Titre1"/>
              <w:spacing w:before="0" w:after="0"/>
              <w:jc w:val="center"/>
              <w:rPr>
                <w:rFonts w:asciiTheme="minorHAnsi" w:hAnsiTheme="minorHAnsi" w:cstheme="minorHAnsi"/>
                <w:color w:val="FFFFFF" w:themeColor="background1"/>
                <w:sz w:val="24"/>
                <w:szCs w:val="24"/>
              </w:rPr>
            </w:pPr>
            <w:r w:rsidRPr="00021A92">
              <w:rPr>
                <w:rFonts w:asciiTheme="minorHAnsi" w:hAnsiTheme="minorHAnsi" w:cstheme="minorHAnsi"/>
                <w:color w:val="FFFFFF" w:themeColor="background1"/>
                <w:sz w:val="24"/>
                <w:szCs w:val="24"/>
              </w:rPr>
              <w:t>Liaisons</w:t>
            </w:r>
          </w:p>
        </w:tc>
        <w:tc>
          <w:tcPr>
            <w:tcW w:w="2620" w:type="dxa"/>
            <w:shd w:val="clear" w:color="auto" w:fill="A02A39"/>
            <w:vAlign w:val="center"/>
          </w:tcPr>
          <w:p w:rsidR="00021A92" w:rsidRPr="00021A92" w:rsidRDefault="00021A92" w:rsidP="00DE1D86">
            <w:pPr>
              <w:pStyle w:val="Titre1"/>
              <w:spacing w:before="0" w:after="0"/>
              <w:jc w:val="center"/>
              <w:rPr>
                <w:rFonts w:asciiTheme="minorHAnsi" w:hAnsiTheme="minorHAnsi" w:cstheme="minorHAnsi"/>
                <w:color w:val="FFFFFF" w:themeColor="background1"/>
                <w:sz w:val="24"/>
                <w:szCs w:val="24"/>
              </w:rPr>
            </w:pPr>
            <w:r w:rsidRPr="00021A92">
              <w:rPr>
                <w:rFonts w:asciiTheme="minorHAnsi" w:hAnsiTheme="minorHAnsi" w:cstheme="minorHAnsi"/>
                <w:color w:val="FFFFFF" w:themeColor="background1"/>
                <w:sz w:val="24"/>
                <w:szCs w:val="24"/>
              </w:rPr>
              <w:t>Schématisation spatiale</w:t>
            </w:r>
          </w:p>
        </w:tc>
        <w:tc>
          <w:tcPr>
            <w:tcW w:w="2620" w:type="dxa"/>
            <w:shd w:val="clear" w:color="auto" w:fill="A02A39"/>
            <w:vAlign w:val="center"/>
          </w:tcPr>
          <w:p w:rsidR="00021A92" w:rsidRPr="00021A92" w:rsidRDefault="00021A92" w:rsidP="00DE1D86">
            <w:pPr>
              <w:pStyle w:val="Titre1"/>
              <w:spacing w:before="0" w:after="0"/>
              <w:jc w:val="center"/>
              <w:rPr>
                <w:rFonts w:asciiTheme="minorHAnsi" w:hAnsiTheme="minorHAnsi" w:cstheme="minorHAnsi"/>
                <w:color w:val="FFFFFF" w:themeColor="background1"/>
                <w:sz w:val="24"/>
                <w:szCs w:val="24"/>
              </w:rPr>
            </w:pPr>
            <w:r w:rsidRPr="00021A92">
              <w:rPr>
                <w:rFonts w:asciiTheme="minorHAnsi" w:hAnsiTheme="minorHAnsi" w:cstheme="minorHAnsi"/>
                <w:color w:val="FFFFFF" w:themeColor="background1"/>
                <w:sz w:val="24"/>
                <w:szCs w:val="24"/>
              </w:rPr>
              <w:t>Mobilités</w:t>
            </w:r>
          </w:p>
        </w:tc>
        <w:tc>
          <w:tcPr>
            <w:tcW w:w="2620" w:type="dxa"/>
            <w:shd w:val="clear" w:color="auto" w:fill="A02A39"/>
            <w:vAlign w:val="center"/>
          </w:tcPr>
          <w:p w:rsidR="00021A92" w:rsidRPr="00021A92" w:rsidRDefault="004F1AFB" w:rsidP="004F1AF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Torseur statique</w:t>
            </w:r>
          </w:p>
        </w:tc>
      </w:tr>
      <w:tr w:rsidR="00021A92" w:rsidRPr="0087418F" w:rsidTr="00021A92">
        <w:trPr>
          <w:jc w:val="center"/>
        </w:trPr>
        <w:tc>
          <w:tcPr>
            <w:tcW w:w="2619" w:type="dxa"/>
            <w:vAlign w:val="center"/>
          </w:tcPr>
          <w:p w:rsidR="00021A92" w:rsidRPr="0087418F" w:rsidRDefault="00021A92" w:rsidP="00DE1D86">
            <w:pPr>
              <w:jc w:val="center"/>
              <w:rPr>
                <w:rFonts w:asciiTheme="minorHAnsi" w:hAnsiTheme="minorHAnsi" w:cstheme="minorHAnsi"/>
                <w:b/>
                <w:bCs/>
                <w:i/>
                <w:iCs/>
                <w:sz w:val="24"/>
              </w:rPr>
            </w:pPr>
            <w:r w:rsidRPr="0087418F">
              <w:rPr>
                <w:rFonts w:asciiTheme="minorHAnsi" w:hAnsiTheme="minorHAnsi" w:cstheme="minorHAnsi"/>
                <w:b/>
                <w:bCs/>
                <w:i/>
                <w:iCs/>
                <w:sz w:val="24"/>
              </w:rPr>
              <w:t>Appui plan</w:t>
            </w:r>
          </w:p>
          <w:p w:rsidR="00021A92" w:rsidRPr="0087418F" w:rsidRDefault="00021A92" w:rsidP="00DE1D86">
            <w:pPr>
              <w:jc w:val="center"/>
              <w:rPr>
                <w:rFonts w:asciiTheme="minorHAnsi" w:hAnsiTheme="minorHAnsi" w:cstheme="minorHAnsi"/>
                <w:b/>
                <w:bCs/>
                <w:i/>
                <w:iCs/>
                <w:sz w:val="24"/>
              </w:rPr>
            </w:pPr>
            <w:proofErr w:type="gramStart"/>
            <w:r w:rsidRPr="0087418F">
              <w:rPr>
                <w:rFonts w:asciiTheme="minorHAnsi" w:hAnsiTheme="minorHAnsi" w:cstheme="minorHAnsi"/>
                <w:b/>
                <w:bCs/>
                <w:i/>
                <w:iCs/>
                <w:sz w:val="24"/>
              </w:rPr>
              <w:t>de</w:t>
            </w:r>
            <w:proofErr w:type="gramEnd"/>
            <w:r w:rsidRPr="0087418F">
              <w:rPr>
                <w:rFonts w:asciiTheme="minorHAnsi" w:hAnsiTheme="minorHAnsi" w:cstheme="minorHAnsi"/>
                <w:b/>
                <w:bCs/>
                <w:i/>
                <w:iCs/>
                <w:sz w:val="24"/>
              </w:rPr>
              <w:t xml:space="preserve"> normale (A,x)</w:t>
            </w:r>
          </w:p>
        </w:tc>
        <w:tc>
          <w:tcPr>
            <w:tcW w:w="2620" w:type="dxa"/>
          </w:tcPr>
          <w:p w:rsidR="00021A92" w:rsidRPr="0087418F" w:rsidRDefault="004F1AFB" w:rsidP="00DE1D86">
            <w:pPr>
              <w:jc w:val="center"/>
              <w:rPr>
                <w:rFonts w:asciiTheme="minorHAnsi" w:hAnsiTheme="minorHAnsi" w:cstheme="minorHAnsi"/>
                <w:sz w:val="24"/>
                <w:lang w:val="en-US"/>
              </w:rPr>
            </w:pPr>
            <w:r w:rsidRPr="0087418F">
              <w:rPr>
                <w:rFonts w:asciiTheme="minorHAnsi" w:hAnsiTheme="minorHAnsi" w:cstheme="minorHAnsi"/>
              </w:rPr>
              <w:object w:dxaOrig="4511" w:dyaOrig="4340">
                <v:shape id="_x0000_i1027" type="#_x0000_t75" style="width:58.55pt;height:56.95pt" o:ole="" fillcolor="window">
                  <v:imagedata r:id="rId43" o:title=""/>
                </v:shape>
                <o:OLEObject Type="Embed" ProgID="StaticEnhancedMetafile" ShapeID="_x0000_i1027" DrawAspect="Content" ObjectID="_1640060788" r:id="rId44"/>
              </w:object>
            </w:r>
          </w:p>
        </w:tc>
        <w:tc>
          <w:tcPr>
            <w:tcW w:w="2620" w:type="dxa"/>
            <w:vAlign w:val="center"/>
          </w:tcPr>
          <w:p w:rsidR="00021A92" w:rsidRPr="004F1AFB" w:rsidRDefault="009020FF" w:rsidP="00CE72B7">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x</m:t>
                          </m:r>
                        </m:sub>
                      </m:sSub>
                    </m:e>
                  </m:m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y</m:t>
                          </m:r>
                        </m:sub>
                      </m:sSub>
                    </m:e>
                    <m:e>
                      <m:r>
                        <w:rPr>
                          <w:rFonts w:ascii="Cambria Math" w:hAnsi="Cambria Math" w:cstheme="minorHAnsi"/>
                          <w:sz w:val="24"/>
                          <w:szCs w:val="24"/>
                        </w:rPr>
                        <m:t>0</m:t>
                      </m:r>
                    </m:e>
                  </m:m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z</m:t>
                          </m:r>
                        </m:sub>
                      </m:sSub>
                    </m:e>
                    <m:e>
                      <m:r>
                        <w:rPr>
                          <w:rFonts w:ascii="Cambria Math" w:hAnsi="Cambria Math" w:cstheme="minorHAnsi"/>
                          <w:sz w:val="24"/>
                          <w:szCs w:val="24"/>
                        </w:rPr>
                        <m:t>0</m:t>
                      </m:r>
                    </m:e>
                  </m:mr>
                </m:m>
              </m:oMath>
            </m:oMathPara>
          </w:p>
        </w:tc>
        <w:tc>
          <w:tcPr>
            <w:tcW w:w="2620" w:type="dxa"/>
            <w:vAlign w:val="center"/>
          </w:tcPr>
          <w:p w:rsidR="00021A92" w:rsidRPr="004F1AFB" w:rsidRDefault="009020FF" w:rsidP="00CE72B7">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1/2</m:t>
                              </m:r>
                            </m:sub>
                          </m:sSub>
                        </m:e>
                        <m:e>
                          <m:r>
                            <m:rPr>
                              <m:sty m:val="p"/>
                            </m:rPr>
                            <w:rPr>
                              <w:rFonts w:ascii="Cambria Math" w:hAnsi="Cambria Math"/>
                              <w:sz w:val="24"/>
                              <w:szCs w:val="24"/>
                            </w:rPr>
                            <m:t>0</m:t>
                          </m:r>
                        </m:e>
                      </m:mr>
                      <m:mr>
                        <m:e>
                          <m:r>
                            <m:rPr>
                              <m:sty m:val="p"/>
                            </m:rPr>
                            <w:rPr>
                              <w:rFonts w:ascii="Cambria Math" w:hAnsi="Cambria Math"/>
                              <w:sz w:val="24"/>
                              <w:szCs w:val="24"/>
                            </w:rPr>
                            <m:t>0</m:t>
                          </m:r>
                        </m:e>
                        <m:e>
                          <m:sSub>
                            <m:sSubPr>
                              <m:ctrlPr>
                                <w:rPr>
                                  <w:rFonts w:ascii="Cambria Math" w:hAnsi="Cambria Math"/>
                                  <w:sz w:val="24"/>
                                  <w:szCs w:val="24"/>
                                </w:rPr>
                              </m:ctrlPr>
                            </m:sSubPr>
                            <m:e>
                              <m:r>
                                <m:rPr>
                                  <m:sty m:val="p"/>
                                </m:rPr>
                                <w:rPr>
                                  <w:rFonts w:ascii="Cambria Math" w:hAnsi="Cambria Math"/>
                                  <w:sz w:val="24"/>
                                  <w:szCs w:val="24"/>
                                </w:rPr>
                                <m:t>M</m:t>
                              </m:r>
                            </m:e>
                            <m:sub>
                              <m:r>
                                <w:rPr>
                                  <w:rFonts w:ascii="Cambria Math" w:hAnsi="Cambria Math"/>
                                  <w:sz w:val="24"/>
                                  <w:szCs w:val="24"/>
                                </w:rPr>
                                <m:t>1/2</m:t>
                              </m:r>
                            </m:sub>
                          </m:sSub>
                        </m:e>
                      </m:mr>
                      <m:mr>
                        <m:e>
                          <m:r>
                            <m:rPr>
                              <m:sty m:val="p"/>
                            </m:rPr>
                            <w:rPr>
                              <w:rFonts w:ascii="Cambria Math" w:hAnsi="Cambria Math"/>
                              <w:sz w:val="24"/>
                              <w:szCs w:val="24"/>
                            </w:rPr>
                            <m:t>0</m:t>
                          </m:r>
                        </m:e>
                        <m:e>
                          <m:sSub>
                            <m:sSubPr>
                              <m:ctrlPr>
                                <w:rPr>
                                  <w:rFonts w:ascii="Cambria Math" w:hAnsi="Cambria Math"/>
                                  <w:sz w:val="24"/>
                                  <w:szCs w:val="24"/>
                                </w:rPr>
                              </m:ctrlPr>
                            </m:sSubPr>
                            <m:e>
                              <m:r>
                                <m:rPr>
                                  <m:sty m:val="p"/>
                                </m:rPr>
                                <w:rPr>
                                  <w:rFonts w:ascii="Cambria Math" w:hAnsi="Cambria Math"/>
                                  <w:sz w:val="24"/>
                                  <w:szCs w:val="24"/>
                                </w:rPr>
                                <m:t>N</m:t>
                              </m:r>
                            </m:e>
                            <m:sub>
                              <m:r>
                                <w:rPr>
                                  <w:rFonts w:ascii="Cambria Math" w:hAnsi="Cambria Math"/>
                                  <w:sz w:val="24"/>
                                  <w:szCs w:val="24"/>
                                </w:rPr>
                                <m:t>1/2</m:t>
                              </m:r>
                            </m:sub>
                          </m:sSub>
                        </m:e>
                      </m:mr>
                    </m:m>
                  </m:e>
                </m:d>
              </m:oMath>
            </m:oMathPara>
          </w:p>
        </w:tc>
      </w:tr>
      <w:tr w:rsidR="00CE72B7" w:rsidRPr="0087418F" w:rsidTr="00021A92">
        <w:trPr>
          <w:jc w:val="center"/>
        </w:trPr>
        <w:tc>
          <w:tcPr>
            <w:tcW w:w="2619" w:type="dxa"/>
            <w:vAlign w:val="center"/>
          </w:tcPr>
          <w:p w:rsidR="00CE72B7" w:rsidRPr="0087418F" w:rsidRDefault="00CE72B7" w:rsidP="00DE1D86">
            <w:pPr>
              <w:jc w:val="center"/>
              <w:rPr>
                <w:rFonts w:asciiTheme="minorHAnsi" w:hAnsiTheme="minorHAnsi" w:cstheme="minorHAnsi"/>
                <w:b/>
                <w:bCs/>
                <w:i/>
                <w:iCs/>
                <w:sz w:val="24"/>
              </w:rPr>
            </w:pPr>
            <w:r w:rsidRPr="0087418F">
              <w:rPr>
                <w:rFonts w:asciiTheme="minorHAnsi" w:hAnsiTheme="minorHAnsi" w:cstheme="minorHAnsi"/>
                <w:b/>
                <w:bCs/>
                <w:i/>
                <w:iCs/>
                <w:sz w:val="24"/>
              </w:rPr>
              <w:t>Pivot glissant</w:t>
            </w:r>
          </w:p>
          <w:p w:rsidR="00CE72B7" w:rsidRPr="0087418F" w:rsidRDefault="00CE72B7" w:rsidP="00DE1D86">
            <w:pPr>
              <w:jc w:val="center"/>
              <w:rPr>
                <w:rFonts w:asciiTheme="minorHAnsi" w:hAnsiTheme="minorHAnsi" w:cstheme="minorHAnsi"/>
                <w:b/>
                <w:bCs/>
                <w:i/>
                <w:iCs/>
                <w:sz w:val="24"/>
              </w:rPr>
            </w:pPr>
            <w:proofErr w:type="gramStart"/>
            <w:r w:rsidRPr="0087418F">
              <w:rPr>
                <w:rFonts w:asciiTheme="minorHAnsi" w:hAnsiTheme="minorHAnsi" w:cstheme="minorHAnsi"/>
                <w:b/>
                <w:bCs/>
                <w:i/>
                <w:iCs/>
                <w:sz w:val="24"/>
              </w:rPr>
              <w:t>d’axe</w:t>
            </w:r>
            <w:proofErr w:type="gramEnd"/>
            <w:r w:rsidRPr="0087418F">
              <w:rPr>
                <w:rFonts w:asciiTheme="minorHAnsi" w:hAnsiTheme="minorHAnsi" w:cstheme="minorHAnsi"/>
                <w:b/>
                <w:bCs/>
                <w:i/>
                <w:iCs/>
                <w:sz w:val="24"/>
              </w:rPr>
              <w:t xml:space="preserve"> (A,x)</w:t>
            </w:r>
          </w:p>
        </w:tc>
        <w:tc>
          <w:tcPr>
            <w:tcW w:w="2620" w:type="dxa"/>
          </w:tcPr>
          <w:p w:rsidR="00CE72B7" w:rsidRPr="0087418F" w:rsidRDefault="004F1AFB" w:rsidP="00DE1D86">
            <w:pPr>
              <w:jc w:val="center"/>
              <w:rPr>
                <w:rFonts w:asciiTheme="minorHAnsi" w:hAnsiTheme="minorHAnsi" w:cstheme="minorHAnsi"/>
                <w:sz w:val="24"/>
                <w:lang w:val="en-US"/>
              </w:rPr>
            </w:pPr>
            <w:r w:rsidRPr="0087418F">
              <w:rPr>
                <w:rFonts w:asciiTheme="minorHAnsi" w:hAnsiTheme="minorHAnsi" w:cstheme="minorHAnsi"/>
              </w:rPr>
              <w:object w:dxaOrig="4466" w:dyaOrig="4266">
                <v:shape id="_x0000_i1028" type="#_x0000_t75" style="width:61.7pt;height:57.75pt" o:ole="" fillcolor="window">
                  <v:imagedata r:id="rId45" o:title=""/>
                </v:shape>
                <o:OLEObject Type="Embed" ProgID="StaticEnhancedMetafile" ShapeID="_x0000_i1028" DrawAspect="Content" ObjectID="_1640060789" r:id="rId46"/>
              </w:object>
            </w:r>
          </w:p>
        </w:tc>
        <w:tc>
          <w:tcPr>
            <w:tcW w:w="2620" w:type="dxa"/>
            <w:vAlign w:val="center"/>
          </w:tcPr>
          <w:p w:rsidR="00CE72B7" w:rsidRPr="004F1AFB" w:rsidRDefault="009020FF" w:rsidP="00CE72B7">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x</m:t>
                          </m:r>
                        </m:sub>
                      </m:sSub>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x</m:t>
                          </m:r>
                        </m:sub>
                      </m:sSub>
                    </m:e>
                  </m:mr>
                  <m:mr>
                    <m:e>
                      <m:r>
                        <w:rPr>
                          <w:rFonts w:ascii="Cambria Math" w:hAnsi="Cambria Math" w:cstheme="minorHAnsi"/>
                          <w:sz w:val="24"/>
                          <w:szCs w:val="24"/>
                        </w:rPr>
                        <m:t>0</m:t>
                      </m:r>
                    </m:e>
                    <m:e>
                      <m:r>
                        <w:rPr>
                          <w:rFonts w:ascii="Cambria Math" w:hAnsi="Cambria Math" w:cstheme="minorHAnsi"/>
                          <w:sz w:val="24"/>
                          <w:szCs w:val="24"/>
                        </w:rPr>
                        <m:t>0</m:t>
                      </m:r>
                    </m:e>
                  </m:mr>
                  <m:mr>
                    <m:e>
                      <m:r>
                        <w:rPr>
                          <w:rFonts w:ascii="Cambria Math" w:hAnsi="Cambria Math" w:cstheme="minorHAnsi"/>
                          <w:sz w:val="24"/>
                          <w:szCs w:val="24"/>
                        </w:rPr>
                        <m:t>0</m:t>
                      </m:r>
                    </m:e>
                    <m:e>
                      <m:r>
                        <w:rPr>
                          <w:rFonts w:ascii="Cambria Math" w:hAnsi="Cambria Math" w:cstheme="minorHAnsi"/>
                          <w:sz w:val="24"/>
                          <w:szCs w:val="24"/>
                        </w:rPr>
                        <m:t>0</m:t>
                      </m:r>
                    </m:e>
                  </m:mr>
                </m:m>
              </m:oMath>
            </m:oMathPara>
          </w:p>
        </w:tc>
        <w:tc>
          <w:tcPr>
            <w:tcW w:w="2620" w:type="dxa"/>
            <w:vAlign w:val="center"/>
          </w:tcPr>
          <w:p w:rsidR="00CE72B7" w:rsidRPr="004F1AFB" w:rsidRDefault="009020FF" w:rsidP="00CE72B7">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r>
                            <w:rPr>
                              <w:rFonts w:ascii="Cambria Math" w:hAnsi="Cambria Math"/>
                              <w:sz w:val="24"/>
                              <w:szCs w:val="24"/>
                            </w:rPr>
                            <m:t>0</m:t>
                          </m:r>
                        </m:e>
                        <m:e>
                          <m:r>
                            <m:rPr>
                              <m:sty m:val="p"/>
                            </m:rPr>
                            <w:rPr>
                              <w:rFonts w:ascii="Cambria Math" w:hAnsi="Cambria Math"/>
                              <w:sz w:val="24"/>
                              <w:szCs w:val="24"/>
                            </w:rPr>
                            <m:t>0</m:t>
                          </m:r>
                        </m:e>
                      </m:mr>
                      <m:mr>
                        <m:e>
                          <m:sSub>
                            <m:sSubPr>
                              <m:ctrlPr>
                                <w:rPr>
                                  <w:rFonts w:ascii="Cambria Math" w:hAnsi="Cambria Math"/>
                                  <w:sz w:val="24"/>
                                  <w:szCs w:val="24"/>
                                </w:rPr>
                              </m:ctrlPr>
                            </m:sSubPr>
                            <m:e>
                              <m:r>
                                <m:rPr>
                                  <m:sty m:val="p"/>
                                </m:rPr>
                                <w:rPr>
                                  <w:rFonts w:ascii="Cambria Math" w:hAnsi="Cambria Math"/>
                                  <w:sz w:val="24"/>
                                  <w:szCs w:val="24"/>
                                </w:rPr>
                                <m:t>Y</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M</m:t>
                              </m:r>
                            </m:e>
                            <m:sub>
                              <m:r>
                                <w:rPr>
                                  <w:rFonts w:ascii="Cambria Math" w:hAnsi="Cambria Math"/>
                                  <w:sz w:val="24"/>
                                  <w:szCs w:val="24"/>
                                </w:rPr>
                                <m:t>1/2</m:t>
                              </m:r>
                            </m:sub>
                          </m:sSub>
                        </m:e>
                      </m:mr>
                      <m:mr>
                        <m:e>
                          <m:sSub>
                            <m:sSubPr>
                              <m:ctrlPr>
                                <w:rPr>
                                  <w:rFonts w:ascii="Cambria Math" w:hAnsi="Cambria Math"/>
                                  <w:sz w:val="24"/>
                                  <w:szCs w:val="24"/>
                                </w:rPr>
                              </m:ctrlPr>
                            </m:sSubPr>
                            <m:e>
                              <m:r>
                                <m:rPr>
                                  <m:sty m:val="p"/>
                                </m:rPr>
                                <w:rPr>
                                  <w:rFonts w:ascii="Cambria Math" w:hAnsi="Cambria Math"/>
                                  <w:sz w:val="24"/>
                                  <w:szCs w:val="24"/>
                                </w:rPr>
                                <m:t>Z</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N</m:t>
                              </m:r>
                            </m:e>
                            <m:sub>
                              <m:r>
                                <w:rPr>
                                  <w:rFonts w:ascii="Cambria Math" w:hAnsi="Cambria Math"/>
                                  <w:sz w:val="24"/>
                                  <w:szCs w:val="24"/>
                                </w:rPr>
                                <m:t>1/2</m:t>
                              </m:r>
                            </m:sub>
                          </m:sSub>
                        </m:e>
                      </m:mr>
                    </m:m>
                  </m:e>
                </m:d>
              </m:oMath>
            </m:oMathPara>
          </w:p>
        </w:tc>
      </w:tr>
      <w:tr w:rsidR="00CE72B7" w:rsidRPr="0087418F" w:rsidTr="00021A92">
        <w:trPr>
          <w:jc w:val="center"/>
        </w:trPr>
        <w:tc>
          <w:tcPr>
            <w:tcW w:w="2619" w:type="dxa"/>
            <w:vAlign w:val="center"/>
          </w:tcPr>
          <w:p w:rsidR="00CE72B7" w:rsidRPr="0087418F" w:rsidRDefault="00CE72B7" w:rsidP="00DE1D86">
            <w:pPr>
              <w:jc w:val="center"/>
              <w:rPr>
                <w:rFonts w:asciiTheme="minorHAnsi" w:hAnsiTheme="minorHAnsi" w:cstheme="minorHAnsi"/>
                <w:b/>
                <w:bCs/>
                <w:i/>
                <w:iCs/>
                <w:sz w:val="24"/>
                <w:lang w:val="en-US"/>
              </w:rPr>
            </w:pPr>
            <w:r w:rsidRPr="0087418F">
              <w:rPr>
                <w:rFonts w:asciiTheme="minorHAnsi" w:hAnsiTheme="minorHAnsi" w:cstheme="minorHAnsi"/>
                <w:b/>
                <w:bCs/>
                <w:i/>
                <w:iCs/>
                <w:sz w:val="24"/>
                <w:lang w:val="en-US"/>
              </w:rPr>
              <w:t>Rotule</w:t>
            </w:r>
          </w:p>
          <w:p w:rsidR="00CE72B7" w:rsidRPr="0087418F" w:rsidRDefault="00CE72B7" w:rsidP="00DE1D86">
            <w:pPr>
              <w:jc w:val="center"/>
              <w:rPr>
                <w:rFonts w:asciiTheme="minorHAnsi" w:hAnsiTheme="minorHAnsi" w:cstheme="minorHAnsi"/>
                <w:b/>
                <w:bCs/>
                <w:i/>
                <w:iCs/>
                <w:sz w:val="24"/>
                <w:lang w:val="en-US"/>
              </w:rPr>
            </w:pPr>
            <w:r w:rsidRPr="0087418F">
              <w:rPr>
                <w:rFonts w:asciiTheme="minorHAnsi" w:hAnsiTheme="minorHAnsi" w:cstheme="minorHAnsi"/>
                <w:b/>
                <w:bCs/>
                <w:i/>
                <w:iCs/>
                <w:sz w:val="24"/>
                <w:lang w:val="en-US"/>
              </w:rPr>
              <w:t>de centre A</w:t>
            </w:r>
          </w:p>
        </w:tc>
        <w:tc>
          <w:tcPr>
            <w:tcW w:w="2620" w:type="dxa"/>
          </w:tcPr>
          <w:p w:rsidR="00CE72B7" w:rsidRPr="0087418F" w:rsidRDefault="004F1AFB" w:rsidP="00DE1D86">
            <w:pPr>
              <w:jc w:val="center"/>
              <w:rPr>
                <w:rFonts w:asciiTheme="minorHAnsi" w:hAnsiTheme="minorHAnsi" w:cstheme="minorHAnsi"/>
                <w:sz w:val="24"/>
                <w:lang w:val="en-US"/>
              </w:rPr>
            </w:pPr>
            <w:r w:rsidRPr="0087418F">
              <w:rPr>
                <w:rFonts w:asciiTheme="minorHAnsi" w:hAnsiTheme="minorHAnsi" w:cstheme="minorHAnsi"/>
              </w:rPr>
              <w:object w:dxaOrig="4363" w:dyaOrig="4370">
                <v:shape id="_x0000_i1029" type="#_x0000_t75" style="width:56.2pt;height:56.95pt" o:ole="" fillcolor="window">
                  <v:imagedata r:id="rId47" o:title=""/>
                </v:shape>
                <o:OLEObject Type="Embed" ProgID="StaticEnhancedMetafile" ShapeID="_x0000_i1029" DrawAspect="Content" ObjectID="_1640060790" r:id="rId48"/>
              </w:object>
            </w:r>
          </w:p>
        </w:tc>
        <w:tc>
          <w:tcPr>
            <w:tcW w:w="2620" w:type="dxa"/>
            <w:vAlign w:val="center"/>
          </w:tcPr>
          <w:p w:rsidR="00CE72B7" w:rsidRPr="004F1AFB" w:rsidRDefault="009020FF" w:rsidP="00CE72B7">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x</m:t>
                          </m:r>
                        </m:sub>
                      </m:sSub>
                    </m:e>
                  </m:m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y</m:t>
                          </m:r>
                        </m:sub>
                      </m:sSub>
                    </m:e>
                  </m:m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z</m:t>
                          </m:r>
                        </m:sub>
                      </m:sSub>
                    </m:e>
                  </m:mr>
                </m:m>
              </m:oMath>
            </m:oMathPara>
          </w:p>
        </w:tc>
        <w:tc>
          <w:tcPr>
            <w:tcW w:w="2620" w:type="dxa"/>
            <w:vAlign w:val="center"/>
          </w:tcPr>
          <w:p w:rsidR="00CE72B7" w:rsidRPr="004F1AFB" w:rsidRDefault="009020FF" w:rsidP="00CE72B7">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1/2</m:t>
                              </m:r>
                            </m:sub>
                          </m:sSub>
                        </m:e>
                        <m:e>
                          <m:r>
                            <m:rPr>
                              <m:sty m:val="p"/>
                            </m:rPr>
                            <w:rPr>
                              <w:rFonts w:ascii="Cambria Math" w:hAnsi="Cambria Math"/>
                              <w:sz w:val="24"/>
                              <w:szCs w:val="24"/>
                            </w:rPr>
                            <m:t>0</m:t>
                          </m:r>
                        </m:e>
                      </m:mr>
                      <m:mr>
                        <m:e>
                          <m:sSub>
                            <m:sSubPr>
                              <m:ctrlPr>
                                <w:rPr>
                                  <w:rFonts w:ascii="Cambria Math" w:hAnsi="Cambria Math"/>
                                  <w:sz w:val="24"/>
                                  <w:szCs w:val="24"/>
                                </w:rPr>
                              </m:ctrlPr>
                            </m:sSubPr>
                            <m:e>
                              <m:r>
                                <m:rPr>
                                  <m:sty m:val="p"/>
                                </m:rPr>
                                <w:rPr>
                                  <w:rFonts w:ascii="Cambria Math" w:hAnsi="Cambria Math"/>
                                  <w:sz w:val="24"/>
                                  <w:szCs w:val="24"/>
                                </w:rPr>
                                <m:t>Y</m:t>
                              </m:r>
                            </m:e>
                            <m:sub>
                              <m:r>
                                <w:rPr>
                                  <w:rFonts w:ascii="Cambria Math" w:hAnsi="Cambria Math"/>
                                  <w:sz w:val="24"/>
                                  <w:szCs w:val="24"/>
                                </w:rPr>
                                <m:t>1/2</m:t>
                              </m:r>
                            </m:sub>
                          </m:sSub>
                        </m:e>
                        <m:e>
                          <m:r>
                            <m:rPr>
                              <m:sty m:val="p"/>
                            </m:rPr>
                            <w:rPr>
                              <w:rFonts w:ascii="Cambria Math" w:hAnsi="Cambria Math"/>
                              <w:sz w:val="24"/>
                              <w:szCs w:val="24"/>
                            </w:rPr>
                            <m:t>0</m:t>
                          </m:r>
                        </m:e>
                      </m:mr>
                      <m:mr>
                        <m:e>
                          <m:sSub>
                            <m:sSubPr>
                              <m:ctrlPr>
                                <w:rPr>
                                  <w:rFonts w:ascii="Cambria Math" w:hAnsi="Cambria Math"/>
                                  <w:sz w:val="24"/>
                                  <w:szCs w:val="24"/>
                                </w:rPr>
                              </m:ctrlPr>
                            </m:sSubPr>
                            <m:e>
                              <m:r>
                                <m:rPr>
                                  <m:sty m:val="p"/>
                                </m:rPr>
                                <w:rPr>
                                  <w:rFonts w:ascii="Cambria Math" w:hAnsi="Cambria Math"/>
                                  <w:sz w:val="24"/>
                                  <w:szCs w:val="24"/>
                                </w:rPr>
                                <m:t>Z</m:t>
                              </m:r>
                            </m:e>
                            <m:sub>
                              <m:r>
                                <w:rPr>
                                  <w:rFonts w:ascii="Cambria Math" w:hAnsi="Cambria Math"/>
                                  <w:sz w:val="24"/>
                                  <w:szCs w:val="24"/>
                                </w:rPr>
                                <m:t>1/2</m:t>
                              </m:r>
                            </m:sub>
                          </m:sSub>
                        </m:e>
                        <m:e>
                          <m:r>
                            <m:rPr>
                              <m:sty m:val="p"/>
                            </m:rPr>
                            <w:rPr>
                              <w:rFonts w:ascii="Cambria Math" w:hAnsi="Cambria Math"/>
                              <w:sz w:val="24"/>
                              <w:szCs w:val="24"/>
                            </w:rPr>
                            <m:t>0</m:t>
                          </m:r>
                        </m:e>
                      </m:mr>
                    </m:m>
                  </m:e>
                </m:d>
              </m:oMath>
            </m:oMathPara>
          </w:p>
        </w:tc>
      </w:tr>
      <w:tr w:rsidR="004F1AFB" w:rsidRPr="0087418F" w:rsidTr="00021A92">
        <w:trPr>
          <w:jc w:val="center"/>
        </w:trPr>
        <w:tc>
          <w:tcPr>
            <w:tcW w:w="2619" w:type="dxa"/>
            <w:vAlign w:val="center"/>
          </w:tcPr>
          <w:p w:rsidR="004F1AFB" w:rsidRPr="0087418F" w:rsidRDefault="004F1AFB" w:rsidP="00E60893">
            <w:pPr>
              <w:jc w:val="center"/>
              <w:rPr>
                <w:rFonts w:asciiTheme="minorHAnsi" w:hAnsiTheme="minorHAnsi" w:cstheme="minorHAnsi"/>
                <w:b/>
                <w:bCs/>
                <w:i/>
                <w:iCs/>
                <w:sz w:val="24"/>
              </w:rPr>
            </w:pPr>
            <w:r w:rsidRPr="0087418F">
              <w:rPr>
                <w:rFonts w:asciiTheme="minorHAnsi" w:hAnsiTheme="minorHAnsi" w:cstheme="minorHAnsi"/>
                <w:b/>
                <w:bCs/>
                <w:i/>
                <w:iCs/>
                <w:sz w:val="24"/>
              </w:rPr>
              <w:t>Linéaire rectiligne</w:t>
            </w:r>
          </w:p>
          <w:p w:rsidR="004F1AFB" w:rsidRPr="0087418F" w:rsidRDefault="004F1AFB" w:rsidP="00E60893">
            <w:pPr>
              <w:jc w:val="center"/>
              <w:rPr>
                <w:rFonts w:asciiTheme="minorHAnsi" w:hAnsiTheme="minorHAnsi" w:cstheme="minorHAnsi"/>
                <w:b/>
                <w:bCs/>
                <w:i/>
                <w:iCs/>
                <w:sz w:val="24"/>
              </w:rPr>
            </w:pPr>
            <w:proofErr w:type="gramStart"/>
            <w:r w:rsidRPr="0087418F">
              <w:rPr>
                <w:rFonts w:asciiTheme="minorHAnsi" w:hAnsiTheme="minorHAnsi" w:cstheme="minorHAnsi"/>
                <w:b/>
                <w:bCs/>
                <w:i/>
                <w:iCs/>
                <w:sz w:val="24"/>
              </w:rPr>
              <w:t>de</w:t>
            </w:r>
            <w:proofErr w:type="gramEnd"/>
            <w:r w:rsidRPr="0087418F">
              <w:rPr>
                <w:rFonts w:asciiTheme="minorHAnsi" w:hAnsiTheme="minorHAnsi" w:cstheme="minorHAnsi"/>
                <w:b/>
                <w:bCs/>
                <w:i/>
                <w:iCs/>
                <w:sz w:val="24"/>
              </w:rPr>
              <w:t xml:space="preserve"> normale (A,x)</w:t>
            </w:r>
          </w:p>
          <w:p w:rsidR="004F1AFB" w:rsidRPr="0087418F" w:rsidRDefault="004F1AFB" w:rsidP="00E60893">
            <w:pPr>
              <w:jc w:val="center"/>
              <w:rPr>
                <w:rFonts w:asciiTheme="minorHAnsi" w:hAnsiTheme="minorHAnsi" w:cstheme="minorHAnsi"/>
                <w:b/>
                <w:bCs/>
                <w:i/>
                <w:iCs/>
                <w:sz w:val="24"/>
              </w:rPr>
            </w:pPr>
            <w:proofErr w:type="gramStart"/>
            <w:r w:rsidRPr="0087418F">
              <w:rPr>
                <w:rFonts w:asciiTheme="minorHAnsi" w:hAnsiTheme="minorHAnsi" w:cstheme="minorHAnsi"/>
                <w:b/>
                <w:bCs/>
                <w:i/>
                <w:iCs/>
                <w:sz w:val="24"/>
              </w:rPr>
              <w:t>et</w:t>
            </w:r>
            <w:proofErr w:type="gramEnd"/>
            <w:r w:rsidRPr="0087418F">
              <w:rPr>
                <w:rFonts w:asciiTheme="minorHAnsi" w:hAnsiTheme="minorHAnsi" w:cstheme="minorHAnsi"/>
                <w:b/>
                <w:bCs/>
                <w:i/>
                <w:iCs/>
                <w:sz w:val="24"/>
              </w:rPr>
              <w:t xml:space="preserve"> d’axe (A,y)</w:t>
            </w:r>
          </w:p>
        </w:tc>
        <w:tc>
          <w:tcPr>
            <w:tcW w:w="2620" w:type="dxa"/>
          </w:tcPr>
          <w:p w:rsidR="004F1AFB" w:rsidRPr="0087418F" w:rsidRDefault="004F1AFB" w:rsidP="00E60893">
            <w:pPr>
              <w:jc w:val="center"/>
              <w:rPr>
                <w:rFonts w:asciiTheme="minorHAnsi" w:hAnsiTheme="minorHAnsi" w:cstheme="minorHAnsi"/>
                <w:sz w:val="24"/>
                <w:lang w:val="en-US"/>
              </w:rPr>
            </w:pPr>
            <w:r w:rsidRPr="0087418F">
              <w:rPr>
                <w:rFonts w:asciiTheme="minorHAnsi" w:hAnsiTheme="minorHAnsi" w:cstheme="minorHAnsi"/>
              </w:rPr>
              <w:object w:dxaOrig="4540" w:dyaOrig="4236">
                <v:shape id="_x0000_i1030" type="#_x0000_t75" style="width:63.3pt;height:58.55pt" o:ole="" fillcolor="window">
                  <v:imagedata r:id="rId49" o:title=""/>
                </v:shape>
                <o:OLEObject Type="Embed" ProgID="StaticEnhancedMetafile" ShapeID="_x0000_i1030" DrawAspect="Content" ObjectID="_1640060791" r:id="rId50"/>
              </w:object>
            </w:r>
          </w:p>
        </w:tc>
        <w:tc>
          <w:tcPr>
            <w:tcW w:w="2620" w:type="dxa"/>
            <w:vAlign w:val="center"/>
          </w:tcPr>
          <w:p w:rsidR="004F1AFB" w:rsidRPr="004F1AFB" w:rsidRDefault="009020FF" w:rsidP="004F1AFB">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x</m:t>
                          </m:r>
                        </m:sub>
                      </m:sSub>
                    </m:e>
                  </m:m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y</m:t>
                          </m:r>
                        </m:sub>
                      </m:sSub>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y</m:t>
                          </m:r>
                        </m:sub>
                      </m:sSub>
                    </m:e>
                  </m:m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z</m:t>
                          </m:r>
                        </m:sub>
                      </m:sSub>
                    </m:e>
                    <m:e>
                      <m:r>
                        <w:rPr>
                          <w:rFonts w:ascii="Cambria Math" w:hAnsi="Cambria Math" w:cstheme="minorHAnsi"/>
                          <w:sz w:val="24"/>
                          <w:szCs w:val="24"/>
                        </w:rPr>
                        <m:t>0</m:t>
                      </m:r>
                    </m:e>
                  </m:mr>
                </m:m>
              </m:oMath>
            </m:oMathPara>
          </w:p>
        </w:tc>
        <w:tc>
          <w:tcPr>
            <w:tcW w:w="2620" w:type="dxa"/>
            <w:vAlign w:val="center"/>
          </w:tcPr>
          <w:p w:rsidR="004F1AFB" w:rsidRPr="004F1AFB" w:rsidRDefault="009020FF" w:rsidP="004F1AFB">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1/2</m:t>
                              </m:r>
                            </m:sub>
                          </m:sSub>
                        </m:e>
                        <m:e>
                          <m:r>
                            <m:rPr>
                              <m:sty m:val="p"/>
                            </m:rPr>
                            <w:rPr>
                              <w:rFonts w:ascii="Cambria Math" w:hAnsi="Cambria Math"/>
                              <w:sz w:val="24"/>
                              <w:szCs w:val="24"/>
                            </w:rPr>
                            <m:t>0</m:t>
                          </m:r>
                        </m:e>
                      </m:mr>
                      <m:mr>
                        <m:e>
                          <m:r>
                            <m:rPr>
                              <m:sty m:val="p"/>
                            </m:rPr>
                            <w:rPr>
                              <w:rFonts w:ascii="Cambria Math" w:hAnsi="Cambria Math"/>
                              <w:sz w:val="24"/>
                              <w:szCs w:val="24"/>
                            </w:rPr>
                            <m:t>0</m:t>
                          </m:r>
                        </m:e>
                        <m:e>
                          <m:r>
                            <m:rPr>
                              <m:sty m:val="p"/>
                            </m:rPr>
                            <w:rPr>
                              <w:rFonts w:ascii="Cambria Math" w:hAnsi="Cambria Math"/>
                              <w:sz w:val="24"/>
                              <w:szCs w:val="24"/>
                            </w:rPr>
                            <m:t>0</m:t>
                          </m:r>
                        </m:e>
                      </m:mr>
                      <m:mr>
                        <m:e>
                          <m:r>
                            <m:rPr>
                              <m:sty m:val="p"/>
                            </m:rPr>
                            <w:rPr>
                              <w:rFonts w:ascii="Cambria Math" w:hAnsi="Cambria Math"/>
                              <w:sz w:val="24"/>
                              <w:szCs w:val="24"/>
                            </w:rPr>
                            <m:t>0</m:t>
                          </m:r>
                        </m:e>
                        <m:e>
                          <m:sSub>
                            <m:sSubPr>
                              <m:ctrlPr>
                                <w:rPr>
                                  <w:rFonts w:ascii="Cambria Math" w:hAnsi="Cambria Math"/>
                                  <w:sz w:val="24"/>
                                  <w:szCs w:val="24"/>
                                </w:rPr>
                              </m:ctrlPr>
                            </m:sSubPr>
                            <m:e>
                              <m:r>
                                <m:rPr>
                                  <m:sty m:val="p"/>
                                </m:rPr>
                                <w:rPr>
                                  <w:rFonts w:ascii="Cambria Math" w:hAnsi="Cambria Math"/>
                                  <w:sz w:val="24"/>
                                  <w:szCs w:val="24"/>
                                </w:rPr>
                                <m:t>N</m:t>
                              </m:r>
                            </m:e>
                            <m:sub>
                              <m:r>
                                <w:rPr>
                                  <w:rFonts w:ascii="Cambria Math" w:hAnsi="Cambria Math"/>
                                  <w:sz w:val="24"/>
                                  <w:szCs w:val="24"/>
                                </w:rPr>
                                <m:t>1/2</m:t>
                              </m:r>
                            </m:sub>
                          </m:sSub>
                        </m:e>
                      </m:mr>
                    </m:m>
                  </m:e>
                </m:d>
              </m:oMath>
            </m:oMathPara>
          </w:p>
        </w:tc>
      </w:tr>
      <w:tr w:rsidR="004F1AFB" w:rsidRPr="0087418F" w:rsidTr="00021A92">
        <w:trPr>
          <w:jc w:val="center"/>
        </w:trPr>
        <w:tc>
          <w:tcPr>
            <w:tcW w:w="2619" w:type="dxa"/>
            <w:vAlign w:val="center"/>
          </w:tcPr>
          <w:p w:rsidR="004F1AFB" w:rsidRPr="0087418F" w:rsidRDefault="004F1AFB" w:rsidP="00E60893">
            <w:pPr>
              <w:jc w:val="center"/>
              <w:rPr>
                <w:rFonts w:asciiTheme="minorHAnsi" w:hAnsiTheme="minorHAnsi" w:cstheme="minorHAnsi"/>
                <w:b/>
                <w:bCs/>
                <w:i/>
                <w:iCs/>
                <w:sz w:val="24"/>
              </w:rPr>
            </w:pPr>
            <w:r w:rsidRPr="0087418F">
              <w:rPr>
                <w:rFonts w:asciiTheme="minorHAnsi" w:hAnsiTheme="minorHAnsi" w:cstheme="minorHAnsi"/>
                <w:b/>
                <w:bCs/>
                <w:i/>
                <w:iCs/>
                <w:sz w:val="24"/>
              </w:rPr>
              <w:t>Ponctuelle</w:t>
            </w:r>
          </w:p>
          <w:p w:rsidR="004F1AFB" w:rsidRPr="0087418F" w:rsidRDefault="004F1AFB" w:rsidP="00E60893">
            <w:pPr>
              <w:jc w:val="center"/>
              <w:rPr>
                <w:rFonts w:asciiTheme="minorHAnsi" w:hAnsiTheme="minorHAnsi" w:cstheme="minorHAnsi"/>
                <w:b/>
                <w:bCs/>
                <w:i/>
                <w:iCs/>
                <w:sz w:val="24"/>
              </w:rPr>
            </w:pPr>
            <w:proofErr w:type="gramStart"/>
            <w:r w:rsidRPr="0087418F">
              <w:rPr>
                <w:rFonts w:asciiTheme="minorHAnsi" w:hAnsiTheme="minorHAnsi" w:cstheme="minorHAnsi"/>
                <w:b/>
                <w:bCs/>
                <w:i/>
                <w:iCs/>
                <w:sz w:val="24"/>
              </w:rPr>
              <w:t>de</w:t>
            </w:r>
            <w:proofErr w:type="gramEnd"/>
            <w:r w:rsidRPr="0087418F">
              <w:rPr>
                <w:rFonts w:asciiTheme="minorHAnsi" w:hAnsiTheme="minorHAnsi" w:cstheme="minorHAnsi"/>
                <w:b/>
                <w:bCs/>
                <w:i/>
                <w:iCs/>
                <w:sz w:val="24"/>
              </w:rPr>
              <w:t xml:space="preserve"> normale (A,x)</w:t>
            </w:r>
          </w:p>
        </w:tc>
        <w:tc>
          <w:tcPr>
            <w:tcW w:w="2620" w:type="dxa"/>
          </w:tcPr>
          <w:p w:rsidR="004F1AFB" w:rsidRPr="0087418F" w:rsidRDefault="004F1AFB" w:rsidP="00E60893">
            <w:pPr>
              <w:jc w:val="center"/>
              <w:rPr>
                <w:rFonts w:asciiTheme="minorHAnsi" w:hAnsiTheme="minorHAnsi" w:cstheme="minorHAnsi"/>
                <w:sz w:val="24"/>
                <w:lang w:val="en-US"/>
              </w:rPr>
            </w:pPr>
            <w:r>
              <w:rPr>
                <w:rFonts w:asciiTheme="minorHAnsi" w:hAnsiTheme="minorHAnsi" w:cstheme="minorHAnsi"/>
                <w:noProof/>
                <w:sz w:val="24"/>
              </w:rPr>
              <w:drawing>
                <wp:inline distT="0" distB="0" distL="0" distR="0">
                  <wp:extent cx="757767" cy="6971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ctuell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7922" cy="697287"/>
                          </a:xfrm>
                          <a:prstGeom prst="rect">
                            <a:avLst/>
                          </a:prstGeom>
                        </pic:spPr>
                      </pic:pic>
                    </a:graphicData>
                  </a:graphic>
                </wp:inline>
              </w:drawing>
            </w:r>
          </w:p>
        </w:tc>
        <w:tc>
          <w:tcPr>
            <w:tcW w:w="2620" w:type="dxa"/>
            <w:vAlign w:val="center"/>
          </w:tcPr>
          <w:p w:rsidR="004F1AFB" w:rsidRPr="004F1AFB" w:rsidRDefault="009020FF" w:rsidP="004F1AFB">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x</m:t>
                          </m:r>
                        </m:sub>
                      </m:sSub>
                    </m:e>
                  </m:m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y</m:t>
                          </m:r>
                        </m:sub>
                      </m:sSub>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y</m:t>
                          </m:r>
                        </m:sub>
                      </m:sSub>
                    </m:e>
                  </m:m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z</m:t>
                          </m:r>
                        </m:sub>
                      </m:sSub>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z</m:t>
                          </m:r>
                        </m:sub>
                      </m:sSub>
                    </m:e>
                  </m:mr>
                </m:m>
              </m:oMath>
            </m:oMathPara>
          </w:p>
        </w:tc>
        <w:tc>
          <w:tcPr>
            <w:tcW w:w="2620" w:type="dxa"/>
            <w:vAlign w:val="center"/>
          </w:tcPr>
          <w:p w:rsidR="004F1AFB" w:rsidRPr="004F1AFB" w:rsidRDefault="009020FF" w:rsidP="004F1AFB">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1/2</m:t>
                              </m:r>
                            </m:sub>
                          </m:sSub>
                        </m:e>
                        <m:e>
                          <m:r>
                            <m:rPr>
                              <m:sty m:val="p"/>
                            </m:rPr>
                            <w:rPr>
                              <w:rFonts w:ascii="Cambria Math" w:hAnsi="Cambria Math"/>
                              <w:sz w:val="24"/>
                              <w:szCs w:val="24"/>
                            </w:rPr>
                            <m:t>0</m:t>
                          </m:r>
                        </m:e>
                      </m:mr>
                      <m:mr>
                        <m:e>
                          <m:r>
                            <m:rPr>
                              <m:sty m:val="p"/>
                            </m:rPr>
                            <w:rPr>
                              <w:rFonts w:ascii="Cambria Math" w:hAnsi="Cambria Math"/>
                              <w:sz w:val="24"/>
                              <w:szCs w:val="24"/>
                            </w:rPr>
                            <m:t>0</m:t>
                          </m:r>
                        </m:e>
                        <m:e>
                          <m:r>
                            <m:rPr>
                              <m:sty m:val="p"/>
                            </m:rPr>
                            <w:rPr>
                              <w:rFonts w:ascii="Cambria Math" w:hAnsi="Cambria Math"/>
                              <w:sz w:val="24"/>
                              <w:szCs w:val="24"/>
                            </w:rPr>
                            <m:t>0</m:t>
                          </m:r>
                        </m:e>
                      </m:mr>
                      <m:mr>
                        <m:e>
                          <m:r>
                            <m:rPr>
                              <m:sty m:val="p"/>
                            </m:rPr>
                            <w:rPr>
                              <w:rFonts w:ascii="Cambria Math" w:hAnsi="Cambria Math"/>
                              <w:sz w:val="24"/>
                              <w:szCs w:val="24"/>
                            </w:rPr>
                            <m:t>0</m:t>
                          </m:r>
                        </m:e>
                        <m:e>
                          <m:r>
                            <m:rPr>
                              <m:sty m:val="p"/>
                            </m:rPr>
                            <w:rPr>
                              <w:rFonts w:ascii="Cambria Math" w:hAnsi="Cambria Math"/>
                              <w:sz w:val="24"/>
                              <w:szCs w:val="24"/>
                            </w:rPr>
                            <m:t>0</m:t>
                          </m:r>
                        </m:e>
                      </m:mr>
                    </m:m>
                  </m:e>
                </m:d>
              </m:oMath>
            </m:oMathPara>
          </w:p>
        </w:tc>
      </w:tr>
      <w:tr w:rsidR="00CE72B7" w:rsidRPr="0087418F" w:rsidTr="00021A92">
        <w:trPr>
          <w:jc w:val="center"/>
        </w:trPr>
        <w:tc>
          <w:tcPr>
            <w:tcW w:w="2619" w:type="dxa"/>
            <w:vAlign w:val="center"/>
          </w:tcPr>
          <w:p w:rsidR="00CE72B7" w:rsidRPr="0087418F" w:rsidRDefault="00CE72B7" w:rsidP="00E60893">
            <w:pPr>
              <w:jc w:val="center"/>
              <w:rPr>
                <w:rFonts w:asciiTheme="minorHAnsi" w:hAnsiTheme="minorHAnsi" w:cstheme="minorHAnsi"/>
                <w:b/>
                <w:bCs/>
                <w:i/>
                <w:iCs/>
                <w:sz w:val="24"/>
              </w:rPr>
            </w:pPr>
            <w:r w:rsidRPr="0087418F">
              <w:rPr>
                <w:rFonts w:asciiTheme="minorHAnsi" w:hAnsiTheme="minorHAnsi" w:cstheme="minorHAnsi"/>
                <w:b/>
                <w:bCs/>
                <w:i/>
                <w:iCs/>
                <w:sz w:val="24"/>
              </w:rPr>
              <w:t>Linéaire annulaire</w:t>
            </w:r>
          </w:p>
          <w:p w:rsidR="00CE72B7" w:rsidRPr="0087418F" w:rsidRDefault="00CE72B7" w:rsidP="00E60893">
            <w:pPr>
              <w:jc w:val="center"/>
              <w:rPr>
                <w:rFonts w:asciiTheme="minorHAnsi" w:hAnsiTheme="minorHAnsi" w:cstheme="minorHAnsi"/>
                <w:b/>
                <w:bCs/>
                <w:i/>
                <w:iCs/>
                <w:sz w:val="24"/>
              </w:rPr>
            </w:pPr>
            <w:proofErr w:type="gramStart"/>
            <w:r w:rsidRPr="0087418F">
              <w:rPr>
                <w:rFonts w:asciiTheme="minorHAnsi" w:hAnsiTheme="minorHAnsi" w:cstheme="minorHAnsi"/>
                <w:b/>
                <w:bCs/>
                <w:i/>
                <w:iCs/>
                <w:sz w:val="24"/>
              </w:rPr>
              <w:t>d’axe</w:t>
            </w:r>
            <w:proofErr w:type="gramEnd"/>
            <w:r w:rsidRPr="0087418F">
              <w:rPr>
                <w:rFonts w:asciiTheme="minorHAnsi" w:hAnsiTheme="minorHAnsi" w:cstheme="minorHAnsi"/>
                <w:b/>
                <w:bCs/>
                <w:i/>
                <w:iCs/>
                <w:sz w:val="24"/>
              </w:rPr>
              <w:t xml:space="preserve"> (A,x)</w:t>
            </w:r>
          </w:p>
        </w:tc>
        <w:tc>
          <w:tcPr>
            <w:tcW w:w="2620" w:type="dxa"/>
          </w:tcPr>
          <w:p w:rsidR="00CE72B7" w:rsidRPr="0087418F" w:rsidRDefault="004F1AFB" w:rsidP="00E60893">
            <w:pPr>
              <w:jc w:val="center"/>
              <w:rPr>
                <w:rFonts w:asciiTheme="minorHAnsi" w:hAnsiTheme="minorHAnsi" w:cstheme="minorHAnsi"/>
                <w:sz w:val="24"/>
                <w:lang w:val="en-US"/>
              </w:rPr>
            </w:pPr>
            <w:r w:rsidRPr="0087418F">
              <w:rPr>
                <w:rFonts w:asciiTheme="minorHAnsi" w:hAnsiTheme="minorHAnsi" w:cstheme="minorHAnsi"/>
              </w:rPr>
              <w:object w:dxaOrig="4422" w:dyaOrig="4044">
                <v:shape id="_x0000_i1031" type="#_x0000_t75" style="width:70.4pt;height:65.65pt" o:ole="" fillcolor="window">
                  <v:imagedata r:id="rId52" o:title=""/>
                </v:shape>
                <o:OLEObject Type="Embed" ProgID="StaticEnhancedMetafile" ShapeID="_x0000_i1031" DrawAspect="Content" ObjectID="_1640060792" r:id="rId53"/>
              </w:object>
            </w:r>
          </w:p>
        </w:tc>
        <w:tc>
          <w:tcPr>
            <w:tcW w:w="2620" w:type="dxa"/>
            <w:vAlign w:val="center"/>
          </w:tcPr>
          <w:p w:rsidR="00CE72B7" w:rsidRPr="004F1AFB" w:rsidRDefault="009020FF" w:rsidP="00E60893">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x</m:t>
                          </m:r>
                        </m:sub>
                      </m:sSub>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x</m:t>
                          </m:r>
                        </m:sub>
                      </m:sSub>
                    </m:e>
                  </m:m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y</m:t>
                          </m:r>
                        </m:sub>
                      </m:sSub>
                    </m:e>
                  </m:m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z</m:t>
                          </m:r>
                        </m:sub>
                      </m:sSub>
                    </m:e>
                  </m:mr>
                </m:m>
              </m:oMath>
            </m:oMathPara>
          </w:p>
        </w:tc>
        <w:tc>
          <w:tcPr>
            <w:tcW w:w="2620" w:type="dxa"/>
            <w:vAlign w:val="center"/>
          </w:tcPr>
          <w:p w:rsidR="00CE72B7" w:rsidRPr="004F1AFB" w:rsidRDefault="009020FF" w:rsidP="004F1AFB">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0</m:t>
                          </m:r>
                        </m:e>
                        <m:e>
                          <m:r>
                            <m:rPr>
                              <m:sty m:val="p"/>
                            </m:rPr>
                            <w:rPr>
                              <w:rFonts w:ascii="Cambria Math" w:hAnsi="Cambria Math"/>
                              <w:sz w:val="24"/>
                              <w:szCs w:val="24"/>
                            </w:rPr>
                            <m:t>0</m:t>
                          </m:r>
                        </m:e>
                      </m:mr>
                      <m:mr>
                        <m:e>
                          <m:sSub>
                            <m:sSubPr>
                              <m:ctrlPr>
                                <w:rPr>
                                  <w:rFonts w:ascii="Cambria Math" w:hAnsi="Cambria Math"/>
                                  <w:sz w:val="24"/>
                                  <w:szCs w:val="24"/>
                                </w:rPr>
                              </m:ctrlPr>
                            </m:sSubPr>
                            <m:e>
                              <m:r>
                                <m:rPr>
                                  <m:sty m:val="p"/>
                                </m:rPr>
                                <w:rPr>
                                  <w:rFonts w:ascii="Cambria Math" w:hAnsi="Cambria Math"/>
                                  <w:sz w:val="24"/>
                                  <w:szCs w:val="24"/>
                                </w:rPr>
                                <m:t>Y</m:t>
                              </m:r>
                            </m:e>
                            <m:sub>
                              <m:r>
                                <w:rPr>
                                  <w:rFonts w:ascii="Cambria Math" w:hAnsi="Cambria Math"/>
                                  <w:sz w:val="24"/>
                                  <w:szCs w:val="24"/>
                                </w:rPr>
                                <m:t>1/2</m:t>
                              </m:r>
                            </m:sub>
                          </m:sSub>
                        </m:e>
                        <m:e>
                          <m:r>
                            <m:rPr>
                              <m:sty m:val="p"/>
                            </m:rPr>
                            <w:rPr>
                              <w:rFonts w:ascii="Cambria Math" w:hAnsi="Cambria Math"/>
                              <w:sz w:val="24"/>
                              <w:szCs w:val="24"/>
                            </w:rPr>
                            <m:t>0</m:t>
                          </m:r>
                        </m:e>
                      </m:mr>
                      <m:mr>
                        <m:e>
                          <m:sSub>
                            <m:sSubPr>
                              <m:ctrlPr>
                                <w:rPr>
                                  <w:rFonts w:ascii="Cambria Math" w:hAnsi="Cambria Math"/>
                                  <w:sz w:val="24"/>
                                  <w:szCs w:val="24"/>
                                </w:rPr>
                              </m:ctrlPr>
                            </m:sSubPr>
                            <m:e>
                              <m:r>
                                <m:rPr>
                                  <m:sty m:val="p"/>
                                </m:rPr>
                                <w:rPr>
                                  <w:rFonts w:ascii="Cambria Math" w:hAnsi="Cambria Math"/>
                                  <w:sz w:val="24"/>
                                  <w:szCs w:val="24"/>
                                </w:rPr>
                                <m:t>Z</m:t>
                              </m:r>
                            </m:e>
                            <m:sub>
                              <m:r>
                                <w:rPr>
                                  <w:rFonts w:ascii="Cambria Math" w:hAnsi="Cambria Math"/>
                                  <w:sz w:val="24"/>
                                  <w:szCs w:val="24"/>
                                </w:rPr>
                                <m:t>1/2</m:t>
                              </m:r>
                            </m:sub>
                          </m:sSub>
                        </m:e>
                        <m:e>
                          <m:r>
                            <m:rPr>
                              <m:sty m:val="p"/>
                            </m:rPr>
                            <w:rPr>
                              <w:rFonts w:ascii="Cambria Math" w:hAnsi="Cambria Math"/>
                              <w:sz w:val="24"/>
                              <w:szCs w:val="24"/>
                            </w:rPr>
                            <m:t>0</m:t>
                          </m:r>
                        </m:e>
                      </m:mr>
                    </m:m>
                  </m:e>
                </m:d>
              </m:oMath>
            </m:oMathPara>
          </w:p>
        </w:tc>
      </w:tr>
      <w:tr w:rsidR="004F1AFB" w:rsidRPr="0087418F" w:rsidTr="00021A92">
        <w:trPr>
          <w:jc w:val="center"/>
        </w:trPr>
        <w:tc>
          <w:tcPr>
            <w:tcW w:w="2619" w:type="dxa"/>
            <w:vAlign w:val="center"/>
          </w:tcPr>
          <w:p w:rsidR="004F1AFB" w:rsidRPr="0087418F" w:rsidRDefault="004F1AFB" w:rsidP="00E60893">
            <w:pPr>
              <w:jc w:val="center"/>
              <w:rPr>
                <w:rFonts w:asciiTheme="minorHAnsi" w:hAnsiTheme="minorHAnsi" w:cstheme="minorHAnsi"/>
                <w:b/>
                <w:bCs/>
                <w:i/>
                <w:iCs/>
                <w:sz w:val="24"/>
                <w:lang w:val="en-US"/>
              </w:rPr>
            </w:pPr>
            <w:r w:rsidRPr="0087418F">
              <w:rPr>
                <w:rFonts w:asciiTheme="minorHAnsi" w:hAnsiTheme="minorHAnsi" w:cstheme="minorHAnsi"/>
                <w:b/>
                <w:bCs/>
                <w:i/>
                <w:iCs/>
                <w:sz w:val="24"/>
                <w:lang w:val="en-US"/>
              </w:rPr>
              <w:t>Pivot</w:t>
            </w:r>
          </w:p>
          <w:p w:rsidR="004F1AFB" w:rsidRPr="0087418F" w:rsidRDefault="004F1AFB" w:rsidP="00E60893">
            <w:pPr>
              <w:jc w:val="center"/>
              <w:rPr>
                <w:rFonts w:asciiTheme="minorHAnsi" w:hAnsiTheme="minorHAnsi" w:cstheme="minorHAnsi"/>
                <w:b/>
                <w:bCs/>
                <w:i/>
                <w:iCs/>
                <w:sz w:val="24"/>
                <w:lang w:val="en-US"/>
              </w:rPr>
            </w:pPr>
            <w:r w:rsidRPr="0087418F">
              <w:rPr>
                <w:rFonts w:asciiTheme="minorHAnsi" w:hAnsiTheme="minorHAnsi" w:cstheme="minorHAnsi"/>
                <w:b/>
                <w:bCs/>
                <w:i/>
                <w:iCs/>
                <w:sz w:val="24"/>
                <w:lang w:val="en-US"/>
              </w:rPr>
              <w:t>d’axe (</w:t>
            </w:r>
            <w:proofErr w:type="gramStart"/>
            <w:r w:rsidRPr="0087418F">
              <w:rPr>
                <w:rFonts w:asciiTheme="minorHAnsi" w:hAnsiTheme="minorHAnsi" w:cstheme="minorHAnsi"/>
                <w:b/>
                <w:bCs/>
                <w:i/>
                <w:iCs/>
                <w:sz w:val="24"/>
                <w:lang w:val="en-US"/>
              </w:rPr>
              <w:t>A,x</w:t>
            </w:r>
            <w:proofErr w:type="gramEnd"/>
            <w:r w:rsidRPr="0087418F">
              <w:rPr>
                <w:rFonts w:asciiTheme="minorHAnsi" w:hAnsiTheme="minorHAnsi" w:cstheme="minorHAnsi"/>
                <w:b/>
                <w:bCs/>
                <w:i/>
                <w:iCs/>
                <w:sz w:val="24"/>
                <w:lang w:val="en-US"/>
              </w:rPr>
              <w:t>)</w:t>
            </w:r>
          </w:p>
        </w:tc>
        <w:tc>
          <w:tcPr>
            <w:tcW w:w="2620" w:type="dxa"/>
          </w:tcPr>
          <w:p w:rsidR="004F1AFB" w:rsidRPr="0087418F" w:rsidRDefault="004F1AFB" w:rsidP="00E60893">
            <w:pPr>
              <w:jc w:val="center"/>
              <w:rPr>
                <w:rFonts w:asciiTheme="minorHAnsi" w:hAnsiTheme="minorHAnsi" w:cstheme="minorHAnsi"/>
                <w:sz w:val="24"/>
                <w:lang w:val="en-US"/>
              </w:rPr>
            </w:pPr>
            <w:r w:rsidRPr="0087418F">
              <w:rPr>
                <w:rFonts w:asciiTheme="minorHAnsi" w:hAnsiTheme="minorHAnsi" w:cstheme="minorHAnsi"/>
              </w:rPr>
              <w:object w:dxaOrig="4466" w:dyaOrig="4370">
                <v:shape id="_x0000_i1032" type="#_x0000_t75" style="width:63.3pt;height:62.5pt" o:ole="" fillcolor="window">
                  <v:imagedata r:id="rId54" o:title=""/>
                </v:shape>
                <o:OLEObject Type="Embed" ProgID="StaticEnhancedMetafile" ShapeID="_x0000_i1032" DrawAspect="Content" ObjectID="_1640060793" r:id="rId55"/>
              </w:object>
            </w:r>
          </w:p>
        </w:tc>
        <w:tc>
          <w:tcPr>
            <w:tcW w:w="2620" w:type="dxa"/>
            <w:vAlign w:val="center"/>
          </w:tcPr>
          <w:p w:rsidR="004F1AFB" w:rsidRPr="004F1AFB" w:rsidRDefault="009020FF" w:rsidP="004F1AFB">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r>
                        <w:rPr>
                          <w:rFonts w:ascii="Cambria Math" w:hAnsi="Cambria Math" w:cstheme="minorHAnsi"/>
                          <w:sz w:val="24"/>
                          <w:szCs w:val="24"/>
                        </w:rPr>
                        <m:t>0</m:t>
                      </m:r>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x</m:t>
                          </m:r>
                        </m:sub>
                      </m:sSub>
                    </m:e>
                  </m:mr>
                  <m:mr>
                    <m:e>
                      <m:r>
                        <w:rPr>
                          <w:rFonts w:ascii="Cambria Math" w:hAnsi="Cambria Math" w:cstheme="minorHAnsi"/>
                          <w:sz w:val="24"/>
                          <w:szCs w:val="24"/>
                        </w:rPr>
                        <m:t>0</m:t>
                      </m:r>
                    </m:e>
                    <m:e>
                      <m:r>
                        <w:rPr>
                          <w:rFonts w:ascii="Cambria Math" w:hAnsi="Cambria Math" w:cstheme="minorHAnsi"/>
                          <w:sz w:val="24"/>
                          <w:szCs w:val="24"/>
                        </w:rPr>
                        <m:t>0</m:t>
                      </m:r>
                    </m:e>
                  </m:mr>
                  <m:mr>
                    <m:e>
                      <m:r>
                        <w:rPr>
                          <w:rFonts w:ascii="Cambria Math" w:hAnsi="Cambria Math" w:cstheme="minorHAnsi"/>
                          <w:sz w:val="24"/>
                          <w:szCs w:val="24"/>
                        </w:rPr>
                        <m:t>0</m:t>
                      </m:r>
                    </m:e>
                    <m:e>
                      <m:r>
                        <w:rPr>
                          <w:rFonts w:ascii="Cambria Math" w:hAnsi="Cambria Math" w:cstheme="minorHAnsi"/>
                          <w:sz w:val="24"/>
                          <w:szCs w:val="24"/>
                        </w:rPr>
                        <m:t>0</m:t>
                      </m:r>
                    </m:e>
                  </m:mr>
                </m:m>
              </m:oMath>
            </m:oMathPara>
          </w:p>
        </w:tc>
        <w:tc>
          <w:tcPr>
            <w:tcW w:w="2620" w:type="dxa"/>
            <w:vAlign w:val="center"/>
          </w:tcPr>
          <w:p w:rsidR="004F1AFB" w:rsidRPr="004F1AFB" w:rsidRDefault="009020FF" w:rsidP="00E60893">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1/2</m:t>
                              </m:r>
                            </m:sub>
                          </m:sSub>
                        </m:e>
                        <m:e>
                          <m:r>
                            <m:rPr>
                              <m:sty m:val="p"/>
                            </m:rPr>
                            <w:rPr>
                              <w:rFonts w:ascii="Cambria Math" w:hAnsi="Cambria Math"/>
                              <w:sz w:val="24"/>
                              <w:szCs w:val="24"/>
                            </w:rPr>
                            <m:t>0</m:t>
                          </m:r>
                        </m:e>
                      </m:mr>
                      <m:mr>
                        <m:e>
                          <m:sSub>
                            <m:sSubPr>
                              <m:ctrlPr>
                                <w:rPr>
                                  <w:rFonts w:ascii="Cambria Math" w:hAnsi="Cambria Math"/>
                                  <w:sz w:val="24"/>
                                  <w:szCs w:val="24"/>
                                </w:rPr>
                              </m:ctrlPr>
                            </m:sSubPr>
                            <m:e>
                              <m:r>
                                <m:rPr>
                                  <m:sty m:val="p"/>
                                </m:rPr>
                                <w:rPr>
                                  <w:rFonts w:ascii="Cambria Math" w:hAnsi="Cambria Math"/>
                                  <w:sz w:val="24"/>
                                  <w:szCs w:val="24"/>
                                </w:rPr>
                                <m:t>Y</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M</m:t>
                              </m:r>
                            </m:e>
                            <m:sub>
                              <m:r>
                                <w:rPr>
                                  <w:rFonts w:ascii="Cambria Math" w:hAnsi="Cambria Math"/>
                                  <w:sz w:val="24"/>
                                  <w:szCs w:val="24"/>
                                </w:rPr>
                                <m:t>1/2</m:t>
                              </m:r>
                            </m:sub>
                          </m:sSub>
                        </m:e>
                      </m:mr>
                      <m:mr>
                        <m:e>
                          <m:sSub>
                            <m:sSubPr>
                              <m:ctrlPr>
                                <w:rPr>
                                  <w:rFonts w:ascii="Cambria Math" w:hAnsi="Cambria Math"/>
                                  <w:sz w:val="24"/>
                                  <w:szCs w:val="24"/>
                                </w:rPr>
                              </m:ctrlPr>
                            </m:sSubPr>
                            <m:e>
                              <m:r>
                                <m:rPr>
                                  <m:sty m:val="p"/>
                                </m:rPr>
                                <w:rPr>
                                  <w:rFonts w:ascii="Cambria Math" w:hAnsi="Cambria Math"/>
                                  <w:sz w:val="24"/>
                                  <w:szCs w:val="24"/>
                                </w:rPr>
                                <m:t>Z</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N</m:t>
                              </m:r>
                            </m:e>
                            <m:sub>
                              <m:r>
                                <w:rPr>
                                  <w:rFonts w:ascii="Cambria Math" w:hAnsi="Cambria Math"/>
                                  <w:sz w:val="24"/>
                                  <w:szCs w:val="24"/>
                                </w:rPr>
                                <m:t>1/2</m:t>
                              </m:r>
                            </m:sub>
                          </m:sSub>
                        </m:e>
                      </m:mr>
                    </m:m>
                  </m:e>
                </m:d>
              </m:oMath>
            </m:oMathPara>
          </w:p>
        </w:tc>
      </w:tr>
      <w:tr w:rsidR="004F1AFB" w:rsidRPr="0087418F" w:rsidTr="00021A92">
        <w:trPr>
          <w:jc w:val="center"/>
        </w:trPr>
        <w:tc>
          <w:tcPr>
            <w:tcW w:w="2619" w:type="dxa"/>
            <w:vAlign w:val="center"/>
          </w:tcPr>
          <w:p w:rsidR="004F1AFB" w:rsidRPr="0087418F" w:rsidRDefault="004F1AFB" w:rsidP="00E60893">
            <w:pPr>
              <w:jc w:val="center"/>
              <w:rPr>
                <w:rFonts w:asciiTheme="minorHAnsi" w:hAnsiTheme="minorHAnsi" w:cstheme="minorHAnsi"/>
                <w:b/>
                <w:bCs/>
                <w:i/>
                <w:iCs/>
                <w:sz w:val="24"/>
                <w:lang w:val="en-US"/>
              </w:rPr>
            </w:pPr>
            <w:r w:rsidRPr="0087418F">
              <w:rPr>
                <w:rFonts w:asciiTheme="minorHAnsi" w:hAnsiTheme="minorHAnsi" w:cstheme="minorHAnsi"/>
                <w:b/>
                <w:bCs/>
                <w:i/>
                <w:iCs/>
                <w:sz w:val="24"/>
                <w:lang w:val="en-US"/>
              </w:rPr>
              <w:t>Glissière</w:t>
            </w:r>
          </w:p>
          <w:p w:rsidR="004F1AFB" w:rsidRPr="0087418F" w:rsidRDefault="004F1AFB" w:rsidP="00E60893">
            <w:pPr>
              <w:jc w:val="center"/>
              <w:rPr>
                <w:rFonts w:asciiTheme="minorHAnsi" w:hAnsiTheme="minorHAnsi" w:cstheme="minorHAnsi"/>
                <w:b/>
                <w:bCs/>
                <w:i/>
                <w:iCs/>
                <w:sz w:val="24"/>
                <w:lang w:val="en-US"/>
              </w:rPr>
            </w:pPr>
            <w:r w:rsidRPr="0087418F">
              <w:rPr>
                <w:rFonts w:asciiTheme="minorHAnsi" w:hAnsiTheme="minorHAnsi" w:cstheme="minorHAnsi"/>
                <w:b/>
                <w:bCs/>
                <w:i/>
                <w:iCs/>
                <w:sz w:val="24"/>
                <w:lang w:val="en-US"/>
              </w:rPr>
              <w:t>d’axe (</w:t>
            </w:r>
            <w:proofErr w:type="gramStart"/>
            <w:r w:rsidRPr="0087418F">
              <w:rPr>
                <w:rFonts w:asciiTheme="minorHAnsi" w:hAnsiTheme="minorHAnsi" w:cstheme="minorHAnsi"/>
                <w:b/>
                <w:bCs/>
                <w:i/>
                <w:iCs/>
                <w:sz w:val="24"/>
                <w:lang w:val="en-US"/>
              </w:rPr>
              <w:t>A,x</w:t>
            </w:r>
            <w:proofErr w:type="gramEnd"/>
            <w:r w:rsidRPr="0087418F">
              <w:rPr>
                <w:rFonts w:asciiTheme="minorHAnsi" w:hAnsiTheme="minorHAnsi" w:cstheme="minorHAnsi"/>
                <w:b/>
                <w:bCs/>
                <w:i/>
                <w:iCs/>
                <w:sz w:val="24"/>
                <w:lang w:val="en-US"/>
              </w:rPr>
              <w:t>)</w:t>
            </w:r>
          </w:p>
        </w:tc>
        <w:tc>
          <w:tcPr>
            <w:tcW w:w="2620" w:type="dxa"/>
          </w:tcPr>
          <w:p w:rsidR="004F1AFB" w:rsidRPr="0087418F" w:rsidRDefault="004F1AFB" w:rsidP="00E60893">
            <w:pPr>
              <w:jc w:val="center"/>
              <w:rPr>
                <w:rFonts w:asciiTheme="minorHAnsi" w:hAnsiTheme="minorHAnsi" w:cstheme="minorHAnsi"/>
                <w:sz w:val="24"/>
                <w:lang w:val="en-US"/>
              </w:rPr>
            </w:pPr>
            <w:r w:rsidRPr="0087418F">
              <w:rPr>
                <w:rFonts w:asciiTheme="minorHAnsi" w:hAnsiTheme="minorHAnsi" w:cstheme="minorHAnsi"/>
              </w:rPr>
              <w:object w:dxaOrig="4570" w:dyaOrig="4192">
                <v:shape id="_x0000_i1033" type="#_x0000_t75" style="width:64.1pt;height:58.55pt" o:ole="" fillcolor="window">
                  <v:imagedata r:id="rId56" o:title=""/>
                </v:shape>
                <o:OLEObject Type="Embed" ProgID="StaticEnhancedMetafile" ShapeID="_x0000_i1033" DrawAspect="Content" ObjectID="_1640060794" r:id="rId57"/>
              </w:object>
            </w:r>
          </w:p>
        </w:tc>
        <w:tc>
          <w:tcPr>
            <w:tcW w:w="2620" w:type="dxa"/>
            <w:vAlign w:val="center"/>
          </w:tcPr>
          <w:p w:rsidR="004F1AFB" w:rsidRPr="004F1AFB" w:rsidRDefault="009020FF" w:rsidP="004F1AFB">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x</m:t>
                          </m:r>
                        </m:sub>
                      </m:sSub>
                    </m:e>
                    <m:e>
                      <m:r>
                        <w:rPr>
                          <w:rFonts w:ascii="Cambria Math" w:hAnsi="Cambria Math" w:cstheme="minorHAnsi"/>
                          <w:sz w:val="24"/>
                          <w:szCs w:val="24"/>
                        </w:rPr>
                        <m:t>0</m:t>
                      </m:r>
                    </m:e>
                  </m:mr>
                  <m:mr>
                    <m:e>
                      <m:r>
                        <w:rPr>
                          <w:rFonts w:ascii="Cambria Math" w:hAnsi="Cambria Math" w:cstheme="minorHAnsi"/>
                          <w:sz w:val="24"/>
                          <w:szCs w:val="24"/>
                        </w:rPr>
                        <m:t>0</m:t>
                      </m:r>
                    </m:e>
                    <m:e>
                      <m:r>
                        <w:rPr>
                          <w:rFonts w:ascii="Cambria Math" w:hAnsi="Cambria Math" w:cstheme="minorHAnsi"/>
                          <w:sz w:val="24"/>
                          <w:szCs w:val="24"/>
                        </w:rPr>
                        <m:t>0</m:t>
                      </m:r>
                    </m:e>
                  </m:mr>
                  <m:mr>
                    <m:e>
                      <m:r>
                        <w:rPr>
                          <w:rFonts w:ascii="Cambria Math" w:hAnsi="Cambria Math" w:cstheme="minorHAnsi"/>
                          <w:sz w:val="24"/>
                          <w:szCs w:val="24"/>
                        </w:rPr>
                        <m:t>0</m:t>
                      </m:r>
                    </m:e>
                    <m:e>
                      <m:r>
                        <w:rPr>
                          <w:rFonts w:ascii="Cambria Math" w:hAnsi="Cambria Math" w:cstheme="minorHAnsi"/>
                          <w:sz w:val="24"/>
                          <w:szCs w:val="24"/>
                        </w:rPr>
                        <m:t>0</m:t>
                      </m:r>
                    </m:e>
                  </m:mr>
                </m:m>
              </m:oMath>
            </m:oMathPara>
          </w:p>
        </w:tc>
        <w:tc>
          <w:tcPr>
            <w:tcW w:w="2620" w:type="dxa"/>
            <w:vAlign w:val="center"/>
          </w:tcPr>
          <w:p w:rsidR="004F1AFB" w:rsidRPr="004F1AFB" w:rsidRDefault="009020FF" w:rsidP="004F1AFB">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r>
                            <w:rPr>
                              <w:rFonts w:ascii="Cambria Math" w:hAnsi="Cambria Math"/>
                              <w:sz w:val="24"/>
                              <w:szCs w:val="24"/>
                            </w:rPr>
                            <m:t>0</m:t>
                          </m:r>
                        </m:e>
                        <m:e>
                          <m:sSub>
                            <m:sSubPr>
                              <m:ctrlPr>
                                <w:rPr>
                                  <w:rFonts w:ascii="Cambria Math" w:hAnsi="Cambria Math"/>
                                  <w:sz w:val="24"/>
                                  <w:szCs w:val="24"/>
                                </w:rPr>
                              </m:ctrlPr>
                            </m:sSubPr>
                            <m:e>
                              <m:r>
                                <m:rPr>
                                  <m:sty m:val="p"/>
                                </m:rPr>
                                <w:rPr>
                                  <w:rFonts w:ascii="Cambria Math" w:hAnsi="Cambria Math"/>
                                  <w:sz w:val="24"/>
                                  <w:szCs w:val="24"/>
                                </w:rPr>
                                <m:t>L</m:t>
                              </m:r>
                            </m:e>
                            <m:sub>
                              <m:r>
                                <w:rPr>
                                  <w:rFonts w:ascii="Cambria Math" w:hAnsi="Cambria Math"/>
                                  <w:sz w:val="24"/>
                                  <w:szCs w:val="24"/>
                                </w:rPr>
                                <m:t>1/2</m:t>
                              </m:r>
                            </m:sub>
                          </m:sSub>
                        </m:e>
                      </m:mr>
                      <m:mr>
                        <m:e>
                          <m:sSub>
                            <m:sSubPr>
                              <m:ctrlPr>
                                <w:rPr>
                                  <w:rFonts w:ascii="Cambria Math" w:hAnsi="Cambria Math"/>
                                  <w:sz w:val="24"/>
                                  <w:szCs w:val="24"/>
                                </w:rPr>
                              </m:ctrlPr>
                            </m:sSubPr>
                            <m:e>
                              <m:r>
                                <m:rPr>
                                  <m:sty m:val="p"/>
                                </m:rPr>
                                <w:rPr>
                                  <w:rFonts w:ascii="Cambria Math" w:hAnsi="Cambria Math"/>
                                  <w:sz w:val="24"/>
                                  <w:szCs w:val="24"/>
                                </w:rPr>
                                <m:t>Y</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M</m:t>
                              </m:r>
                            </m:e>
                            <m:sub>
                              <m:r>
                                <w:rPr>
                                  <w:rFonts w:ascii="Cambria Math" w:hAnsi="Cambria Math"/>
                                  <w:sz w:val="24"/>
                                  <w:szCs w:val="24"/>
                                </w:rPr>
                                <m:t>1/2</m:t>
                              </m:r>
                            </m:sub>
                          </m:sSub>
                        </m:e>
                      </m:mr>
                      <m:mr>
                        <m:e>
                          <m:sSub>
                            <m:sSubPr>
                              <m:ctrlPr>
                                <w:rPr>
                                  <w:rFonts w:ascii="Cambria Math" w:hAnsi="Cambria Math"/>
                                  <w:sz w:val="24"/>
                                  <w:szCs w:val="24"/>
                                </w:rPr>
                              </m:ctrlPr>
                            </m:sSubPr>
                            <m:e>
                              <m:r>
                                <m:rPr>
                                  <m:sty m:val="p"/>
                                </m:rPr>
                                <w:rPr>
                                  <w:rFonts w:ascii="Cambria Math" w:hAnsi="Cambria Math"/>
                                  <w:sz w:val="24"/>
                                  <w:szCs w:val="24"/>
                                </w:rPr>
                                <m:t>Z</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N</m:t>
                              </m:r>
                            </m:e>
                            <m:sub>
                              <m:r>
                                <w:rPr>
                                  <w:rFonts w:ascii="Cambria Math" w:hAnsi="Cambria Math"/>
                                  <w:sz w:val="24"/>
                                  <w:szCs w:val="24"/>
                                </w:rPr>
                                <m:t>1/2</m:t>
                              </m:r>
                            </m:sub>
                          </m:sSub>
                        </m:e>
                      </m:mr>
                    </m:m>
                  </m:e>
                </m:d>
              </m:oMath>
            </m:oMathPara>
          </w:p>
        </w:tc>
      </w:tr>
      <w:tr w:rsidR="004F1AFB" w:rsidRPr="0087418F" w:rsidTr="00021A92">
        <w:trPr>
          <w:jc w:val="center"/>
        </w:trPr>
        <w:tc>
          <w:tcPr>
            <w:tcW w:w="2619" w:type="dxa"/>
            <w:vAlign w:val="center"/>
          </w:tcPr>
          <w:p w:rsidR="004F1AFB" w:rsidRPr="0087418F" w:rsidRDefault="004F1AFB" w:rsidP="00E60893">
            <w:pPr>
              <w:jc w:val="center"/>
              <w:rPr>
                <w:rFonts w:asciiTheme="minorHAnsi" w:hAnsiTheme="minorHAnsi" w:cstheme="minorHAnsi"/>
                <w:b/>
                <w:bCs/>
                <w:i/>
                <w:iCs/>
                <w:sz w:val="24"/>
              </w:rPr>
            </w:pPr>
            <w:r w:rsidRPr="0087418F">
              <w:rPr>
                <w:rFonts w:asciiTheme="minorHAnsi" w:hAnsiTheme="minorHAnsi" w:cstheme="minorHAnsi"/>
                <w:b/>
                <w:bCs/>
                <w:i/>
                <w:iCs/>
                <w:sz w:val="24"/>
              </w:rPr>
              <w:t>Hélicoïdale d’axe (</w:t>
            </w:r>
            <w:proofErr w:type="gramStart"/>
            <w:r w:rsidRPr="0087418F">
              <w:rPr>
                <w:rFonts w:asciiTheme="minorHAnsi" w:hAnsiTheme="minorHAnsi" w:cstheme="minorHAnsi"/>
                <w:b/>
                <w:bCs/>
                <w:i/>
                <w:iCs/>
                <w:sz w:val="24"/>
              </w:rPr>
              <w:t>A,x</w:t>
            </w:r>
            <w:proofErr w:type="gramEnd"/>
            <w:r w:rsidRPr="0087418F">
              <w:rPr>
                <w:rFonts w:asciiTheme="minorHAnsi" w:hAnsiTheme="minorHAnsi" w:cstheme="minorHAnsi"/>
                <w:b/>
                <w:bCs/>
                <w:i/>
                <w:iCs/>
                <w:sz w:val="24"/>
              </w:rPr>
              <w:t>)</w:t>
            </w:r>
          </w:p>
          <w:p w:rsidR="004F1AFB" w:rsidRPr="0087418F" w:rsidRDefault="004F1AFB" w:rsidP="00E60893">
            <w:pPr>
              <w:jc w:val="center"/>
              <w:rPr>
                <w:rFonts w:asciiTheme="minorHAnsi" w:hAnsiTheme="minorHAnsi" w:cstheme="minorHAnsi"/>
                <w:b/>
                <w:bCs/>
                <w:i/>
                <w:iCs/>
                <w:sz w:val="24"/>
              </w:rPr>
            </w:pPr>
          </w:p>
          <w:p w:rsidR="004F1AFB" w:rsidRPr="0087418F" w:rsidRDefault="004F1AFB" w:rsidP="00E60893">
            <w:pPr>
              <w:jc w:val="center"/>
              <w:rPr>
                <w:rFonts w:asciiTheme="minorHAnsi" w:hAnsiTheme="minorHAnsi" w:cstheme="minorHAnsi"/>
                <w:sz w:val="24"/>
              </w:rPr>
            </w:pPr>
            <w:r w:rsidRPr="0087418F">
              <w:rPr>
                <w:rFonts w:asciiTheme="minorHAnsi" w:hAnsiTheme="minorHAnsi" w:cstheme="minorHAnsi"/>
                <w:b/>
                <w:bCs/>
                <w:i/>
                <w:iCs/>
                <w:sz w:val="24"/>
              </w:rPr>
              <w:t>Pas à droite</w:t>
            </w:r>
          </w:p>
        </w:tc>
        <w:tc>
          <w:tcPr>
            <w:tcW w:w="2620" w:type="dxa"/>
          </w:tcPr>
          <w:p w:rsidR="004F1AFB" w:rsidRPr="0087418F" w:rsidRDefault="004F1AFB" w:rsidP="00E60893">
            <w:pPr>
              <w:jc w:val="center"/>
              <w:rPr>
                <w:rFonts w:asciiTheme="minorHAnsi" w:hAnsiTheme="minorHAnsi" w:cstheme="minorHAnsi"/>
                <w:sz w:val="24"/>
                <w:lang w:val="en-US"/>
              </w:rPr>
            </w:pPr>
            <w:r>
              <w:rPr>
                <w:rFonts w:asciiTheme="minorHAnsi" w:hAnsiTheme="minorHAnsi" w:cstheme="minorHAnsi"/>
                <w:noProof/>
                <w:sz w:val="24"/>
              </w:rPr>
              <w:drawing>
                <wp:inline distT="0" distB="0" distL="0" distR="0">
                  <wp:extent cx="939800" cy="7597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élicoïdal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42948" cy="762318"/>
                          </a:xfrm>
                          <a:prstGeom prst="rect">
                            <a:avLst/>
                          </a:prstGeom>
                        </pic:spPr>
                      </pic:pic>
                    </a:graphicData>
                  </a:graphic>
                </wp:inline>
              </w:drawing>
            </w:r>
          </w:p>
        </w:tc>
        <w:tc>
          <w:tcPr>
            <w:tcW w:w="2620" w:type="dxa"/>
            <w:vAlign w:val="center"/>
          </w:tcPr>
          <w:p w:rsidR="004F1AFB" w:rsidRPr="004F1AFB" w:rsidRDefault="009020FF" w:rsidP="00E60893">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p∙R</m:t>
                          </m:r>
                        </m:e>
                        <m:sub>
                          <m:r>
                            <w:rPr>
                              <w:rFonts w:ascii="Cambria Math" w:hAnsi="Cambria Math" w:cstheme="minorHAnsi"/>
                              <w:sz w:val="24"/>
                              <w:szCs w:val="24"/>
                            </w:rPr>
                            <m:t>x</m:t>
                          </m:r>
                        </m:sub>
                      </m:sSub>
                    </m:e>
                    <m:e>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x</m:t>
                          </m:r>
                        </m:sub>
                      </m:sSub>
                    </m:e>
                  </m:mr>
                  <m:mr>
                    <m:e>
                      <m:r>
                        <w:rPr>
                          <w:rFonts w:ascii="Cambria Math" w:hAnsi="Cambria Math" w:cstheme="minorHAnsi"/>
                          <w:sz w:val="24"/>
                          <w:szCs w:val="24"/>
                        </w:rPr>
                        <m:t>0</m:t>
                      </m:r>
                    </m:e>
                    <m:e>
                      <m:r>
                        <w:rPr>
                          <w:rFonts w:ascii="Cambria Math" w:hAnsi="Cambria Math" w:cstheme="minorHAnsi"/>
                          <w:sz w:val="24"/>
                          <w:szCs w:val="24"/>
                        </w:rPr>
                        <m:t>0</m:t>
                      </m:r>
                    </m:e>
                  </m:mr>
                  <m:mr>
                    <m:e>
                      <m:r>
                        <w:rPr>
                          <w:rFonts w:ascii="Cambria Math" w:hAnsi="Cambria Math" w:cstheme="minorHAnsi"/>
                          <w:sz w:val="24"/>
                          <w:szCs w:val="24"/>
                        </w:rPr>
                        <m:t>0</m:t>
                      </m:r>
                    </m:e>
                    <m:e>
                      <m:r>
                        <w:rPr>
                          <w:rFonts w:ascii="Cambria Math" w:hAnsi="Cambria Math" w:cstheme="minorHAnsi"/>
                          <w:sz w:val="24"/>
                          <w:szCs w:val="24"/>
                        </w:rPr>
                        <m:t>0</m:t>
                      </m:r>
                    </m:e>
                  </m:mr>
                </m:m>
              </m:oMath>
            </m:oMathPara>
          </w:p>
        </w:tc>
        <w:tc>
          <w:tcPr>
            <w:tcW w:w="2620" w:type="dxa"/>
            <w:vAlign w:val="center"/>
          </w:tcPr>
          <w:p w:rsidR="004F1AFB" w:rsidRPr="004F1AFB" w:rsidRDefault="009020FF" w:rsidP="00E60893">
            <w:pPr>
              <w:rPr>
                <w:rFonts w:asciiTheme="minorHAnsi" w:hAnsiTheme="minorHAnsi" w:cstheme="minorHAnsi"/>
                <w:sz w:val="24"/>
                <w:szCs w:val="24"/>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L</m:t>
                              </m:r>
                            </m:e>
                            <m:sub>
                              <m:r>
                                <w:rPr>
                                  <w:rFonts w:ascii="Cambria Math" w:hAnsi="Cambria Math"/>
                                  <w:sz w:val="24"/>
                                  <w:szCs w:val="24"/>
                                </w:rPr>
                                <m:t>1/2</m:t>
                              </m:r>
                            </m:sub>
                          </m:sSub>
                        </m:e>
                      </m:mr>
                      <m:mr>
                        <m:e>
                          <m:sSub>
                            <m:sSubPr>
                              <m:ctrlPr>
                                <w:rPr>
                                  <w:rFonts w:ascii="Cambria Math" w:hAnsi="Cambria Math"/>
                                  <w:sz w:val="24"/>
                                  <w:szCs w:val="24"/>
                                </w:rPr>
                              </m:ctrlPr>
                            </m:sSubPr>
                            <m:e>
                              <m:r>
                                <m:rPr>
                                  <m:sty m:val="p"/>
                                </m:rPr>
                                <w:rPr>
                                  <w:rFonts w:ascii="Cambria Math" w:hAnsi="Cambria Math"/>
                                  <w:sz w:val="24"/>
                                  <w:szCs w:val="24"/>
                                </w:rPr>
                                <m:t>Y</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M</m:t>
                              </m:r>
                            </m:e>
                            <m:sub>
                              <m:r>
                                <w:rPr>
                                  <w:rFonts w:ascii="Cambria Math" w:hAnsi="Cambria Math"/>
                                  <w:sz w:val="24"/>
                                  <w:szCs w:val="24"/>
                                </w:rPr>
                                <m:t>1/2</m:t>
                              </m:r>
                            </m:sub>
                          </m:sSub>
                        </m:e>
                      </m:mr>
                      <m:mr>
                        <m:e>
                          <m:sSub>
                            <m:sSubPr>
                              <m:ctrlPr>
                                <w:rPr>
                                  <w:rFonts w:ascii="Cambria Math" w:hAnsi="Cambria Math"/>
                                  <w:sz w:val="24"/>
                                  <w:szCs w:val="24"/>
                                </w:rPr>
                              </m:ctrlPr>
                            </m:sSubPr>
                            <m:e>
                              <m:r>
                                <m:rPr>
                                  <m:sty m:val="p"/>
                                </m:rPr>
                                <w:rPr>
                                  <w:rFonts w:ascii="Cambria Math" w:hAnsi="Cambria Math"/>
                                  <w:sz w:val="24"/>
                                  <w:szCs w:val="24"/>
                                </w:rPr>
                                <m:t>Z</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N</m:t>
                              </m:r>
                            </m:e>
                            <m:sub>
                              <m:r>
                                <w:rPr>
                                  <w:rFonts w:ascii="Cambria Math" w:hAnsi="Cambria Math"/>
                                  <w:sz w:val="24"/>
                                  <w:szCs w:val="24"/>
                                </w:rPr>
                                <m:t>1/2</m:t>
                              </m:r>
                            </m:sub>
                          </m:sSub>
                        </m:e>
                      </m:mr>
                    </m:m>
                  </m:e>
                </m:d>
              </m:oMath>
            </m:oMathPara>
          </w:p>
          <w:p w:rsidR="004F1AFB" w:rsidRPr="004F1AFB" w:rsidRDefault="004F1AFB" w:rsidP="004F1AFB">
            <w:pPr>
              <w:jc w:val="center"/>
              <w:rPr>
                <w:rFonts w:asciiTheme="minorHAnsi" w:hAnsiTheme="minorHAnsi" w:cstheme="minorHAnsi"/>
                <w:sz w:val="24"/>
                <w:lang w:val="en-US"/>
              </w:rPr>
            </w:pPr>
            <w:proofErr w:type="gramStart"/>
            <w:r w:rsidRPr="004F1AFB">
              <w:rPr>
                <w:rFonts w:asciiTheme="minorHAnsi" w:hAnsiTheme="minorHAnsi" w:cstheme="minorHAnsi"/>
                <w:i/>
                <w:iCs/>
                <w:szCs w:val="24"/>
              </w:rPr>
              <w:t>avec</w:t>
            </w:r>
            <w:proofErr w:type="gramEnd"/>
            <w:r w:rsidRPr="004F1AFB">
              <w:rPr>
                <w:rFonts w:asciiTheme="minorHAnsi" w:hAnsiTheme="minorHAnsi" w:cstheme="minorHAnsi"/>
                <w:i/>
                <w:iCs/>
                <w:szCs w:val="24"/>
              </w:rPr>
              <w:t xml:space="preserve"> X</w:t>
            </w:r>
            <w:r w:rsidRPr="004F1AFB">
              <w:rPr>
                <w:rFonts w:asciiTheme="minorHAnsi" w:hAnsiTheme="minorHAnsi" w:cstheme="minorHAnsi"/>
                <w:i/>
                <w:iCs/>
                <w:szCs w:val="24"/>
                <w:vertAlign w:val="subscript"/>
              </w:rPr>
              <w:t>1/2</w:t>
            </w:r>
            <w:r w:rsidRPr="004F1AFB">
              <w:rPr>
                <w:rFonts w:asciiTheme="minorHAnsi" w:hAnsiTheme="minorHAnsi" w:cstheme="minorHAnsi"/>
                <w:i/>
                <w:iCs/>
                <w:szCs w:val="24"/>
              </w:rPr>
              <w:t xml:space="preserve"> = k.L</w:t>
            </w:r>
            <w:r w:rsidRPr="004F1AFB">
              <w:rPr>
                <w:rFonts w:asciiTheme="minorHAnsi" w:hAnsiTheme="minorHAnsi" w:cstheme="minorHAnsi"/>
                <w:i/>
                <w:iCs/>
                <w:szCs w:val="24"/>
                <w:vertAlign w:val="subscript"/>
              </w:rPr>
              <w:t>1/2</w:t>
            </w:r>
          </w:p>
        </w:tc>
      </w:tr>
      <w:tr w:rsidR="004F1AFB" w:rsidRPr="0087418F" w:rsidTr="00021A92">
        <w:trPr>
          <w:jc w:val="center"/>
        </w:trPr>
        <w:tc>
          <w:tcPr>
            <w:tcW w:w="2619" w:type="dxa"/>
            <w:vAlign w:val="center"/>
          </w:tcPr>
          <w:p w:rsidR="004F1AFB" w:rsidRPr="0087418F" w:rsidRDefault="004F1AFB" w:rsidP="00E60893">
            <w:pPr>
              <w:jc w:val="center"/>
              <w:rPr>
                <w:rFonts w:asciiTheme="minorHAnsi" w:hAnsiTheme="minorHAnsi" w:cstheme="minorHAnsi"/>
                <w:b/>
                <w:bCs/>
                <w:i/>
                <w:iCs/>
                <w:sz w:val="24"/>
                <w:lang w:val="en-US"/>
              </w:rPr>
            </w:pPr>
            <w:r w:rsidRPr="0087418F">
              <w:rPr>
                <w:rFonts w:asciiTheme="minorHAnsi" w:hAnsiTheme="minorHAnsi" w:cstheme="minorHAnsi"/>
                <w:b/>
                <w:bCs/>
                <w:i/>
                <w:iCs/>
                <w:sz w:val="24"/>
                <w:lang w:val="en-US"/>
              </w:rPr>
              <w:t>Encastrement en A</w:t>
            </w:r>
          </w:p>
        </w:tc>
        <w:tc>
          <w:tcPr>
            <w:tcW w:w="2620" w:type="dxa"/>
          </w:tcPr>
          <w:p w:rsidR="004F1AFB" w:rsidRPr="0087418F" w:rsidRDefault="004F1AFB" w:rsidP="00E60893">
            <w:pPr>
              <w:jc w:val="center"/>
              <w:rPr>
                <w:rFonts w:asciiTheme="minorHAnsi" w:hAnsiTheme="minorHAnsi" w:cstheme="minorHAnsi"/>
                <w:sz w:val="24"/>
                <w:lang w:val="en-US"/>
              </w:rPr>
            </w:pPr>
            <w:r w:rsidRPr="0087418F">
              <w:rPr>
                <w:rFonts w:asciiTheme="minorHAnsi" w:hAnsiTheme="minorHAnsi" w:cstheme="minorHAnsi"/>
              </w:rPr>
              <w:object w:dxaOrig="4215" w:dyaOrig="4310">
                <v:shape id="_x0000_i1034" type="#_x0000_t75" style="width:55.4pt;height:56.2pt" o:ole="" fillcolor="window">
                  <v:imagedata r:id="rId59" o:title=""/>
                </v:shape>
                <o:OLEObject Type="Embed" ProgID="StaticEnhancedMetafile" ShapeID="_x0000_i1034" DrawAspect="Content" ObjectID="_1640060795" r:id="rId60"/>
              </w:object>
            </w:r>
          </w:p>
        </w:tc>
        <w:tc>
          <w:tcPr>
            <w:tcW w:w="2620" w:type="dxa"/>
            <w:vAlign w:val="center"/>
          </w:tcPr>
          <w:p w:rsidR="004F1AFB" w:rsidRPr="004F1AFB" w:rsidRDefault="009020FF" w:rsidP="004F1AFB">
            <w:pPr>
              <w:pStyle w:val="Corpsdetexte3"/>
              <w:spacing w:after="0"/>
              <w:jc w:val="center"/>
              <w:rPr>
                <w:rFonts w:asciiTheme="minorHAnsi" w:hAnsiTheme="minorHAnsi" w:cstheme="minorHAnsi"/>
                <w:sz w:val="24"/>
                <w:szCs w:val="24"/>
              </w:rPr>
            </w:pPr>
            <m:oMathPara>
              <m:oMath>
                <m:m>
                  <m:mPr>
                    <m:mcs>
                      <m:mc>
                        <m:mcPr>
                          <m:count m:val="2"/>
                          <m:mcJc m:val="center"/>
                        </m:mcPr>
                      </m:mc>
                    </m:mcs>
                    <m:ctrlPr>
                      <w:rPr>
                        <w:rFonts w:ascii="Cambria Math" w:hAnsi="Cambria Math" w:cstheme="minorHAnsi"/>
                        <w:i/>
                        <w:sz w:val="24"/>
                        <w:szCs w:val="24"/>
                      </w:rPr>
                    </m:ctrlPr>
                  </m:mPr>
                  <m:mr>
                    <m:e>
                      <m:r>
                        <w:rPr>
                          <w:rFonts w:ascii="Cambria Math" w:hAnsi="Cambria Math" w:cstheme="minorHAnsi"/>
                          <w:sz w:val="24"/>
                          <w:szCs w:val="24"/>
                        </w:rPr>
                        <m:t>0</m:t>
                      </m:r>
                    </m:e>
                    <m:e>
                      <m:r>
                        <w:rPr>
                          <w:rFonts w:ascii="Cambria Math" w:hAnsi="Cambria Math" w:cstheme="minorHAnsi"/>
                          <w:sz w:val="24"/>
                          <w:szCs w:val="24"/>
                        </w:rPr>
                        <m:t>0</m:t>
                      </m:r>
                    </m:e>
                  </m:mr>
                  <m:mr>
                    <m:e>
                      <m:r>
                        <w:rPr>
                          <w:rFonts w:ascii="Cambria Math" w:hAnsi="Cambria Math" w:cstheme="minorHAnsi"/>
                          <w:sz w:val="24"/>
                          <w:szCs w:val="24"/>
                        </w:rPr>
                        <m:t>0</m:t>
                      </m:r>
                    </m:e>
                    <m:e>
                      <m:r>
                        <w:rPr>
                          <w:rFonts w:ascii="Cambria Math" w:hAnsi="Cambria Math" w:cstheme="minorHAnsi"/>
                          <w:sz w:val="24"/>
                          <w:szCs w:val="24"/>
                        </w:rPr>
                        <m:t>0</m:t>
                      </m:r>
                    </m:e>
                  </m:mr>
                  <m:mr>
                    <m:e>
                      <m:r>
                        <w:rPr>
                          <w:rFonts w:ascii="Cambria Math" w:hAnsi="Cambria Math" w:cstheme="minorHAnsi"/>
                          <w:sz w:val="24"/>
                          <w:szCs w:val="24"/>
                        </w:rPr>
                        <m:t>0</m:t>
                      </m:r>
                    </m:e>
                    <m:e>
                      <m:r>
                        <w:rPr>
                          <w:rFonts w:ascii="Cambria Math" w:hAnsi="Cambria Math" w:cstheme="minorHAnsi"/>
                          <w:sz w:val="24"/>
                          <w:szCs w:val="24"/>
                        </w:rPr>
                        <m:t>0</m:t>
                      </m:r>
                    </m:e>
                  </m:mr>
                </m:m>
              </m:oMath>
            </m:oMathPara>
          </w:p>
        </w:tc>
        <w:tc>
          <w:tcPr>
            <w:tcW w:w="2620" w:type="dxa"/>
            <w:vAlign w:val="center"/>
          </w:tcPr>
          <w:p w:rsidR="004F1AFB" w:rsidRPr="004F1AFB" w:rsidRDefault="009020FF" w:rsidP="00E60893">
            <w:pPr>
              <w:rPr>
                <w:rFonts w:asciiTheme="minorHAnsi" w:hAnsiTheme="minorHAnsi" w:cstheme="minorHAnsi"/>
                <w:sz w:val="24"/>
                <w:lang w:val="en-US"/>
              </w:rPr>
            </w:pPr>
            <m:oMathPara>
              <m:oMath>
                <m:d>
                  <m:dPr>
                    <m:begChr m:val="{"/>
                    <m:endChr m:val="}"/>
                    <m:ctrlPr>
                      <w:rPr>
                        <w:rFonts w:ascii="Cambria Math" w:hAnsi="Cambria Math"/>
                        <w:i/>
                        <w:sz w:val="24"/>
                        <w:szCs w:val="24"/>
                      </w:rPr>
                    </m:ctrlPr>
                  </m:dPr>
                  <m:e>
                    <m:m>
                      <m:mPr>
                        <m:mcs>
                          <m:mc>
                            <m:mcPr>
                              <m:count m:val="2"/>
                              <m:mcJc m:val="center"/>
                            </m:mcPr>
                          </m:mc>
                        </m:mcs>
                        <m:ctrlPr>
                          <w:rPr>
                            <w:rFonts w:ascii="Cambria Math" w:hAnsi="Cambria Math"/>
                            <w:sz w:val="24"/>
                            <w:szCs w:val="24"/>
                          </w:rPr>
                        </m:ctrlPr>
                      </m:mPr>
                      <m:mr>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L</m:t>
                              </m:r>
                            </m:e>
                            <m:sub>
                              <m:r>
                                <w:rPr>
                                  <w:rFonts w:ascii="Cambria Math" w:hAnsi="Cambria Math"/>
                                  <w:sz w:val="24"/>
                                  <w:szCs w:val="24"/>
                                </w:rPr>
                                <m:t>1/2</m:t>
                              </m:r>
                            </m:sub>
                          </m:sSub>
                        </m:e>
                      </m:mr>
                      <m:mr>
                        <m:e>
                          <m:sSub>
                            <m:sSubPr>
                              <m:ctrlPr>
                                <w:rPr>
                                  <w:rFonts w:ascii="Cambria Math" w:hAnsi="Cambria Math"/>
                                  <w:sz w:val="24"/>
                                  <w:szCs w:val="24"/>
                                </w:rPr>
                              </m:ctrlPr>
                            </m:sSubPr>
                            <m:e>
                              <m:r>
                                <m:rPr>
                                  <m:sty m:val="p"/>
                                </m:rPr>
                                <w:rPr>
                                  <w:rFonts w:ascii="Cambria Math" w:hAnsi="Cambria Math"/>
                                  <w:sz w:val="24"/>
                                  <w:szCs w:val="24"/>
                                </w:rPr>
                                <m:t>Y</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M</m:t>
                              </m:r>
                            </m:e>
                            <m:sub>
                              <m:r>
                                <w:rPr>
                                  <w:rFonts w:ascii="Cambria Math" w:hAnsi="Cambria Math"/>
                                  <w:sz w:val="24"/>
                                  <w:szCs w:val="24"/>
                                </w:rPr>
                                <m:t>1/2</m:t>
                              </m:r>
                            </m:sub>
                          </m:sSub>
                        </m:e>
                      </m:mr>
                      <m:mr>
                        <m:e>
                          <m:sSub>
                            <m:sSubPr>
                              <m:ctrlPr>
                                <w:rPr>
                                  <w:rFonts w:ascii="Cambria Math" w:hAnsi="Cambria Math"/>
                                  <w:sz w:val="24"/>
                                  <w:szCs w:val="24"/>
                                </w:rPr>
                              </m:ctrlPr>
                            </m:sSubPr>
                            <m:e>
                              <m:r>
                                <m:rPr>
                                  <m:sty m:val="p"/>
                                </m:rPr>
                                <w:rPr>
                                  <w:rFonts w:ascii="Cambria Math" w:hAnsi="Cambria Math"/>
                                  <w:sz w:val="24"/>
                                  <w:szCs w:val="24"/>
                                </w:rPr>
                                <m:t>Z</m:t>
                              </m:r>
                            </m:e>
                            <m:sub>
                              <m:r>
                                <w:rPr>
                                  <w:rFonts w:ascii="Cambria Math" w:hAnsi="Cambria Math"/>
                                  <w:sz w:val="24"/>
                                  <w:szCs w:val="24"/>
                                </w:rPr>
                                <m:t>1/2</m:t>
                              </m:r>
                            </m:sub>
                          </m:sSub>
                        </m:e>
                        <m:e>
                          <m:sSub>
                            <m:sSubPr>
                              <m:ctrlPr>
                                <w:rPr>
                                  <w:rFonts w:ascii="Cambria Math" w:hAnsi="Cambria Math"/>
                                  <w:sz w:val="24"/>
                                  <w:szCs w:val="24"/>
                                </w:rPr>
                              </m:ctrlPr>
                            </m:sSubPr>
                            <m:e>
                              <m:r>
                                <m:rPr>
                                  <m:sty m:val="p"/>
                                </m:rPr>
                                <w:rPr>
                                  <w:rFonts w:ascii="Cambria Math" w:hAnsi="Cambria Math"/>
                                  <w:sz w:val="24"/>
                                  <w:szCs w:val="24"/>
                                </w:rPr>
                                <m:t>N</m:t>
                              </m:r>
                            </m:e>
                            <m:sub>
                              <m:r>
                                <w:rPr>
                                  <w:rFonts w:ascii="Cambria Math" w:hAnsi="Cambria Math"/>
                                  <w:sz w:val="24"/>
                                  <w:szCs w:val="24"/>
                                </w:rPr>
                                <m:t>1/2</m:t>
                              </m:r>
                            </m:sub>
                          </m:sSub>
                        </m:e>
                      </m:mr>
                    </m:m>
                  </m:e>
                </m:d>
              </m:oMath>
            </m:oMathPara>
          </w:p>
        </w:tc>
      </w:tr>
    </w:tbl>
    <w:p w:rsidR="00736F13" w:rsidRDefault="00736F13" w:rsidP="005F564E">
      <w:pPr>
        <w:spacing w:after="120"/>
        <w:jc w:val="both"/>
        <w:rPr>
          <w:rFonts w:ascii="Calibri" w:hAnsi="Calibri"/>
          <w:b/>
          <w:color w:val="0070C0"/>
          <w:sz w:val="24"/>
          <w:szCs w:val="24"/>
        </w:rPr>
      </w:pPr>
    </w:p>
    <w:p w:rsidR="00E60893" w:rsidRPr="005F23B0" w:rsidRDefault="00E60893" w:rsidP="00E60893">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5F23B0">
        <w:rPr>
          <w:rStyle w:val="Style1"/>
          <w:rFonts w:asciiTheme="minorHAnsi" w:hAnsiTheme="minorHAnsi"/>
          <w:color w:val="C00000"/>
          <w:sz w:val="24"/>
          <w:szCs w:val="24"/>
          <w:u w:val="none"/>
        </w:rPr>
        <w:t xml:space="preserve"> COURS ECLIGNE « </w:t>
      </w:r>
      <w:r>
        <w:rPr>
          <w:rStyle w:val="Style1"/>
          <w:rFonts w:asciiTheme="minorHAnsi" w:hAnsiTheme="minorHAnsi"/>
          <w:color w:val="C00000"/>
          <w:sz w:val="24"/>
          <w:szCs w:val="24"/>
          <w:u w:val="none"/>
        </w:rPr>
        <w:t>ACTION MECANIQUE DE CONTACT </w:t>
      </w:r>
      <w:r w:rsidRPr="005F23B0">
        <w:rPr>
          <w:rStyle w:val="Style1"/>
          <w:rFonts w:asciiTheme="minorHAnsi" w:hAnsiTheme="minorHAnsi"/>
          <w:color w:val="C00000"/>
          <w:sz w:val="24"/>
          <w:szCs w:val="24"/>
          <w:u w:val="none"/>
        </w:rPr>
        <w:t>» :</w:t>
      </w:r>
    </w:p>
    <w:p w:rsidR="00E60893" w:rsidRPr="00E60893" w:rsidRDefault="009020FF" w:rsidP="00E60893">
      <w:pPr>
        <w:pStyle w:val="Corpsdetexte2"/>
        <w:spacing w:after="0" w:line="240" w:lineRule="auto"/>
        <w:ind w:firstLine="2694"/>
        <w:rPr>
          <w:rFonts w:asciiTheme="minorHAnsi" w:hAnsiTheme="minorHAnsi" w:cstheme="minorHAnsi"/>
          <w:sz w:val="18"/>
          <w:szCs w:val="24"/>
        </w:rPr>
      </w:pPr>
      <w:hyperlink r:id="rId61" w:history="1">
        <w:r w:rsidR="00E60893" w:rsidRPr="00E60893">
          <w:rPr>
            <w:rStyle w:val="Lienhypertexte"/>
            <w:rFonts w:asciiTheme="minorHAnsi" w:hAnsiTheme="minorHAnsi" w:cstheme="minorHAnsi"/>
            <w:sz w:val="18"/>
            <w:szCs w:val="24"/>
            <w:u w:val="none"/>
          </w:rPr>
          <w:t>http://ecligne.net/mecanique/3_statique/0_am/5_statique_am_contact_cours.html</w:t>
        </w:r>
      </w:hyperlink>
    </w:p>
    <w:p w:rsidR="00E60893" w:rsidRPr="005F23B0" w:rsidRDefault="00E60893" w:rsidP="00E60893">
      <w:pPr>
        <w:pStyle w:val="Paragraphedeliste"/>
        <w:ind w:left="2847" w:hanging="1571"/>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5F23B0">
        <w:rPr>
          <w:rStyle w:val="Style1"/>
          <w:rFonts w:asciiTheme="minorHAnsi" w:hAnsiTheme="minorHAnsi"/>
          <w:color w:val="C00000"/>
          <w:sz w:val="24"/>
          <w:szCs w:val="24"/>
          <w:u w:val="none"/>
        </w:rPr>
        <w:t xml:space="preserve"> EXO PC ECLIGNE « EXO PC </w:t>
      </w:r>
      <w:r w:rsidR="007E522B">
        <w:rPr>
          <w:rStyle w:val="Style1"/>
          <w:rFonts w:asciiTheme="minorHAnsi" w:hAnsiTheme="minorHAnsi"/>
          <w:color w:val="C00000"/>
          <w:sz w:val="24"/>
          <w:szCs w:val="24"/>
          <w:u w:val="none"/>
        </w:rPr>
        <w:t>3</w:t>
      </w:r>
      <w:r w:rsidRPr="005F23B0">
        <w:rPr>
          <w:rStyle w:val="Style1"/>
          <w:rFonts w:asciiTheme="minorHAnsi" w:hAnsiTheme="minorHAnsi"/>
          <w:color w:val="C00000"/>
          <w:sz w:val="24"/>
          <w:szCs w:val="24"/>
          <w:u w:val="none"/>
        </w:rPr>
        <w:t> » :</w:t>
      </w:r>
    </w:p>
    <w:p w:rsidR="00E60893" w:rsidRDefault="009020FF" w:rsidP="00E60893">
      <w:pPr>
        <w:spacing w:after="120"/>
        <w:ind w:firstLine="2694"/>
        <w:jc w:val="both"/>
        <w:rPr>
          <w:rStyle w:val="Lienhypertexte"/>
          <w:rFonts w:asciiTheme="minorHAnsi" w:hAnsiTheme="minorHAnsi"/>
          <w:sz w:val="18"/>
          <w:u w:val="none"/>
        </w:rPr>
      </w:pPr>
      <w:hyperlink r:id="rId62" w:history="1">
        <w:r w:rsidR="00E60893" w:rsidRPr="00E60893">
          <w:rPr>
            <w:rStyle w:val="Lienhypertexte"/>
            <w:rFonts w:asciiTheme="minorHAnsi" w:hAnsiTheme="minorHAnsi"/>
            <w:sz w:val="18"/>
            <w:u w:val="none"/>
          </w:rPr>
          <w:t>http://ecligne.net/mecanique/3_statique/0_am/6_statique_am_contact_exo.html</w:t>
        </w:r>
      </w:hyperlink>
    </w:p>
    <w:p w:rsidR="00B354B7" w:rsidRPr="00023968" w:rsidRDefault="00B354B7" w:rsidP="00B354B7">
      <w:pPr>
        <w:pStyle w:val="Paragraphedeliste"/>
        <w:numPr>
          <w:ilvl w:val="0"/>
          <w:numId w:val="18"/>
        </w:numPr>
        <w:spacing w:after="120"/>
        <w:ind w:left="641" w:hanging="357"/>
        <w:contextualSpacing w:val="0"/>
        <w:jc w:val="both"/>
        <w:rPr>
          <w:rFonts w:ascii="Calibri" w:hAnsi="Calibri"/>
          <w:b/>
          <w:color w:val="808080"/>
          <w:sz w:val="32"/>
          <w:szCs w:val="24"/>
        </w:rPr>
      </w:pPr>
      <w:r>
        <w:rPr>
          <w:rFonts w:ascii="Calibri" w:hAnsi="Calibri"/>
          <w:b/>
          <w:color w:val="808080"/>
          <w:sz w:val="32"/>
          <w:szCs w:val="24"/>
        </w:rPr>
        <w:lastRenderedPageBreak/>
        <w:t>Inventaire des efforts appliqués à un solide</w:t>
      </w:r>
      <w:r w:rsidRPr="00023968">
        <w:rPr>
          <w:rFonts w:ascii="Calibri" w:hAnsi="Calibri"/>
          <w:b/>
          <w:color w:val="808080"/>
          <w:sz w:val="32"/>
          <w:szCs w:val="24"/>
        </w:rPr>
        <w:t> :</w:t>
      </w:r>
    </w:p>
    <w:p w:rsidR="00B354B7" w:rsidRPr="00C06BCD" w:rsidRDefault="00B354B7" w:rsidP="00B354B7">
      <w:pPr>
        <w:pStyle w:val="Retraitcorpsdetexte"/>
        <w:spacing w:after="0" w:line="360" w:lineRule="auto"/>
        <w:ind w:left="142" w:firstLine="567"/>
        <w:jc w:val="both"/>
        <w:rPr>
          <w:rFonts w:ascii="Calibri" w:hAnsi="Calibri" w:cs="Calibri"/>
          <w:sz w:val="24"/>
          <w:szCs w:val="24"/>
        </w:rPr>
      </w:pPr>
      <w:r w:rsidRPr="00C06BCD">
        <w:rPr>
          <w:rFonts w:ascii="Calibri" w:hAnsi="Calibri" w:cs="Calibri"/>
          <w:sz w:val="24"/>
          <w:szCs w:val="24"/>
        </w:rPr>
        <w:t>Pour étudier les efforts appliqués à un solide, il est nécessaire :</w:t>
      </w:r>
    </w:p>
    <w:p w:rsidR="00B354B7" w:rsidRPr="00C06BCD" w:rsidRDefault="00B354B7" w:rsidP="00B354B7">
      <w:pPr>
        <w:pStyle w:val="Retraitcorpsdetexte"/>
        <w:numPr>
          <w:ilvl w:val="0"/>
          <w:numId w:val="39"/>
        </w:numPr>
        <w:tabs>
          <w:tab w:val="clear" w:pos="2421"/>
          <w:tab w:val="num" w:pos="1134"/>
        </w:tabs>
        <w:spacing w:after="0" w:line="360" w:lineRule="auto"/>
        <w:ind w:left="1560" w:hanging="284"/>
        <w:jc w:val="both"/>
        <w:rPr>
          <w:rFonts w:ascii="Calibri" w:hAnsi="Calibri" w:cs="Calibri"/>
          <w:sz w:val="24"/>
          <w:szCs w:val="24"/>
        </w:rPr>
      </w:pPr>
      <w:proofErr w:type="gramStart"/>
      <w:r w:rsidRPr="00C06BCD">
        <w:rPr>
          <w:rFonts w:ascii="Calibri" w:hAnsi="Calibri" w:cs="Calibri"/>
          <w:sz w:val="24"/>
          <w:szCs w:val="24"/>
        </w:rPr>
        <w:t>de</w:t>
      </w:r>
      <w:proofErr w:type="gramEnd"/>
      <w:r w:rsidRPr="00C06BCD">
        <w:rPr>
          <w:rFonts w:ascii="Calibri" w:hAnsi="Calibri" w:cs="Calibri"/>
          <w:sz w:val="24"/>
          <w:szCs w:val="24"/>
        </w:rPr>
        <w:t xml:space="preserve"> </w:t>
      </w:r>
      <w:r w:rsidRPr="00C06BCD">
        <w:rPr>
          <w:rFonts w:ascii="Calibri" w:hAnsi="Calibri" w:cs="Calibri"/>
          <w:b/>
          <w:sz w:val="24"/>
          <w:szCs w:val="24"/>
        </w:rPr>
        <w:t>l'isoler</w:t>
      </w:r>
      <w:r w:rsidRPr="00C06BCD">
        <w:rPr>
          <w:rFonts w:ascii="Calibri" w:hAnsi="Calibri" w:cs="Calibri"/>
          <w:sz w:val="24"/>
          <w:szCs w:val="24"/>
        </w:rPr>
        <w:t xml:space="preserve"> (extraire fictivement de l'ensemble)</w:t>
      </w:r>
    </w:p>
    <w:p w:rsidR="00B354B7" w:rsidRPr="00C06BCD" w:rsidRDefault="00B354B7" w:rsidP="00B354B7">
      <w:pPr>
        <w:pStyle w:val="Retraitcorpsdetexte"/>
        <w:numPr>
          <w:ilvl w:val="0"/>
          <w:numId w:val="39"/>
        </w:numPr>
        <w:tabs>
          <w:tab w:val="clear" w:pos="2421"/>
          <w:tab w:val="num" w:pos="1134"/>
        </w:tabs>
        <w:spacing w:after="0" w:line="360" w:lineRule="auto"/>
        <w:ind w:left="1560" w:hanging="284"/>
        <w:jc w:val="both"/>
        <w:rPr>
          <w:rFonts w:ascii="Calibri" w:hAnsi="Calibri" w:cs="Calibri"/>
          <w:sz w:val="24"/>
          <w:szCs w:val="24"/>
        </w:rPr>
      </w:pPr>
      <w:r>
        <w:rPr>
          <w:rFonts w:ascii="Calibri" w:hAnsi="Calibri" w:cs="Calibri"/>
          <w:noProof/>
          <w:sz w:val="24"/>
          <w:szCs w:val="24"/>
        </w:rPr>
        <w:drawing>
          <wp:anchor distT="0" distB="0" distL="114300" distR="114300" simplePos="0" relativeHeight="251651584" behindDoc="1" locked="0" layoutInCell="1" allowOverlap="1" wp14:anchorId="37B743BA" wp14:editId="0CAE1223">
            <wp:simplePos x="0" y="0"/>
            <wp:positionH relativeFrom="column">
              <wp:posOffset>4410710</wp:posOffset>
            </wp:positionH>
            <wp:positionV relativeFrom="paragraph">
              <wp:posOffset>191135</wp:posOffset>
            </wp:positionV>
            <wp:extent cx="2724150" cy="1807210"/>
            <wp:effectExtent l="19050" t="0" r="0" b="0"/>
            <wp:wrapTight wrapText="bothSides">
              <wp:wrapPolygon edited="0">
                <wp:start x="-151" y="0"/>
                <wp:lineTo x="-151" y="21403"/>
                <wp:lineTo x="21600" y="21403"/>
                <wp:lineTo x="21600" y="0"/>
                <wp:lineTo x="-151" y="0"/>
              </wp:wrapPolygon>
            </wp:wrapTight>
            <wp:docPr id="1079" name="Image 1079" descr="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graphe"/>
                    <pic:cNvPicPr>
                      <a:picLocks noChangeAspect="1" noChangeArrowheads="1"/>
                    </pic:cNvPicPr>
                  </pic:nvPicPr>
                  <pic:blipFill>
                    <a:blip r:embed="rId63" cstate="print"/>
                    <a:srcRect t="2551" b="3815"/>
                    <a:stretch>
                      <a:fillRect/>
                    </a:stretch>
                  </pic:blipFill>
                  <pic:spPr bwMode="auto">
                    <a:xfrm>
                      <a:off x="0" y="0"/>
                      <a:ext cx="2724150" cy="1807210"/>
                    </a:xfrm>
                    <a:prstGeom prst="rect">
                      <a:avLst/>
                    </a:prstGeom>
                    <a:noFill/>
                    <a:ln w="9525">
                      <a:noFill/>
                      <a:miter lim="800000"/>
                      <a:headEnd/>
                      <a:tailEnd/>
                    </a:ln>
                  </pic:spPr>
                </pic:pic>
              </a:graphicData>
            </a:graphic>
          </wp:anchor>
        </w:drawing>
      </w:r>
      <w:proofErr w:type="gramStart"/>
      <w:r w:rsidRPr="00C06BCD">
        <w:rPr>
          <w:rFonts w:ascii="Calibri" w:hAnsi="Calibri" w:cs="Calibri"/>
          <w:sz w:val="24"/>
          <w:szCs w:val="24"/>
        </w:rPr>
        <w:t>de</w:t>
      </w:r>
      <w:proofErr w:type="gramEnd"/>
      <w:r w:rsidRPr="00C06BCD">
        <w:rPr>
          <w:rFonts w:ascii="Calibri" w:hAnsi="Calibri" w:cs="Calibri"/>
          <w:sz w:val="24"/>
          <w:szCs w:val="24"/>
        </w:rPr>
        <w:t xml:space="preserve"> réaliser </w:t>
      </w:r>
      <w:r w:rsidRPr="00C06BCD">
        <w:rPr>
          <w:rFonts w:ascii="Calibri" w:hAnsi="Calibri" w:cs="Calibri"/>
          <w:b/>
          <w:sz w:val="24"/>
          <w:szCs w:val="24"/>
        </w:rPr>
        <w:t>le bilan des actions mécaniques extérieures</w:t>
      </w:r>
      <w:r w:rsidRPr="00C06BCD">
        <w:rPr>
          <w:rFonts w:ascii="Calibri" w:hAnsi="Calibri" w:cs="Calibri"/>
          <w:sz w:val="24"/>
          <w:szCs w:val="24"/>
        </w:rPr>
        <w:t xml:space="preserve"> (de contact et à distance) à ce solide</w:t>
      </w:r>
    </w:p>
    <w:p w:rsidR="00B354B7" w:rsidRDefault="00B354B7" w:rsidP="00B354B7">
      <w:pPr>
        <w:pStyle w:val="Retraitcorpsdetexte"/>
        <w:ind w:left="425" w:firstLine="284"/>
        <w:jc w:val="both"/>
        <w:rPr>
          <w:rFonts w:ascii="Calibri" w:hAnsi="Calibri" w:cs="Calibri"/>
          <w:sz w:val="24"/>
          <w:szCs w:val="24"/>
        </w:rPr>
      </w:pPr>
      <w:r w:rsidRPr="00FC734D">
        <w:rPr>
          <w:rFonts w:ascii="Calibri" w:hAnsi="Calibri" w:cs="Calibri"/>
          <w:sz w:val="24"/>
          <w:szCs w:val="24"/>
        </w:rPr>
        <w:t>Lors de la recherche des actions extérieures d'un système isolé, il faut chercher les zones où le système isolé est en contact avec l'extérieur.</w:t>
      </w:r>
    </w:p>
    <w:p w:rsidR="00B354B7" w:rsidRPr="00FC734D" w:rsidRDefault="00B354B7" w:rsidP="00B354B7">
      <w:pPr>
        <w:pStyle w:val="Retraitcorpsdetexte"/>
        <w:ind w:left="425" w:firstLine="284"/>
        <w:jc w:val="both"/>
        <w:rPr>
          <w:rFonts w:ascii="Calibri" w:hAnsi="Calibri" w:cs="Calibri"/>
          <w:sz w:val="24"/>
          <w:szCs w:val="24"/>
        </w:rPr>
      </w:pPr>
      <w:r w:rsidRPr="00FC734D">
        <w:rPr>
          <w:rFonts w:ascii="Calibri" w:hAnsi="Calibri" w:cs="Calibri"/>
          <w:sz w:val="24"/>
          <w:szCs w:val="24"/>
        </w:rPr>
        <w:t>Le graphe des liaisons dans lequel on a rajouté les actions à distance (les poids en particulier) peut être d'une grande utilité.</w:t>
      </w:r>
    </w:p>
    <w:p w:rsidR="00B354B7" w:rsidRPr="0039539E" w:rsidRDefault="00B354B7" w:rsidP="00B354B7">
      <w:pPr>
        <w:pStyle w:val="Retraitcorpsdetexte"/>
        <w:spacing w:after="0"/>
        <w:ind w:left="426" w:firstLine="283"/>
        <w:jc w:val="both"/>
        <w:rPr>
          <w:rFonts w:ascii="Calibri" w:hAnsi="Calibri" w:cs="Calibri"/>
          <w:sz w:val="24"/>
          <w:szCs w:val="24"/>
        </w:rPr>
      </w:pPr>
      <w:r w:rsidRPr="00FC734D">
        <w:rPr>
          <w:rFonts w:ascii="Calibri" w:hAnsi="Calibri" w:cs="Calibri"/>
          <w:sz w:val="24"/>
          <w:szCs w:val="24"/>
        </w:rPr>
        <w:t xml:space="preserve">En effet, dans le dessin du </w:t>
      </w:r>
      <w:proofErr w:type="spellStart"/>
      <w:r w:rsidRPr="00FC734D">
        <w:rPr>
          <w:rFonts w:ascii="Calibri" w:hAnsi="Calibri" w:cs="Calibri"/>
          <w:sz w:val="24"/>
          <w:szCs w:val="24"/>
        </w:rPr>
        <w:t>graphe</w:t>
      </w:r>
      <w:proofErr w:type="spellEnd"/>
      <w:r w:rsidRPr="00FC734D">
        <w:rPr>
          <w:rFonts w:ascii="Calibri" w:hAnsi="Calibri" w:cs="Calibri"/>
          <w:sz w:val="24"/>
          <w:szCs w:val="24"/>
        </w:rPr>
        <w:t xml:space="preserve">, tout trait qui traverse la frontière d'isolement correspond à </w:t>
      </w:r>
      <w:r w:rsidRPr="0039539E">
        <w:rPr>
          <w:rFonts w:ascii="Calibri" w:hAnsi="Calibri" w:cs="Calibri"/>
          <w:sz w:val="24"/>
          <w:szCs w:val="24"/>
        </w:rPr>
        <w:t xml:space="preserve">une action mécanique extérieure. </w:t>
      </w:r>
    </w:p>
    <w:p w:rsidR="00B354B7" w:rsidRPr="00FC734D" w:rsidRDefault="00B354B7" w:rsidP="00B354B7">
      <w:pPr>
        <w:ind w:firstLine="426"/>
        <w:rPr>
          <w:rFonts w:ascii="Calibri" w:hAnsi="Calibri" w:cs="Calibri"/>
          <w:sz w:val="24"/>
          <w:szCs w:val="24"/>
        </w:rPr>
      </w:pPr>
    </w:p>
    <w:p w:rsidR="00B354B7" w:rsidRPr="00FC734D" w:rsidRDefault="00B354B7" w:rsidP="00B354B7">
      <w:pPr>
        <w:spacing w:after="120"/>
        <w:ind w:firstLine="709"/>
        <w:rPr>
          <w:rFonts w:ascii="Calibri" w:hAnsi="Calibri" w:cs="Calibri"/>
          <w:sz w:val="24"/>
          <w:szCs w:val="24"/>
        </w:rPr>
      </w:pPr>
      <w:r>
        <w:rPr>
          <w:noProof/>
        </w:rPr>
        <w:drawing>
          <wp:anchor distT="0" distB="0" distL="114300" distR="114300" simplePos="0" relativeHeight="251652608" behindDoc="1" locked="0" layoutInCell="1" allowOverlap="1" wp14:anchorId="0CFA7AD8" wp14:editId="004777CE">
            <wp:simplePos x="0" y="0"/>
            <wp:positionH relativeFrom="column">
              <wp:posOffset>4204970</wp:posOffset>
            </wp:positionH>
            <wp:positionV relativeFrom="paragraph">
              <wp:posOffset>76200</wp:posOffset>
            </wp:positionV>
            <wp:extent cx="731520" cy="1172210"/>
            <wp:effectExtent l="0" t="0" r="0" b="0"/>
            <wp:wrapTight wrapText="bothSides">
              <wp:wrapPolygon edited="0">
                <wp:start x="0" y="0"/>
                <wp:lineTo x="0" y="21413"/>
                <wp:lineTo x="20813" y="21413"/>
                <wp:lineTo x="20813" y="0"/>
                <wp:lineTo x="0" y="0"/>
              </wp:wrapPolygon>
            </wp:wrapTight>
            <wp:docPr id="1080" name="Image 1080" descr="p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planche"/>
                    <pic:cNvPicPr>
                      <a:picLocks noChangeAspect="1" noChangeArrowheads="1"/>
                    </pic:cNvPicPr>
                  </pic:nvPicPr>
                  <pic:blipFill>
                    <a:blip r:embed="rId64" cstate="print"/>
                    <a:srcRect l="20432" t="10431" r="7454"/>
                    <a:stretch>
                      <a:fillRect/>
                    </a:stretch>
                  </pic:blipFill>
                  <pic:spPr bwMode="auto">
                    <a:xfrm>
                      <a:off x="0" y="0"/>
                      <a:ext cx="731520" cy="1172210"/>
                    </a:xfrm>
                    <a:prstGeom prst="rect">
                      <a:avLst/>
                    </a:prstGeom>
                    <a:noFill/>
                    <a:ln w="9525">
                      <a:noFill/>
                      <a:miter lim="800000"/>
                      <a:headEnd/>
                      <a:tailEnd/>
                    </a:ln>
                  </pic:spPr>
                </pic:pic>
              </a:graphicData>
            </a:graphic>
          </wp:anchor>
        </w:drawing>
      </w:r>
      <w:r w:rsidRPr="00FC734D">
        <w:rPr>
          <w:rFonts w:ascii="Calibri" w:hAnsi="Calibri" w:cs="Calibri"/>
          <w:b/>
          <w:sz w:val="24"/>
          <w:szCs w:val="24"/>
        </w:rPr>
        <w:sym w:font="Wingdings" w:char="F026"/>
      </w:r>
      <w:r w:rsidRPr="00FC734D">
        <w:rPr>
          <w:rFonts w:ascii="Calibri" w:hAnsi="Calibri" w:cs="Calibri"/>
          <w:b/>
          <w:sz w:val="24"/>
          <w:szCs w:val="24"/>
        </w:rPr>
        <w:t xml:space="preserve"> Exemple 1 :</w:t>
      </w:r>
      <w:r w:rsidRPr="00FC734D">
        <w:rPr>
          <w:rFonts w:ascii="Calibri" w:hAnsi="Calibri" w:cs="Calibri"/>
          <w:sz w:val="24"/>
          <w:szCs w:val="24"/>
        </w:rPr>
        <w:t xml:space="preserve"> </w:t>
      </w:r>
      <w:r w:rsidRPr="00FC734D">
        <w:rPr>
          <w:rFonts w:ascii="Calibri" w:hAnsi="Calibri" w:cs="Calibri"/>
          <w:b/>
          <w:bCs/>
          <w:i/>
          <w:iCs/>
          <w:sz w:val="24"/>
          <w:szCs w:val="24"/>
        </w:rPr>
        <w:t>planche à voile</w:t>
      </w:r>
    </w:p>
    <w:p w:rsidR="00B354B7" w:rsidRDefault="00B354B7" w:rsidP="00B354B7">
      <w:pPr>
        <w:spacing w:after="120"/>
        <w:ind w:firstLine="851"/>
        <w:rPr>
          <w:rFonts w:ascii="Calibri" w:hAnsi="Calibri" w:cs="Calibri"/>
          <w:sz w:val="24"/>
          <w:szCs w:val="24"/>
        </w:rPr>
      </w:pPr>
      <w:r>
        <w:rPr>
          <w:rFonts w:ascii="Calibri" w:hAnsi="Calibri" w:cs="Calibri"/>
          <w:sz w:val="24"/>
          <w:szCs w:val="24"/>
        </w:rPr>
        <w:t>O</w:t>
      </w:r>
      <w:r w:rsidRPr="00FC734D">
        <w:rPr>
          <w:rFonts w:ascii="Calibri" w:hAnsi="Calibri" w:cs="Calibri"/>
          <w:sz w:val="24"/>
          <w:szCs w:val="24"/>
        </w:rPr>
        <w:t>n isole le système {planche à voile + véliplanchiste}</w:t>
      </w:r>
    </w:p>
    <w:p w:rsidR="00B354B7" w:rsidRPr="00FC734D" w:rsidRDefault="00B354B7" w:rsidP="00B354B7">
      <w:pPr>
        <w:ind w:firstLine="851"/>
        <w:jc w:val="both"/>
        <w:rPr>
          <w:rFonts w:ascii="Calibri" w:hAnsi="Calibri" w:cs="Calibri"/>
          <w:sz w:val="24"/>
          <w:szCs w:val="24"/>
        </w:rPr>
      </w:pPr>
      <w:r w:rsidRPr="00C06BCD">
        <w:rPr>
          <w:rFonts w:ascii="Calibri" w:hAnsi="Calibri" w:cs="Calibri"/>
          <w:sz w:val="24"/>
          <w:szCs w:val="24"/>
          <w:u w:val="single"/>
        </w:rPr>
        <w:t>Bilan des actions mécaniques extérieures sur le système</w:t>
      </w:r>
      <w:r w:rsidRPr="00FC734D">
        <w:rPr>
          <w:rFonts w:ascii="Calibri" w:hAnsi="Calibri" w:cs="Calibri"/>
          <w:sz w:val="24"/>
          <w:szCs w:val="24"/>
        </w:rPr>
        <w:t xml:space="preserve"> :</w:t>
      </w:r>
    </w:p>
    <w:p w:rsidR="00B354B7" w:rsidRPr="00C06BCD" w:rsidRDefault="00B354B7" w:rsidP="00B354B7">
      <w:pPr>
        <w:widowControl w:val="0"/>
        <w:numPr>
          <w:ilvl w:val="0"/>
          <w:numId w:val="40"/>
        </w:numPr>
        <w:tabs>
          <w:tab w:val="num" w:pos="1843"/>
        </w:tabs>
        <w:ind w:left="1077" w:firstLine="483"/>
        <w:jc w:val="both"/>
        <w:rPr>
          <w:rFonts w:ascii="Calibri" w:hAnsi="Calibri" w:cs="Calibri"/>
          <w:sz w:val="24"/>
          <w:szCs w:val="24"/>
        </w:rPr>
      </w:pPr>
      <w:proofErr w:type="gramStart"/>
      <w:r w:rsidRPr="00C06BCD">
        <w:rPr>
          <w:rFonts w:ascii="Calibri" w:hAnsi="Calibri" w:cs="Calibri"/>
          <w:sz w:val="24"/>
          <w:szCs w:val="24"/>
        </w:rPr>
        <w:t>action</w:t>
      </w:r>
      <w:proofErr w:type="gramEnd"/>
      <w:r w:rsidRPr="00C06BCD">
        <w:rPr>
          <w:rFonts w:ascii="Calibri" w:hAnsi="Calibri" w:cs="Calibri"/>
          <w:sz w:val="24"/>
          <w:szCs w:val="24"/>
        </w:rPr>
        <w:t xml:space="preserve"> de l’eau sur la planche ;</w:t>
      </w:r>
    </w:p>
    <w:p w:rsidR="00B354B7" w:rsidRPr="00C06BCD" w:rsidRDefault="00B354B7" w:rsidP="00B354B7">
      <w:pPr>
        <w:widowControl w:val="0"/>
        <w:numPr>
          <w:ilvl w:val="0"/>
          <w:numId w:val="40"/>
        </w:numPr>
        <w:tabs>
          <w:tab w:val="num" w:pos="1843"/>
        </w:tabs>
        <w:ind w:left="1077" w:firstLine="483"/>
        <w:jc w:val="both"/>
        <w:rPr>
          <w:rFonts w:ascii="Calibri" w:hAnsi="Calibri" w:cs="Calibri"/>
          <w:sz w:val="24"/>
          <w:szCs w:val="24"/>
        </w:rPr>
      </w:pPr>
      <w:proofErr w:type="gramStart"/>
      <w:r w:rsidRPr="00C06BCD">
        <w:rPr>
          <w:rFonts w:ascii="Calibri" w:hAnsi="Calibri" w:cs="Calibri"/>
          <w:sz w:val="24"/>
          <w:szCs w:val="24"/>
        </w:rPr>
        <w:t>action</w:t>
      </w:r>
      <w:proofErr w:type="gramEnd"/>
      <w:r w:rsidRPr="00C06BCD">
        <w:rPr>
          <w:rFonts w:ascii="Calibri" w:hAnsi="Calibri" w:cs="Calibri"/>
          <w:sz w:val="24"/>
          <w:szCs w:val="24"/>
        </w:rPr>
        <w:t xml:space="preserve"> de l’air sur la voile ;</w:t>
      </w:r>
    </w:p>
    <w:p w:rsidR="00B354B7" w:rsidRPr="00C06BCD" w:rsidRDefault="00B354B7" w:rsidP="00B354B7">
      <w:pPr>
        <w:widowControl w:val="0"/>
        <w:numPr>
          <w:ilvl w:val="0"/>
          <w:numId w:val="40"/>
        </w:numPr>
        <w:tabs>
          <w:tab w:val="num" w:pos="1843"/>
        </w:tabs>
        <w:ind w:left="1077" w:firstLine="483"/>
        <w:jc w:val="both"/>
        <w:rPr>
          <w:rFonts w:ascii="Calibri" w:hAnsi="Calibri" w:cs="Calibri"/>
          <w:sz w:val="24"/>
          <w:szCs w:val="24"/>
        </w:rPr>
      </w:pPr>
      <w:proofErr w:type="gramStart"/>
      <w:r w:rsidRPr="00C06BCD">
        <w:rPr>
          <w:rFonts w:ascii="Calibri" w:hAnsi="Calibri" w:cs="Calibri"/>
          <w:sz w:val="24"/>
          <w:szCs w:val="24"/>
        </w:rPr>
        <w:t>action</w:t>
      </w:r>
      <w:proofErr w:type="gramEnd"/>
      <w:r w:rsidRPr="00C06BCD">
        <w:rPr>
          <w:rFonts w:ascii="Calibri" w:hAnsi="Calibri" w:cs="Calibri"/>
          <w:sz w:val="24"/>
          <w:szCs w:val="24"/>
        </w:rPr>
        <w:t xml:space="preserve"> de la pesanteur sur le système.</w:t>
      </w:r>
    </w:p>
    <w:p w:rsidR="00B354B7" w:rsidRPr="00B354B7" w:rsidRDefault="00B354B7" w:rsidP="00B354B7">
      <w:pPr>
        <w:ind w:firstLine="426"/>
        <w:rPr>
          <w:rFonts w:ascii="Calibri" w:hAnsi="Calibri" w:cs="Calibri"/>
          <w:sz w:val="32"/>
          <w:szCs w:val="32"/>
        </w:rPr>
      </w:pPr>
    </w:p>
    <w:p w:rsidR="00B354B7" w:rsidRDefault="00B354B7" w:rsidP="00B354B7">
      <w:pPr>
        <w:ind w:firstLine="709"/>
        <w:rPr>
          <w:rFonts w:ascii="Calibri" w:hAnsi="Calibri" w:cs="Calibri"/>
          <w:b/>
          <w:bCs/>
          <w:i/>
          <w:iCs/>
          <w:sz w:val="24"/>
          <w:szCs w:val="24"/>
        </w:rPr>
      </w:pPr>
      <w:r w:rsidRPr="00FC734D">
        <w:rPr>
          <w:rFonts w:ascii="Calibri" w:hAnsi="Calibri" w:cs="Calibri"/>
          <w:b/>
          <w:sz w:val="24"/>
          <w:szCs w:val="24"/>
        </w:rPr>
        <w:sym w:font="Wingdings" w:char="F026"/>
      </w:r>
      <w:r w:rsidRPr="00FC734D">
        <w:rPr>
          <w:rFonts w:ascii="Calibri" w:hAnsi="Calibri" w:cs="Calibri"/>
          <w:b/>
          <w:sz w:val="24"/>
          <w:szCs w:val="24"/>
        </w:rPr>
        <w:t xml:space="preserve"> Exemple 2 :</w:t>
      </w:r>
      <w:r w:rsidRPr="00FC734D">
        <w:rPr>
          <w:rFonts w:ascii="Calibri" w:hAnsi="Calibri" w:cs="Calibri"/>
          <w:sz w:val="24"/>
          <w:szCs w:val="24"/>
        </w:rPr>
        <w:t xml:space="preserve"> </w:t>
      </w:r>
      <w:r w:rsidRPr="00FC734D">
        <w:rPr>
          <w:rFonts w:ascii="Calibri" w:hAnsi="Calibri" w:cs="Calibri"/>
          <w:b/>
          <w:bCs/>
          <w:i/>
          <w:iCs/>
          <w:sz w:val="24"/>
          <w:szCs w:val="24"/>
        </w:rPr>
        <w:t>bille dans une rainure en vé</w:t>
      </w:r>
    </w:p>
    <w:p w:rsidR="00B354B7" w:rsidRPr="005C21D6" w:rsidRDefault="00B354B7" w:rsidP="00B354B7">
      <w:pPr>
        <w:ind w:firstLine="426"/>
        <w:rPr>
          <w:rFonts w:ascii="Calibri" w:hAnsi="Calibri" w:cs="Calibri"/>
          <w:sz w:val="24"/>
          <w:szCs w:val="24"/>
        </w:rPr>
      </w:pPr>
    </w:p>
    <w:tbl>
      <w:tblPr>
        <w:tblStyle w:val="Grilledutableau"/>
        <w:tblW w:w="9355" w:type="dxa"/>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B354B7" w:rsidTr="00175EAC">
        <w:tc>
          <w:tcPr>
            <w:tcW w:w="4677" w:type="dxa"/>
          </w:tcPr>
          <w:p w:rsidR="00B354B7" w:rsidRDefault="00B354B7" w:rsidP="00175EAC">
            <w:pPr>
              <w:rPr>
                <w:rFonts w:ascii="Calibri" w:hAnsi="Calibri" w:cs="Calibri"/>
                <w:b/>
                <w:bCs/>
                <w:i/>
                <w:iCs/>
              </w:rPr>
            </w:pPr>
            <w:r>
              <w:rPr>
                <w:rFonts w:ascii="Calibri" w:hAnsi="Calibri" w:cs="Calibri"/>
                <w:noProof/>
              </w:rPr>
              <w:drawing>
                <wp:anchor distT="0" distB="0" distL="114300" distR="114300" simplePos="0" relativeHeight="251662848" behindDoc="1" locked="0" layoutInCell="1" allowOverlap="1" wp14:anchorId="50CBCA50" wp14:editId="351D4CE9">
                  <wp:simplePos x="0" y="0"/>
                  <wp:positionH relativeFrom="column">
                    <wp:posOffset>1143000</wp:posOffset>
                  </wp:positionH>
                  <wp:positionV relativeFrom="paragraph">
                    <wp:posOffset>45720</wp:posOffset>
                  </wp:positionV>
                  <wp:extent cx="1022985" cy="1070610"/>
                  <wp:effectExtent l="19050" t="0" r="5715" b="0"/>
                  <wp:wrapTight wrapText="bothSides">
                    <wp:wrapPolygon edited="0">
                      <wp:start x="-402" y="0"/>
                      <wp:lineTo x="-402" y="21139"/>
                      <wp:lineTo x="21721" y="21139"/>
                      <wp:lineTo x="21721" y="0"/>
                      <wp:lineTo x="-40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22985" cy="1070610"/>
                          </a:xfrm>
                          <a:prstGeom prst="rect">
                            <a:avLst/>
                          </a:prstGeom>
                        </pic:spPr>
                      </pic:pic>
                    </a:graphicData>
                  </a:graphic>
                </wp:anchor>
              </w:drawing>
            </w:r>
            <w:r w:rsidRPr="007D19E6">
              <w:rPr>
                <w:rFonts w:ascii="Calibri" w:hAnsi="Calibri" w:cs="Calibri"/>
                <w:b/>
                <w:bCs/>
                <w:i/>
                <w:iCs/>
                <w:u w:val="single"/>
              </w:rPr>
              <w:t>1</w:t>
            </w:r>
            <w:r w:rsidRPr="007D19E6">
              <w:rPr>
                <w:rFonts w:ascii="Calibri" w:hAnsi="Calibri" w:cs="Calibri"/>
                <w:b/>
                <w:bCs/>
                <w:i/>
                <w:iCs/>
                <w:u w:val="single"/>
                <w:vertAlign w:val="superscript"/>
              </w:rPr>
              <w:t>er</w:t>
            </w:r>
            <w:r w:rsidRPr="007D19E6">
              <w:rPr>
                <w:rFonts w:ascii="Calibri" w:hAnsi="Calibri" w:cs="Calibri"/>
                <w:b/>
                <w:bCs/>
                <w:i/>
                <w:iCs/>
                <w:u w:val="single"/>
              </w:rPr>
              <w:t xml:space="preserve"> cas</w:t>
            </w:r>
            <w:r w:rsidRPr="007D19E6">
              <w:rPr>
                <w:rFonts w:ascii="Calibri" w:hAnsi="Calibri" w:cs="Calibri"/>
                <w:b/>
                <w:bCs/>
                <w:i/>
                <w:iCs/>
              </w:rPr>
              <w:t xml:space="preserve"> : on isole (2)</w:t>
            </w:r>
          </w:p>
          <w:p w:rsidR="00B354B7" w:rsidRDefault="00B354B7" w:rsidP="00175EAC">
            <w:pPr>
              <w:rPr>
                <w:rFonts w:ascii="Calibri" w:hAnsi="Calibri" w:cs="Calibri"/>
                <w:b/>
                <w:bCs/>
                <w:i/>
                <w:iCs/>
              </w:rPr>
            </w:pPr>
          </w:p>
          <w:p w:rsidR="00B354B7" w:rsidRDefault="00B354B7" w:rsidP="00175EAC">
            <w:pPr>
              <w:rPr>
                <w:rFonts w:ascii="Calibri" w:hAnsi="Calibri" w:cs="Calibri"/>
                <w:b/>
                <w:bCs/>
                <w:i/>
                <w:iCs/>
              </w:rPr>
            </w:pPr>
          </w:p>
          <w:p w:rsidR="00B354B7" w:rsidRDefault="00B354B7" w:rsidP="00175EAC">
            <w:pPr>
              <w:rPr>
                <w:rFonts w:ascii="Calibri" w:hAnsi="Calibri" w:cs="Calibri"/>
                <w:b/>
                <w:bCs/>
                <w:i/>
                <w:iCs/>
              </w:rPr>
            </w:pPr>
          </w:p>
          <w:p w:rsidR="00B354B7" w:rsidRDefault="00B354B7" w:rsidP="00175EAC">
            <w:pPr>
              <w:rPr>
                <w:rFonts w:ascii="Calibri" w:hAnsi="Calibri" w:cs="Calibri"/>
                <w:b/>
                <w:bCs/>
                <w:i/>
                <w:iCs/>
              </w:rPr>
            </w:pPr>
          </w:p>
          <w:p w:rsidR="00B354B7" w:rsidRDefault="00B354B7" w:rsidP="00175EAC">
            <w:pPr>
              <w:rPr>
                <w:rFonts w:ascii="Calibri" w:hAnsi="Calibri" w:cs="Calibri"/>
                <w:b/>
                <w:bCs/>
                <w:i/>
                <w:iCs/>
              </w:rPr>
            </w:pPr>
          </w:p>
          <w:p w:rsidR="00B354B7" w:rsidRDefault="00B354B7" w:rsidP="00175EAC">
            <w:pPr>
              <w:rPr>
                <w:rFonts w:ascii="Calibri" w:hAnsi="Calibri" w:cs="Calibri"/>
                <w:b/>
                <w:bCs/>
                <w:i/>
                <w:iCs/>
              </w:rPr>
            </w:pPr>
          </w:p>
          <w:p w:rsidR="00B354B7" w:rsidRPr="005C21D6" w:rsidRDefault="00B354B7" w:rsidP="00175EAC">
            <w:pPr>
              <w:rPr>
                <w:rFonts w:ascii="Calibri" w:hAnsi="Calibri" w:cs="Calibri"/>
                <w:b/>
                <w:bCs/>
                <w:i/>
                <w:iCs/>
                <w:sz w:val="4"/>
              </w:rPr>
            </w:pPr>
            <w:r w:rsidRPr="005C21D6">
              <w:rPr>
                <w:rFonts w:ascii="Calibri" w:hAnsi="Calibri" w:cs="Calibri"/>
                <w:noProof/>
                <w:sz w:val="8"/>
                <w:szCs w:val="24"/>
              </w:rPr>
              <w:drawing>
                <wp:anchor distT="0" distB="0" distL="114300" distR="114300" simplePos="0" relativeHeight="251653632" behindDoc="0" locked="0" layoutInCell="1" allowOverlap="1" wp14:anchorId="401C5372" wp14:editId="19BA1D39">
                  <wp:simplePos x="0" y="0"/>
                  <wp:positionH relativeFrom="column">
                    <wp:posOffset>-1576070</wp:posOffset>
                  </wp:positionH>
                  <wp:positionV relativeFrom="paragraph">
                    <wp:posOffset>-760730</wp:posOffset>
                  </wp:positionV>
                  <wp:extent cx="1576709" cy="1346200"/>
                  <wp:effectExtent l="0" t="0" r="0" b="0"/>
                  <wp:wrapNone/>
                  <wp:docPr id="1081" name="Image 1081" descr="b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bille"/>
                          <pic:cNvPicPr>
                            <a:picLocks noChangeAspect="1" noChangeArrowheads="1"/>
                          </pic:cNvPicPr>
                        </pic:nvPicPr>
                        <pic:blipFill>
                          <a:blip r:embed="rId66" cstate="print"/>
                          <a:srcRect/>
                          <a:stretch>
                            <a:fillRect/>
                          </a:stretch>
                        </pic:blipFill>
                        <pic:spPr bwMode="auto">
                          <a:xfrm>
                            <a:off x="0" y="0"/>
                            <a:ext cx="1576709" cy="1346200"/>
                          </a:xfrm>
                          <a:prstGeom prst="rect">
                            <a:avLst/>
                          </a:prstGeom>
                          <a:noFill/>
                          <a:ln w="9525">
                            <a:noFill/>
                            <a:miter lim="800000"/>
                            <a:headEnd/>
                            <a:tailEnd/>
                          </a:ln>
                        </pic:spPr>
                      </pic:pic>
                    </a:graphicData>
                  </a:graphic>
                </wp:anchor>
              </w:drawing>
            </w:r>
          </w:p>
          <w:p w:rsidR="00B354B7" w:rsidRPr="00C06BCD" w:rsidRDefault="00B354B7" w:rsidP="00175EAC">
            <w:pPr>
              <w:ind w:firstLine="318"/>
              <w:rPr>
                <w:rFonts w:ascii="Calibri" w:hAnsi="Calibri" w:cs="Calibri"/>
                <w:bCs/>
              </w:rPr>
            </w:pPr>
            <w:r w:rsidRPr="00C06BCD">
              <w:rPr>
                <w:rFonts w:ascii="Calibri" w:hAnsi="Calibri" w:cs="Calibri"/>
                <w:bCs/>
                <w:u w:val="single"/>
              </w:rPr>
              <w:t>Bilan des actions mécaniques extérieures à (2)</w:t>
            </w:r>
            <w:r w:rsidRPr="00C06BCD">
              <w:rPr>
                <w:rFonts w:ascii="Calibri" w:hAnsi="Calibri" w:cs="Calibri"/>
                <w:bCs/>
              </w:rPr>
              <w:t xml:space="preserve"> :</w:t>
            </w:r>
          </w:p>
          <w:p w:rsidR="00B354B7" w:rsidRPr="00F243C7" w:rsidRDefault="00B354B7" w:rsidP="00B354B7">
            <w:pPr>
              <w:numPr>
                <w:ilvl w:val="0"/>
                <w:numId w:val="41"/>
              </w:numPr>
              <w:tabs>
                <w:tab w:val="clear" w:pos="1146"/>
                <w:tab w:val="num" w:pos="1843"/>
              </w:tabs>
              <w:ind w:left="1026" w:hanging="283"/>
              <w:rPr>
                <w:rFonts w:ascii="Calibri" w:hAnsi="Calibri" w:cs="Calibri"/>
                <w:bCs/>
                <w:color w:val="FF0000"/>
              </w:rPr>
            </w:pPr>
            <w:proofErr w:type="gramStart"/>
            <w:r w:rsidRPr="00F243C7">
              <w:rPr>
                <w:rFonts w:ascii="Calibri" w:hAnsi="Calibri" w:cs="Calibri"/>
                <w:bCs/>
                <w:color w:val="FF0000"/>
              </w:rPr>
              <w:t>contact</w:t>
            </w:r>
            <w:proofErr w:type="gramEnd"/>
            <w:r w:rsidRPr="00F243C7">
              <w:rPr>
                <w:rFonts w:ascii="Calibri" w:hAnsi="Calibri" w:cs="Calibri"/>
                <w:bCs/>
                <w:color w:val="FF0000"/>
              </w:rPr>
              <w:t xml:space="preserve"> ponctuel en A avec la bille</w:t>
            </w:r>
          </w:p>
          <w:p w:rsidR="00B354B7" w:rsidRPr="00F243C7" w:rsidRDefault="00B354B7" w:rsidP="00B354B7">
            <w:pPr>
              <w:numPr>
                <w:ilvl w:val="0"/>
                <w:numId w:val="41"/>
              </w:numPr>
              <w:tabs>
                <w:tab w:val="clear" w:pos="1146"/>
                <w:tab w:val="num" w:pos="1843"/>
              </w:tabs>
              <w:ind w:left="1026" w:hanging="283"/>
              <w:rPr>
                <w:rFonts w:ascii="Calibri" w:hAnsi="Calibri" w:cs="Calibri"/>
                <w:bCs/>
                <w:color w:val="00B050"/>
              </w:rPr>
            </w:pPr>
            <w:proofErr w:type="gramStart"/>
            <w:r w:rsidRPr="00F243C7">
              <w:rPr>
                <w:rFonts w:ascii="Calibri" w:hAnsi="Calibri" w:cs="Calibri"/>
                <w:bCs/>
                <w:color w:val="00B050"/>
              </w:rPr>
              <w:t>contact</w:t>
            </w:r>
            <w:proofErr w:type="gramEnd"/>
            <w:r w:rsidRPr="00F243C7">
              <w:rPr>
                <w:rFonts w:ascii="Calibri" w:hAnsi="Calibri" w:cs="Calibri"/>
                <w:bCs/>
                <w:color w:val="00B050"/>
              </w:rPr>
              <w:t xml:space="preserve"> ponctuel en B avec la bille</w:t>
            </w:r>
          </w:p>
          <w:p w:rsidR="00B354B7" w:rsidRPr="00F243C7" w:rsidRDefault="00B354B7" w:rsidP="00B354B7">
            <w:pPr>
              <w:numPr>
                <w:ilvl w:val="0"/>
                <w:numId w:val="41"/>
              </w:numPr>
              <w:tabs>
                <w:tab w:val="clear" w:pos="1146"/>
                <w:tab w:val="num" w:pos="1843"/>
              </w:tabs>
              <w:ind w:left="1026" w:hanging="283"/>
              <w:rPr>
                <w:rFonts w:ascii="Calibri" w:hAnsi="Calibri" w:cs="Calibri"/>
                <w:bCs/>
                <w:color w:val="7030A0"/>
              </w:rPr>
            </w:pPr>
            <w:proofErr w:type="gramStart"/>
            <w:r w:rsidRPr="00F243C7">
              <w:rPr>
                <w:rFonts w:ascii="Calibri" w:hAnsi="Calibri" w:cs="Calibri"/>
                <w:bCs/>
                <w:color w:val="7030A0"/>
              </w:rPr>
              <w:t>contact</w:t>
            </w:r>
            <w:proofErr w:type="gramEnd"/>
            <w:r w:rsidRPr="00F243C7">
              <w:rPr>
                <w:rFonts w:ascii="Calibri" w:hAnsi="Calibri" w:cs="Calibri"/>
                <w:bCs/>
                <w:color w:val="7030A0"/>
              </w:rPr>
              <w:t xml:space="preserve"> surfacique avec le sol (0)</w:t>
            </w:r>
          </w:p>
          <w:p w:rsidR="00B354B7" w:rsidRPr="004266C4" w:rsidRDefault="00B354B7" w:rsidP="00B354B7">
            <w:pPr>
              <w:numPr>
                <w:ilvl w:val="0"/>
                <w:numId w:val="41"/>
              </w:numPr>
              <w:tabs>
                <w:tab w:val="clear" w:pos="1146"/>
                <w:tab w:val="num" w:pos="1843"/>
              </w:tabs>
              <w:ind w:left="1026" w:hanging="283"/>
              <w:rPr>
                <w:rFonts w:ascii="Calibri" w:hAnsi="Calibri" w:cs="Calibri"/>
                <w:bCs/>
                <w:color w:val="0000FF"/>
              </w:rPr>
            </w:pPr>
            <w:proofErr w:type="gramStart"/>
            <w:r w:rsidRPr="00F243C7">
              <w:rPr>
                <w:rFonts w:ascii="Calibri" w:hAnsi="Calibri" w:cs="Calibri"/>
                <w:bCs/>
                <w:color w:val="0000FF"/>
              </w:rPr>
              <w:t>poids</w:t>
            </w:r>
            <w:proofErr w:type="gramEnd"/>
            <w:r w:rsidRPr="00F243C7">
              <w:rPr>
                <w:rFonts w:ascii="Calibri" w:hAnsi="Calibri" w:cs="Calibri"/>
                <w:bCs/>
                <w:color w:val="0000FF"/>
              </w:rPr>
              <w:t xml:space="preserve"> en G</w:t>
            </w:r>
            <w:r w:rsidRPr="00F243C7">
              <w:rPr>
                <w:rFonts w:ascii="Calibri" w:hAnsi="Calibri" w:cs="Calibri"/>
                <w:bCs/>
                <w:color w:val="0000FF"/>
                <w:vertAlign w:val="subscript"/>
              </w:rPr>
              <w:t>2</w:t>
            </w:r>
          </w:p>
        </w:tc>
        <w:tc>
          <w:tcPr>
            <w:tcW w:w="4678" w:type="dxa"/>
          </w:tcPr>
          <w:p w:rsidR="00B354B7" w:rsidRPr="007D19E6" w:rsidRDefault="00B354B7" w:rsidP="00175EAC">
            <w:pPr>
              <w:rPr>
                <w:rFonts w:ascii="Calibri" w:hAnsi="Calibri" w:cs="Calibri"/>
              </w:rPr>
            </w:pPr>
            <w:r w:rsidRPr="007D19E6">
              <w:rPr>
                <w:rFonts w:ascii="Calibri" w:hAnsi="Calibri" w:cs="Calibri"/>
                <w:b/>
                <w:bCs/>
                <w:i/>
                <w:iCs/>
                <w:u w:val="single"/>
              </w:rPr>
              <w:t>2</w:t>
            </w:r>
            <w:r w:rsidRPr="007D19E6">
              <w:rPr>
                <w:rFonts w:ascii="Calibri" w:hAnsi="Calibri" w:cs="Calibri"/>
                <w:b/>
                <w:bCs/>
                <w:i/>
                <w:iCs/>
                <w:u w:val="single"/>
                <w:vertAlign w:val="superscript"/>
              </w:rPr>
              <w:t>ème</w:t>
            </w:r>
            <w:r w:rsidRPr="007D19E6">
              <w:rPr>
                <w:rFonts w:ascii="Calibri" w:hAnsi="Calibri" w:cs="Calibri"/>
                <w:b/>
                <w:bCs/>
                <w:i/>
                <w:iCs/>
                <w:u w:val="single"/>
              </w:rPr>
              <w:t xml:space="preserve"> cas</w:t>
            </w:r>
            <w:r w:rsidRPr="007D19E6">
              <w:rPr>
                <w:rFonts w:ascii="Calibri" w:hAnsi="Calibri" w:cs="Calibri"/>
                <w:b/>
                <w:bCs/>
                <w:i/>
                <w:iCs/>
              </w:rPr>
              <w:t xml:space="preserve"> : on isole la bille (1</w:t>
            </w:r>
            <w:r w:rsidRPr="007D19E6">
              <w:rPr>
                <w:rFonts w:ascii="Calibri" w:hAnsi="Calibri" w:cs="Calibri"/>
              </w:rPr>
              <w:t>)</w:t>
            </w:r>
          </w:p>
          <w:p w:rsidR="00B354B7" w:rsidRDefault="00B354B7" w:rsidP="00175EAC">
            <w:pPr>
              <w:rPr>
                <w:rFonts w:ascii="Calibri" w:hAnsi="Calibri" w:cs="Calibri"/>
                <w:sz w:val="24"/>
                <w:szCs w:val="24"/>
              </w:rPr>
            </w:pPr>
          </w:p>
          <w:p w:rsidR="00B354B7" w:rsidRDefault="00B354B7" w:rsidP="00175EAC">
            <w:pPr>
              <w:jc w:val="center"/>
              <w:rPr>
                <w:rFonts w:ascii="Calibri" w:hAnsi="Calibri" w:cs="Calibri"/>
                <w:sz w:val="24"/>
                <w:szCs w:val="24"/>
              </w:rPr>
            </w:pPr>
          </w:p>
          <w:p w:rsidR="00B354B7" w:rsidRDefault="00B354B7" w:rsidP="00175EAC">
            <w:pPr>
              <w:jc w:val="center"/>
              <w:rPr>
                <w:rFonts w:ascii="Calibri" w:hAnsi="Calibri" w:cs="Calibri"/>
                <w:sz w:val="24"/>
                <w:szCs w:val="24"/>
              </w:rPr>
            </w:pPr>
          </w:p>
          <w:p w:rsidR="00B354B7" w:rsidRDefault="00B354B7" w:rsidP="00175EAC">
            <w:pPr>
              <w:jc w:val="center"/>
              <w:rPr>
                <w:rFonts w:ascii="Calibri" w:hAnsi="Calibri" w:cs="Calibri"/>
                <w:sz w:val="24"/>
                <w:szCs w:val="24"/>
              </w:rPr>
            </w:pPr>
          </w:p>
          <w:p w:rsidR="00B354B7" w:rsidRPr="00C06BCD" w:rsidRDefault="00B354B7" w:rsidP="00175EAC">
            <w:pPr>
              <w:ind w:firstLine="175"/>
              <w:rPr>
                <w:rFonts w:ascii="Calibri" w:hAnsi="Calibri" w:cs="Calibri"/>
                <w:bCs/>
              </w:rPr>
            </w:pPr>
            <w:r>
              <w:rPr>
                <w:rFonts w:ascii="Calibri" w:hAnsi="Calibri" w:cs="Calibri"/>
                <w:noProof/>
                <w:sz w:val="24"/>
                <w:szCs w:val="24"/>
              </w:rPr>
              <w:drawing>
                <wp:anchor distT="0" distB="0" distL="114300" distR="114300" simplePos="0" relativeHeight="251663872" behindDoc="1" locked="0" layoutInCell="1" allowOverlap="1" wp14:anchorId="13FFE143" wp14:editId="5A717ABD">
                  <wp:simplePos x="0" y="0"/>
                  <wp:positionH relativeFrom="column">
                    <wp:posOffset>401955</wp:posOffset>
                  </wp:positionH>
                  <wp:positionV relativeFrom="paragraph">
                    <wp:posOffset>-735330</wp:posOffset>
                  </wp:positionV>
                  <wp:extent cx="1260475" cy="706755"/>
                  <wp:effectExtent l="0" t="0" r="0" b="0"/>
                  <wp:wrapTight wrapText="bothSides">
                    <wp:wrapPolygon edited="0">
                      <wp:start x="0" y="0"/>
                      <wp:lineTo x="0" y="20960"/>
                      <wp:lineTo x="21219" y="20960"/>
                      <wp:lineTo x="2121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60475" cy="706755"/>
                          </a:xfrm>
                          <a:prstGeom prst="rect">
                            <a:avLst/>
                          </a:prstGeom>
                        </pic:spPr>
                      </pic:pic>
                    </a:graphicData>
                  </a:graphic>
                </wp:anchor>
              </w:drawing>
            </w:r>
            <w:r w:rsidRPr="00C06BCD">
              <w:rPr>
                <w:rFonts w:ascii="Calibri" w:hAnsi="Calibri" w:cs="Calibri"/>
                <w:bCs/>
                <w:u w:val="single"/>
              </w:rPr>
              <w:t>Bilan des actions mécaniques extérieures à (1)</w:t>
            </w:r>
            <w:r w:rsidRPr="00C06BCD">
              <w:rPr>
                <w:rFonts w:ascii="Calibri" w:hAnsi="Calibri" w:cs="Calibri"/>
                <w:bCs/>
              </w:rPr>
              <w:t xml:space="preserve"> :</w:t>
            </w:r>
          </w:p>
          <w:p w:rsidR="00B354B7" w:rsidRPr="00F243C7" w:rsidRDefault="00B354B7" w:rsidP="00B354B7">
            <w:pPr>
              <w:numPr>
                <w:ilvl w:val="0"/>
                <w:numId w:val="41"/>
              </w:numPr>
              <w:tabs>
                <w:tab w:val="clear" w:pos="1146"/>
                <w:tab w:val="num" w:pos="1419"/>
              </w:tabs>
              <w:ind w:hanging="546"/>
              <w:rPr>
                <w:rFonts w:ascii="Calibri" w:hAnsi="Calibri" w:cs="Calibri"/>
                <w:bCs/>
                <w:color w:val="FF0066"/>
              </w:rPr>
            </w:pPr>
            <w:proofErr w:type="gramStart"/>
            <w:r>
              <w:rPr>
                <w:rFonts w:ascii="Calibri" w:hAnsi="Calibri" w:cs="Calibri"/>
                <w:bCs/>
                <w:color w:val="FF0066"/>
              </w:rPr>
              <w:t>c</w:t>
            </w:r>
            <w:r w:rsidRPr="00F243C7">
              <w:rPr>
                <w:rFonts w:ascii="Calibri" w:hAnsi="Calibri" w:cs="Calibri"/>
                <w:bCs/>
                <w:color w:val="FF0066"/>
              </w:rPr>
              <w:t>ontact</w:t>
            </w:r>
            <w:proofErr w:type="gramEnd"/>
            <w:r w:rsidRPr="00F243C7">
              <w:rPr>
                <w:rFonts w:ascii="Calibri" w:hAnsi="Calibri" w:cs="Calibri"/>
                <w:bCs/>
                <w:color w:val="FF0066"/>
              </w:rPr>
              <w:t xml:space="preserve"> ponctuel en A avec le vé</w:t>
            </w:r>
          </w:p>
          <w:p w:rsidR="00B354B7" w:rsidRDefault="00B354B7" w:rsidP="00B354B7">
            <w:pPr>
              <w:numPr>
                <w:ilvl w:val="0"/>
                <w:numId w:val="41"/>
              </w:numPr>
              <w:tabs>
                <w:tab w:val="clear" w:pos="1146"/>
                <w:tab w:val="num" w:pos="1419"/>
              </w:tabs>
              <w:ind w:hanging="546"/>
              <w:rPr>
                <w:rFonts w:ascii="Calibri" w:hAnsi="Calibri" w:cs="Calibri"/>
                <w:bCs/>
                <w:color w:val="00B0F0"/>
              </w:rPr>
            </w:pPr>
            <w:proofErr w:type="gramStart"/>
            <w:r>
              <w:rPr>
                <w:rFonts w:ascii="Calibri" w:hAnsi="Calibri" w:cs="Calibri"/>
                <w:bCs/>
                <w:color w:val="00B0F0"/>
              </w:rPr>
              <w:t>c</w:t>
            </w:r>
            <w:r w:rsidRPr="00F243C7">
              <w:rPr>
                <w:rFonts w:ascii="Calibri" w:hAnsi="Calibri" w:cs="Calibri"/>
                <w:bCs/>
                <w:color w:val="00B0F0"/>
              </w:rPr>
              <w:t>ontact</w:t>
            </w:r>
            <w:proofErr w:type="gramEnd"/>
            <w:r w:rsidRPr="00F243C7">
              <w:rPr>
                <w:rFonts w:ascii="Calibri" w:hAnsi="Calibri" w:cs="Calibri"/>
                <w:bCs/>
                <w:color w:val="00B0F0"/>
              </w:rPr>
              <w:t xml:space="preserve"> ponctuel en B avec le vé</w:t>
            </w:r>
          </w:p>
          <w:p w:rsidR="00B354B7" w:rsidRPr="00F243C7" w:rsidRDefault="00B354B7" w:rsidP="00B354B7">
            <w:pPr>
              <w:numPr>
                <w:ilvl w:val="0"/>
                <w:numId w:val="41"/>
              </w:numPr>
              <w:tabs>
                <w:tab w:val="clear" w:pos="1146"/>
                <w:tab w:val="num" w:pos="1419"/>
              </w:tabs>
              <w:ind w:hanging="546"/>
              <w:rPr>
                <w:rFonts w:ascii="Calibri" w:hAnsi="Calibri" w:cs="Calibri"/>
                <w:bCs/>
                <w:color w:val="00B0F0"/>
              </w:rPr>
            </w:pPr>
            <w:proofErr w:type="gramStart"/>
            <w:r>
              <w:rPr>
                <w:rFonts w:ascii="Calibri" w:hAnsi="Calibri" w:cs="Calibri"/>
                <w:bCs/>
                <w:color w:val="E36C0A" w:themeColor="accent6" w:themeShade="BF"/>
              </w:rPr>
              <w:t>p</w:t>
            </w:r>
            <w:r w:rsidRPr="00F243C7">
              <w:rPr>
                <w:rFonts w:ascii="Calibri" w:hAnsi="Calibri" w:cs="Calibri"/>
                <w:bCs/>
                <w:color w:val="E36C0A" w:themeColor="accent6" w:themeShade="BF"/>
              </w:rPr>
              <w:t>oids</w:t>
            </w:r>
            <w:proofErr w:type="gramEnd"/>
            <w:r w:rsidRPr="00F243C7">
              <w:rPr>
                <w:rFonts w:ascii="Calibri" w:hAnsi="Calibri" w:cs="Calibri"/>
                <w:bCs/>
                <w:color w:val="E36C0A" w:themeColor="accent6" w:themeShade="BF"/>
              </w:rPr>
              <w:t xml:space="preserve"> en G</w:t>
            </w:r>
            <w:r w:rsidRPr="00F243C7">
              <w:rPr>
                <w:rFonts w:ascii="Calibri" w:hAnsi="Calibri" w:cs="Calibri"/>
                <w:bCs/>
                <w:color w:val="E36C0A" w:themeColor="accent6" w:themeShade="BF"/>
                <w:vertAlign w:val="subscript"/>
              </w:rPr>
              <w:t>1</w:t>
            </w:r>
          </w:p>
          <w:p w:rsidR="00B354B7" w:rsidRDefault="00B354B7" w:rsidP="00175EAC">
            <w:pPr>
              <w:rPr>
                <w:rFonts w:ascii="Calibri" w:hAnsi="Calibri" w:cs="Calibri"/>
                <w:sz w:val="24"/>
                <w:szCs w:val="24"/>
              </w:rPr>
            </w:pPr>
          </w:p>
        </w:tc>
      </w:tr>
    </w:tbl>
    <w:p w:rsidR="00B354B7" w:rsidRPr="00B354B7" w:rsidRDefault="00B354B7" w:rsidP="00B354B7">
      <w:pPr>
        <w:rPr>
          <w:rFonts w:ascii="Calibri" w:hAnsi="Calibri" w:cs="Calibri"/>
          <w:sz w:val="24"/>
          <w:szCs w:val="24"/>
        </w:rPr>
      </w:pPr>
    </w:p>
    <w:p w:rsidR="00B354B7" w:rsidRPr="002512B8" w:rsidRDefault="00B354B7" w:rsidP="00B354B7">
      <w:pPr>
        <w:ind w:firstLine="1276"/>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2512B8">
        <w:rPr>
          <w:rStyle w:val="Style1"/>
          <w:rFonts w:asciiTheme="minorHAnsi" w:hAnsiTheme="minorHAnsi"/>
          <w:color w:val="C00000"/>
          <w:sz w:val="24"/>
          <w:szCs w:val="24"/>
          <w:u w:val="none"/>
        </w:rPr>
        <w:t xml:space="preserve"> </w:t>
      </w:r>
      <w:r>
        <w:rPr>
          <w:rStyle w:val="Style1"/>
          <w:rFonts w:asciiTheme="minorHAnsi" w:hAnsiTheme="minorHAnsi"/>
          <w:color w:val="C00000"/>
          <w:sz w:val="24"/>
          <w:szCs w:val="24"/>
          <w:u w:val="none"/>
        </w:rPr>
        <w:t xml:space="preserve">COURS </w:t>
      </w:r>
      <w:r w:rsidRPr="002512B8">
        <w:rPr>
          <w:rStyle w:val="Style1"/>
          <w:rFonts w:asciiTheme="minorHAnsi" w:hAnsiTheme="minorHAnsi"/>
          <w:color w:val="C00000"/>
          <w:sz w:val="24"/>
          <w:szCs w:val="24"/>
          <w:u w:val="none"/>
        </w:rPr>
        <w:t>ECLIGNE « </w:t>
      </w:r>
      <w:r>
        <w:rPr>
          <w:rStyle w:val="Style1"/>
          <w:rFonts w:asciiTheme="minorHAnsi" w:hAnsiTheme="minorHAnsi"/>
          <w:color w:val="C00000"/>
          <w:sz w:val="24"/>
          <w:szCs w:val="24"/>
          <w:u w:val="none"/>
        </w:rPr>
        <w:t>BILAN DES ACTIONS MÉCANIQUES D’UN SYSTÈME</w:t>
      </w:r>
      <w:r w:rsidRPr="002512B8">
        <w:rPr>
          <w:rStyle w:val="Style1"/>
          <w:rFonts w:asciiTheme="minorHAnsi" w:hAnsiTheme="minorHAnsi"/>
          <w:color w:val="C00000"/>
          <w:sz w:val="24"/>
          <w:szCs w:val="24"/>
          <w:u w:val="none"/>
        </w:rPr>
        <w:t> » :</w:t>
      </w:r>
    </w:p>
    <w:p w:rsidR="00B354B7" w:rsidRPr="003E2294" w:rsidRDefault="009020FF" w:rsidP="00B354B7">
      <w:pPr>
        <w:pStyle w:val="Paragraphedeliste"/>
        <w:ind w:left="1364" w:firstLine="1276"/>
        <w:jc w:val="both"/>
        <w:rPr>
          <w:rStyle w:val="Lienhypertexte"/>
          <w:rFonts w:asciiTheme="minorHAnsi" w:hAnsiTheme="minorHAnsi"/>
          <w:sz w:val="14"/>
          <w:szCs w:val="18"/>
        </w:rPr>
      </w:pPr>
      <w:hyperlink r:id="rId68" w:history="1">
        <w:r w:rsidR="00B354B7" w:rsidRPr="003E2294">
          <w:rPr>
            <w:rStyle w:val="Lienhypertexte"/>
            <w:rFonts w:asciiTheme="minorHAnsi" w:hAnsiTheme="minorHAnsi"/>
            <w:sz w:val="18"/>
          </w:rPr>
          <w:t>http://ecligne.net/mecanique/3_statique/0_am/7_bilan_des_am_cours.html</w:t>
        </w:r>
      </w:hyperlink>
    </w:p>
    <w:p w:rsidR="00B354B7" w:rsidRPr="002512B8" w:rsidRDefault="00B354B7" w:rsidP="00B354B7">
      <w:pPr>
        <w:ind w:firstLine="1276"/>
        <w:rPr>
          <w:rStyle w:val="Style1"/>
          <w:rFonts w:asciiTheme="minorHAnsi" w:hAnsiTheme="minorHAnsi"/>
          <w:color w:val="C00000"/>
          <w:sz w:val="24"/>
          <w:szCs w:val="24"/>
          <w:u w:val="none"/>
        </w:rPr>
      </w:pPr>
      <w:r w:rsidRPr="002512B8">
        <w:rPr>
          <w:rStyle w:val="Style1"/>
          <w:rFonts w:asciiTheme="minorHAnsi" w:hAnsiTheme="minorHAnsi"/>
          <w:color w:val="C00000"/>
          <w:sz w:val="24"/>
          <w:szCs w:val="24"/>
          <w:u w:val="none"/>
        </w:rPr>
        <w:sym w:font="Wingdings" w:char="F0E8"/>
      </w:r>
      <w:r w:rsidRPr="002512B8">
        <w:rPr>
          <w:rStyle w:val="Style1"/>
          <w:rFonts w:asciiTheme="minorHAnsi" w:hAnsiTheme="minorHAnsi"/>
          <w:color w:val="C00000"/>
          <w:sz w:val="24"/>
          <w:szCs w:val="24"/>
          <w:u w:val="none"/>
        </w:rPr>
        <w:t xml:space="preserve"> </w:t>
      </w:r>
      <w:r>
        <w:rPr>
          <w:rStyle w:val="Style1"/>
          <w:rFonts w:asciiTheme="minorHAnsi" w:hAnsiTheme="minorHAnsi"/>
          <w:color w:val="C00000"/>
          <w:sz w:val="24"/>
          <w:szCs w:val="24"/>
          <w:u w:val="none"/>
        </w:rPr>
        <w:t>EXO PC</w:t>
      </w:r>
      <w:r w:rsidRPr="002512B8">
        <w:rPr>
          <w:rStyle w:val="Style1"/>
          <w:rFonts w:asciiTheme="minorHAnsi" w:hAnsiTheme="minorHAnsi"/>
          <w:color w:val="C00000"/>
          <w:sz w:val="24"/>
          <w:szCs w:val="24"/>
          <w:u w:val="none"/>
        </w:rPr>
        <w:t xml:space="preserve"> ECLIGNE « </w:t>
      </w:r>
      <w:r>
        <w:rPr>
          <w:rStyle w:val="Style1"/>
          <w:rFonts w:asciiTheme="minorHAnsi" w:hAnsiTheme="minorHAnsi"/>
          <w:color w:val="C00000"/>
          <w:sz w:val="24"/>
          <w:szCs w:val="24"/>
          <w:u w:val="none"/>
        </w:rPr>
        <w:t>EXO PC 4</w:t>
      </w:r>
      <w:r w:rsidRPr="002512B8">
        <w:rPr>
          <w:rStyle w:val="Style1"/>
          <w:rFonts w:asciiTheme="minorHAnsi" w:hAnsiTheme="minorHAnsi"/>
          <w:color w:val="C00000"/>
          <w:sz w:val="24"/>
          <w:szCs w:val="24"/>
          <w:u w:val="none"/>
        </w:rPr>
        <w:t> » :</w:t>
      </w:r>
    </w:p>
    <w:p w:rsidR="00B354B7" w:rsidRDefault="009020FF" w:rsidP="00B354B7">
      <w:pPr>
        <w:pStyle w:val="Paragraphedeliste"/>
        <w:ind w:left="1364" w:firstLine="1276"/>
        <w:jc w:val="both"/>
        <w:rPr>
          <w:rStyle w:val="Lienhypertexte"/>
          <w:rFonts w:asciiTheme="minorHAnsi" w:hAnsiTheme="minorHAnsi"/>
          <w:sz w:val="18"/>
        </w:rPr>
      </w:pPr>
      <w:hyperlink r:id="rId69" w:history="1">
        <w:r w:rsidR="00B354B7" w:rsidRPr="003E2294">
          <w:rPr>
            <w:rStyle w:val="Lienhypertexte"/>
            <w:rFonts w:asciiTheme="minorHAnsi" w:hAnsiTheme="minorHAnsi"/>
            <w:sz w:val="18"/>
          </w:rPr>
          <w:t>http://ecligne.net/mecanique/3_statique/0_am/8_bilan_des_am_exo.html</w:t>
        </w:r>
      </w:hyperlink>
    </w:p>
    <w:p w:rsidR="00B354B7" w:rsidRDefault="00B354B7" w:rsidP="00B354B7">
      <w:pPr>
        <w:pStyle w:val="Paragraphedeliste"/>
        <w:ind w:left="1364" w:firstLine="1276"/>
        <w:jc w:val="both"/>
        <w:rPr>
          <w:rFonts w:asciiTheme="minorHAnsi" w:hAnsiTheme="minorHAnsi" w:cs="Arial"/>
          <w:color w:val="000000"/>
          <w:szCs w:val="24"/>
        </w:rPr>
      </w:pPr>
    </w:p>
    <w:p w:rsidR="00B354B7" w:rsidRPr="003E2294" w:rsidRDefault="00B354B7" w:rsidP="00B354B7">
      <w:pPr>
        <w:pStyle w:val="Paragraphedeliste"/>
        <w:ind w:left="1364" w:firstLine="1276"/>
        <w:jc w:val="both"/>
        <w:rPr>
          <w:rFonts w:asciiTheme="minorHAnsi" w:hAnsiTheme="minorHAnsi" w:cs="Arial"/>
          <w:color w:val="000000"/>
          <w:szCs w:val="24"/>
        </w:rPr>
      </w:pPr>
    </w:p>
    <w:p w:rsidR="00B354B7" w:rsidRPr="00023968" w:rsidRDefault="00B354B7" w:rsidP="00B354B7">
      <w:pPr>
        <w:pStyle w:val="Paragraphedeliste"/>
        <w:numPr>
          <w:ilvl w:val="0"/>
          <w:numId w:val="18"/>
        </w:numPr>
        <w:spacing w:after="120"/>
        <w:jc w:val="both"/>
        <w:rPr>
          <w:rFonts w:ascii="Calibri" w:hAnsi="Calibri"/>
          <w:b/>
          <w:color w:val="808080"/>
          <w:sz w:val="32"/>
          <w:szCs w:val="24"/>
        </w:rPr>
      </w:pPr>
      <w:r>
        <w:rPr>
          <w:rFonts w:ascii="Calibri" w:hAnsi="Calibri"/>
          <w:b/>
          <w:color w:val="808080"/>
          <w:sz w:val="32"/>
          <w:szCs w:val="24"/>
        </w:rPr>
        <w:t>Principe des actions mutuelles</w:t>
      </w:r>
      <w:r w:rsidRPr="00023968">
        <w:rPr>
          <w:rFonts w:ascii="Calibri" w:hAnsi="Calibri"/>
          <w:b/>
          <w:color w:val="808080"/>
          <w:sz w:val="32"/>
          <w:szCs w:val="24"/>
        </w:rPr>
        <w:t> :</w:t>
      </w:r>
    </w:p>
    <w:p w:rsidR="00B354B7" w:rsidRPr="00B354B7" w:rsidRDefault="00B354B7" w:rsidP="00B354B7">
      <w:pPr>
        <w:pStyle w:val="Paragraphedeliste"/>
        <w:spacing w:after="120"/>
        <w:ind w:left="644"/>
        <w:jc w:val="both"/>
        <w:rPr>
          <w:rFonts w:asciiTheme="minorHAnsi" w:hAnsiTheme="minorHAnsi"/>
          <w:kern w:val="28"/>
          <w:sz w:val="24"/>
          <w:szCs w:val="24"/>
        </w:rPr>
      </w:pPr>
      <w:r w:rsidRPr="00B354B7">
        <w:rPr>
          <w:rFonts w:asciiTheme="minorHAnsi" w:hAnsiTheme="minorHAnsi"/>
          <w:noProof/>
          <w:kern w:val="28"/>
          <w:sz w:val="24"/>
          <w:szCs w:val="24"/>
        </w:rPr>
        <w:drawing>
          <wp:anchor distT="0" distB="0" distL="114300" distR="114300" simplePos="0" relativeHeight="251661824" behindDoc="1" locked="0" layoutInCell="1" allowOverlap="1" wp14:anchorId="4E7E95BA" wp14:editId="6942DE14">
            <wp:simplePos x="0" y="0"/>
            <wp:positionH relativeFrom="column">
              <wp:posOffset>247650</wp:posOffset>
            </wp:positionH>
            <wp:positionV relativeFrom="paragraph">
              <wp:posOffset>3175</wp:posOffset>
            </wp:positionV>
            <wp:extent cx="2230120" cy="1823720"/>
            <wp:effectExtent l="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30120" cy="1823720"/>
                    </a:xfrm>
                    <a:prstGeom prst="rect">
                      <a:avLst/>
                    </a:prstGeom>
                  </pic:spPr>
                </pic:pic>
              </a:graphicData>
            </a:graphic>
          </wp:anchor>
        </w:drawing>
      </w:r>
    </w:p>
    <w:p w:rsidR="00B354B7" w:rsidRDefault="00B354B7" w:rsidP="00B354B7">
      <w:pPr>
        <w:pStyle w:val="Corpsdetexte"/>
        <w:rPr>
          <w:rFonts w:asciiTheme="minorHAnsi" w:hAnsiTheme="minorHAnsi"/>
          <w:lang w:val="fr-FR"/>
        </w:rPr>
      </w:pPr>
      <w:r w:rsidRPr="00A67044">
        <w:rPr>
          <w:rFonts w:asciiTheme="minorHAnsi" w:hAnsiTheme="minorHAnsi"/>
          <w:lang w:val="fr-FR"/>
        </w:rPr>
        <w:t>Pour deux solides 1 et 2 en contact, l'action exercée par le solide 1 sur le solide 2 est égale et opposée à l'action exercée par le solide 2 sur le solide 1.</w:t>
      </w:r>
    </w:p>
    <w:p w:rsidR="00B354B7" w:rsidRPr="00A67044" w:rsidRDefault="009020FF" w:rsidP="00B354B7">
      <w:pPr>
        <w:pStyle w:val="Corpsdetexte"/>
        <w:spacing w:after="180"/>
        <w:rPr>
          <w:rFonts w:asciiTheme="minorHAnsi" w:hAnsiTheme="minorHAnsi"/>
          <w:b/>
          <w:color w:val="FF0000"/>
          <w:lang w:val="fr-FR"/>
        </w:rPr>
      </w:pPr>
      <m:oMathPara>
        <m:oMath>
          <m:acc>
            <m:accPr>
              <m:chr m:val="⃗"/>
              <m:ctrlPr>
                <w:rPr>
                  <w:rFonts w:ascii="Cambria Math" w:hAnsi="Cambria Math"/>
                  <w:b/>
                  <w:i/>
                  <w:color w:val="FF0000"/>
                  <w:sz w:val="28"/>
                  <w:lang w:val="fr-FR"/>
                </w:rPr>
              </m:ctrlPr>
            </m:accPr>
            <m:e>
              <m:sSub>
                <m:sSubPr>
                  <m:ctrlPr>
                    <w:rPr>
                      <w:rFonts w:ascii="Cambria Math" w:hAnsi="Cambria Math"/>
                      <w:b/>
                      <w:i/>
                      <w:color w:val="FF0000"/>
                      <w:sz w:val="28"/>
                      <w:lang w:val="fr-FR"/>
                    </w:rPr>
                  </m:ctrlPr>
                </m:sSubPr>
                <m:e>
                  <m:r>
                    <m:rPr>
                      <m:sty m:val="bi"/>
                    </m:rPr>
                    <w:rPr>
                      <w:rFonts w:ascii="Cambria Math" w:hAnsi="Cambria Math"/>
                      <w:color w:val="FF0000"/>
                      <w:sz w:val="28"/>
                      <w:lang w:val="fr-FR"/>
                    </w:rPr>
                    <m:t>F</m:t>
                  </m:r>
                </m:e>
                <m:sub>
                  <m:r>
                    <m:rPr>
                      <m:sty m:val="bi"/>
                    </m:rPr>
                    <w:rPr>
                      <w:rFonts w:ascii="Cambria Math" w:hAnsi="Cambria Math"/>
                      <w:color w:val="FF0000"/>
                      <w:sz w:val="28"/>
                      <w:lang w:val="fr-FR"/>
                    </w:rPr>
                    <m:t>1/2</m:t>
                  </m:r>
                </m:sub>
              </m:sSub>
            </m:e>
          </m:acc>
          <m:r>
            <m:rPr>
              <m:sty m:val="bi"/>
            </m:rPr>
            <w:rPr>
              <w:rFonts w:ascii="Cambria Math" w:hAnsi="Cambria Math"/>
              <w:color w:val="FF0000"/>
              <w:sz w:val="28"/>
              <w:lang w:val="fr-FR"/>
            </w:rPr>
            <m:t>=-</m:t>
          </m:r>
          <m:acc>
            <m:accPr>
              <m:chr m:val="⃗"/>
              <m:ctrlPr>
                <w:rPr>
                  <w:rFonts w:ascii="Cambria Math" w:hAnsi="Cambria Math"/>
                  <w:b/>
                  <w:i/>
                  <w:color w:val="FF0000"/>
                  <w:sz w:val="28"/>
                  <w:lang w:val="fr-FR"/>
                </w:rPr>
              </m:ctrlPr>
            </m:accPr>
            <m:e>
              <m:sSub>
                <m:sSubPr>
                  <m:ctrlPr>
                    <w:rPr>
                      <w:rFonts w:ascii="Cambria Math" w:hAnsi="Cambria Math"/>
                      <w:b/>
                      <w:i/>
                      <w:color w:val="FF0000"/>
                      <w:sz w:val="28"/>
                      <w:lang w:val="fr-FR"/>
                    </w:rPr>
                  </m:ctrlPr>
                </m:sSubPr>
                <m:e>
                  <m:r>
                    <m:rPr>
                      <m:sty m:val="bi"/>
                    </m:rPr>
                    <w:rPr>
                      <w:rFonts w:ascii="Cambria Math" w:hAnsi="Cambria Math"/>
                      <w:color w:val="FF0000"/>
                      <w:sz w:val="28"/>
                      <w:lang w:val="fr-FR"/>
                    </w:rPr>
                    <m:t>F</m:t>
                  </m:r>
                </m:e>
                <m:sub>
                  <m:r>
                    <m:rPr>
                      <m:sty m:val="bi"/>
                    </m:rPr>
                    <w:rPr>
                      <w:rFonts w:ascii="Cambria Math" w:hAnsi="Cambria Math"/>
                      <w:color w:val="FF0000"/>
                      <w:sz w:val="28"/>
                      <w:lang w:val="fr-FR"/>
                    </w:rPr>
                    <m:t>2/1</m:t>
                  </m:r>
                </m:sub>
              </m:sSub>
            </m:e>
          </m:acc>
        </m:oMath>
      </m:oMathPara>
    </w:p>
    <w:p w:rsidR="00B354B7" w:rsidRPr="00B354B7" w:rsidRDefault="009020FF" w:rsidP="00B354B7">
      <w:pPr>
        <w:pStyle w:val="Corpsdetexte"/>
        <w:rPr>
          <w:rFonts w:asciiTheme="minorHAnsi" w:hAnsiTheme="minorHAnsi"/>
          <w:b/>
          <w:color w:val="FF0000"/>
          <w:lang w:val="fr-FR"/>
        </w:rPr>
      </w:pPr>
      <m:oMathPara>
        <m:oMath>
          <m:d>
            <m:dPr>
              <m:begChr m:val="‖"/>
              <m:endChr m:val="‖"/>
              <m:ctrlPr>
                <w:rPr>
                  <w:rFonts w:ascii="Cambria Math" w:hAnsi="Cambria Math"/>
                  <w:b/>
                  <w:i/>
                  <w:color w:val="FF0000"/>
                  <w:sz w:val="28"/>
                  <w:lang w:val="fr-FR"/>
                </w:rPr>
              </m:ctrlPr>
            </m:dPr>
            <m:e>
              <m:acc>
                <m:accPr>
                  <m:chr m:val="⃗"/>
                  <m:ctrlPr>
                    <w:rPr>
                      <w:rFonts w:ascii="Cambria Math" w:hAnsi="Cambria Math"/>
                      <w:b/>
                      <w:i/>
                      <w:color w:val="FF0000"/>
                      <w:sz w:val="28"/>
                      <w:lang w:val="fr-FR"/>
                    </w:rPr>
                  </m:ctrlPr>
                </m:accPr>
                <m:e>
                  <m:sSub>
                    <m:sSubPr>
                      <m:ctrlPr>
                        <w:rPr>
                          <w:rFonts w:ascii="Cambria Math" w:hAnsi="Cambria Math"/>
                          <w:b/>
                          <w:i/>
                          <w:color w:val="FF0000"/>
                          <w:sz w:val="28"/>
                          <w:lang w:val="fr-FR"/>
                        </w:rPr>
                      </m:ctrlPr>
                    </m:sSubPr>
                    <m:e>
                      <m:r>
                        <m:rPr>
                          <m:sty m:val="bi"/>
                        </m:rPr>
                        <w:rPr>
                          <w:rFonts w:ascii="Cambria Math" w:hAnsi="Cambria Math"/>
                          <w:color w:val="FF0000"/>
                          <w:sz w:val="28"/>
                          <w:lang w:val="fr-FR"/>
                        </w:rPr>
                        <m:t>F</m:t>
                      </m:r>
                    </m:e>
                    <m:sub>
                      <m:r>
                        <m:rPr>
                          <m:sty m:val="bi"/>
                        </m:rPr>
                        <w:rPr>
                          <w:rFonts w:ascii="Cambria Math" w:hAnsi="Cambria Math"/>
                          <w:color w:val="FF0000"/>
                          <w:sz w:val="28"/>
                          <w:lang w:val="fr-FR"/>
                        </w:rPr>
                        <m:t>1/2</m:t>
                      </m:r>
                    </m:sub>
                  </m:sSub>
                </m:e>
              </m:acc>
            </m:e>
          </m:d>
          <m:r>
            <m:rPr>
              <m:sty m:val="bi"/>
            </m:rPr>
            <w:rPr>
              <w:rFonts w:ascii="Cambria Math" w:hAnsi="Cambria Math"/>
              <w:color w:val="FF0000"/>
              <w:sz w:val="28"/>
              <w:lang w:val="fr-FR"/>
            </w:rPr>
            <m:t>=</m:t>
          </m:r>
          <m:d>
            <m:dPr>
              <m:begChr m:val="‖"/>
              <m:endChr m:val="‖"/>
              <m:ctrlPr>
                <w:rPr>
                  <w:rFonts w:ascii="Cambria Math" w:hAnsi="Cambria Math"/>
                  <w:b/>
                  <w:i/>
                  <w:color w:val="FF0000"/>
                  <w:sz w:val="28"/>
                  <w:lang w:val="fr-FR"/>
                </w:rPr>
              </m:ctrlPr>
            </m:dPr>
            <m:e>
              <m:acc>
                <m:accPr>
                  <m:chr m:val="⃗"/>
                  <m:ctrlPr>
                    <w:rPr>
                      <w:rFonts w:ascii="Cambria Math" w:hAnsi="Cambria Math"/>
                      <w:b/>
                      <w:i/>
                      <w:color w:val="FF0000"/>
                      <w:sz w:val="28"/>
                      <w:lang w:val="fr-FR"/>
                    </w:rPr>
                  </m:ctrlPr>
                </m:accPr>
                <m:e>
                  <m:sSub>
                    <m:sSubPr>
                      <m:ctrlPr>
                        <w:rPr>
                          <w:rFonts w:ascii="Cambria Math" w:hAnsi="Cambria Math"/>
                          <w:b/>
                          <w:i/>
                          <w:color w:val="FF0000"/>
                          <w:sz w:val="28"/>
                          <w:lang w:val="fr-FR"/>
                        </w:rPr>
                      </m:ctrlPr>
                    </m:sSubPr>
                    <m:e>
                      <m:r>
                        <m:rPr>
                          <m:sty m:val="bi"/>
                        </m:rPr>
                        <w:rPr>
                          <w:rFonts w:ascii="Cambria Math" w:hAnsi="Cambria Math"/>
                          <w:color w:val="FF0000"/>
                          <w:sz w:val="28"/>
                          <w:lang w:val="fr-FR"/>
                        </w:rPr>
                        <m:t>F</m:t>
                      </m:r>
                    </m:e>
                    <m:sub>
                      <m:r>
                        <m:rPr>
                          <m:sty m:val="bi"/>
                        </m:rPr>
                        <w:rPr>
                          <w:rFonts w:ascii="Cambria Math" w:hAnsi="Cambria Math"/>
                          <w:color w:val="FF0000"/>
                          <w:sz w:val="28"/>
                          <w:lang w:val="fr-FR"/>
                        </w:rPr>
                        <m:t>2/1</m:t>
                      </m:r>
                    </m:sub>
                  </m:sSub>
                </m:e>
              </m:acc>
            </m:e>
          </m:d>
        </m:oMath>
      </m:oMathPara>
    </w:p>
    <w:sectPr w:rsidR="00B354B7" w:rsidRPr="00B354B7" w:rsidSect="00F1416B">
      <w:footerReference w:type="default" r:id="rId71"/>
      <w:pgSz w:w="11899" w:h="16832"/>
      <w:pgMar w:top="425" w:right="417" w:bottom="964" w:left="284" w:header="142" w:footer="6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20FF" w:rsidRDefault="009020FF">
      <w:r>
        <w:separator/>
      </w:r>
    </w:p>
  </w:endnote>
  <w:endnote w:type="continuationSeparator" w:id="0">
    <w:p w:rsidR="009020FF" w:rsidRDefault="00902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QTDingBi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m Casu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409"/>
      <w:gridCol w:w="5103"/>
    </w:tblGrid>
    <w:tr w:rsidR="00153448" w:rsidRPr="00746B67" w:rsidTr="00746B67">
      <w:tc>
        <w:tcPr>
          <w:tcW w:w="3936" w:type="dxa"/>
        </w:tcPr>
        <w:p w:rsidR="00153448" w:rsidRPr="00746B67" w:rsidRDefault="00153448" w:rsidP="00DE1D86">
          <w:pPr>
            <w:pStyle w:val="Pieddepage"/>
            <w:rPr>
              <w:rFonts w:asciiTheme="minorHAnsi" w:hAnsiTheme="minorHAnsi"/>
            </w:rPr>
          </w:pPr>
          <w:r w:rsidRPr="00746B67">
            <w:rPr>
              <w:rFonts w:asciiTheme="minorHAnsi" w:hAnsiTheme="minorHAnsi"/>
              <w:noProof/>
            </w:rPr>
            <w:drawing>
              <wp:inline distT="0" distB="0" distL="0" distR="0">
                <wp:extent cx="842267" cy="546538"/>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2409" w:type="dxa"/>
          <w:vAlign w:val="bottom"/>
        </w:tcPr>
        <w:p w:rsidR="00153448" w:rsidRPr="00746B67" w:rsidRDefault="00153448" w:rsidP="00DE1D86">
          <w:pPr>
            <w:pStyle w:val="Pieddepage"/>
            <w:jc w:val="center"/>
            <w:rPr>
              <w:rFonts w:asciiTheme="minorHAnsi" w:hAnsiTheme="minorHAnsi"/>
            </w:rPr>
          </w:pPr>
          <w:r w:rsidRPr="00746B67">
            <w:rPr>
              <w:rFonts w:asciiTheme="minorHAnsi" w:hAnsiTheme="minorHAnsi"/>
            </w:rPr>
            <w:t xml:space="preserve">Page </w:t>
          </w:r>
          <w:r w:rsidR="00D875BD" w:rsidRPr="00746B67">
            <w:rPr>
              <w:rFonts w:asciiTheme="minorHAnsi" w:hAnsiTheme="minorHAnsi"/>
              <w:b/>
            </w:rPr>
            <w:fldChar w:fldCharType="begin"/>
          </w:r>
          <w:r w:rsidRPr="00746B67">
            <w:rPr>
              <w:rFonts w:asciiTheme="minorHAnsi" w:hAnsiTheme="minorHAnsi"/>
              <w:b/>
            </w:rPr>
            <w:instrText>PAGE  \* Arabic  \* MERGEFORMAT</w:instrText>
          </w:r>
          <w:r w:rsidR="00D875BD" w:rsidRPr="00746B67">
            <w:rPr>
              <w:rFonts w:asciiTheme="minorHAnsi" w:hAnsiTheme="minorHAnsi"/>
              <w:b/>
            </w:rPr>
            <w:fldChar w:fldCharType="separate"/>
          </w:r>
          <w:r w:rsidR="003A322C">
            <w:rPr>
              <w:rFonts w:asciiTheme="minorHAnsi" w:hAnsiTheme="minorHAnsi"/>
              <w:b/>
              <w:noProof/>
            </w:rPr>
            <w:t>1</w:t>
          </w:r>
          <w:r w:rsidR="00D875BD" w:rsidRPr="00746B67">
            <w:rPr>
              <w:rFonts w:asciiTheme="minorHAnsi" w:hAnsiTheme="minorHAnsi"/>
              <w:b/>
            </w:rPr>
            <w:fldChar w:fldCharType="end"/>
          </w:r>
          <w:r w:rsidRPr="00746B67">
            <w:rPr>
              <w:rFonts w:asciiTheme="minorHAnsi" w:hAnsiTheme="minorHAnsi"/>
            </w:rPr>
            <w:t xml:space="preserve"> sur </w:t>
          </w:r>
          <w:r w:rsidR="009020FF">
            <w:fldChar w:fldCharType="begin"/>
          </w:r>
          <w:r w:rsidR="009020FF">
            <w:instrText>NUMPAGES  \* Arabic  \* MERGEFORMAT</w:instrText>
          </w:r>
          <w:r w:rsidR="009020FF">
            <w:fldChar w:fldCharType="separate"/>
          </w:r>
          <w:r w:rsidR="003A322C" w:rsidRPr="003A322C">
            <w:rPr>
              <w:rFonts w:asciiTheme="minorHAnsi" w:hAnsiTheme="minorHAnsi"/>
              <w:b/>
              <w:noProof/>
            </w:rPr>
            <w:t>9</w:t>
          </w:r>
          <w:r w:rsidR="009020FF">
            <w:rPr>
              <w:rFonts w:asciiTheme="minorHAnsi" w:hAnsiTheme="minorHAnsi"/>
              <w:b/>
              <w:noProof/>
            </w:rPr>
            <w:fldChar w:fldCharType="end"/>
          </w:r>
        </w:p>
      </w:tc>
      <w:tc>
        <w:tcPr>
          <w:tcW w:w="5103" w:type="dxa"/>
        </w:tcPr>
        <w:p w:rsidR="00153448" w:rsidRPr="00746B67" w:rsidRDefault="00153448" w:rsidP="00DE1D86">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extent cx="836424" cy="546538"/>
                <wp:effectExtent l="19050" t="0" r="1776"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498" cy="547240"/>
                        </a:xfrm>
                        <a:prstGeom prst="rect">
                          <a:avLst/>
                        </a:prstGeom>
                      </pic:spPr>
                    </pic:pic>
                  </a:graphicData>
                </a:graphic>
              </wp:inline>
            </w:drawing>
          </w:r>
        </w:p>
      </w:tc>
    </w:tr>
  </w:tbl>
  <w:p w:rsidR="00153448" w:rsidRPr="00746B67" w:rsidRDefault="00153448">
    <w:pP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20FF" w:rsidRDefault="009020FF">
      <w:r>
        <w:separator/>
      </w:r>
    </w:p>
  </w:footnote>
  <w:footnote w:type="continuationSeparator" w:id="0">
    <w:p w:rsidR="009020FF" w:rsidRDefault="009020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7pt;height:8.7pt" o:bullet="t">
        <v:imagedata r:id="rId1" o:title="BD14868_"/>
      </v:shape>
    </w:pict>
  </w:numPicBullet>
  <w:numPicBullet w:numPicBulletId="1">
    <w:pict>
      <v:shape id="_x0000_i1045" type="#_x0000_t75" style="width:8.7pt;height:8.7pt" o:bullet="t">
        <v:imagedata r:id="rId2" o:title="BD14868_"/>
      </v:shape>
    </w:pict>
  </w:numPicBullet>
  <w:abstractNum w:abstractNumId="0" w15:restartNumberingAfterBreak="0">
    <w:nsid w:val="015955B9"/>
    <w:multiLevelType w:val="hybridMultilevel"/>
    <w:tmpl w:val="D27A3B58"/>
    <w:lvl w:ilvl="0" w:tplc="77FC8102">
      <w:start w:val="1"/>
      <w:numFmt w:val="bullet"/>
      <w:lvlText w:val=""/>
      <w:lvlPicBulletId w:val="1"/>
      <w:lvlJc w:val="left"/>
      <w:pPr>
        <w:tabs>
          <w:tab w:val="num" w:pos="1080"/>
        </w:tabs>
        <w:ind w:left="1080" w:hanging="360"/>
      </w:pPr>
      <w:rPr>
        <w:rFonts w:ascii="Symbol" w:hAnsi="Symbol" w:hint="default"/>
        <w:color w:val="auto"/>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CF5F7D"/>
    <w:multiLevelType w:val="multilevel"/>
    <w:tmpl w:val="38EAC8BE"/>
    <w:numStyleLink w:val="titrecours1"/>
  </w:abstractNum>
  <w:abstractNum w:abstractNumId="2" w15:restartNumberingAfterBreak="0">
    <w:nsid w:val="09F47476"/>
    <w:multiLevelType w:val="hybridMultilevel"/>
    <w:tmpl w:val="6A9EADA4"/>
    <w:lvl w:ilvl="0" w:tplc="D6EA5CEA">
      <w:start w:val="1"/>
      <w:numFmt w:val="bullet"/>
      <w:lvlText w:val=""/>
      <w:lvlJc w:val="left"/>
      <w:pPr>
        <w:tabs>
          <w:tab w:val="num" w:pos="720"/>
        </w:tabs>
        <w:ind w:left="720" w:hanging="360"/>
      </w:pPr>
      <w:rPr>
        <w:rFonts w:ascii="Wingdings" w:hAnsi="Wingdings" w:hint="default"/>
        <w:color w:val="auto"/>
      </w:rPr>
    </w:lvl>
    <w:lvl w:ilvl="1" w:tplc="040C000D">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12485"/>
    <w:multiLevelType w:val="singleLevel"/>
    <w:tmpl w:val="77FC8102"/>
    <w:lvl w:ilvl="0">
      <w:start w:val="1"/>
      <w:numFmt w:val="bullet"/>
      <w:lvlText w:val=""/>
      <w:lvlPicBulletId w:val="0"/>
      <w:lvlJc w:val="left"/>
      <w:pPr>
        <w:ind w:left="360" w:hanging="360"/>
      </w:pPr>
      <w:rPr>
        <w:rFonts w:ascii="Symbol" w:hAnsi="Symbol" w:hint="default"/>
        <w:color w:val="auto"/>
      </w:rPr>
    </w:lvl>
  </w:abstractNum>
  <w:abstractNum w:abstractNumId="4" w15:restartNumberingAfterBreak="0">
    <w:nsid w:val="0FF60509"/>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1C2F77"/>
    <w:multiLevelType w:val="hybridMultilevel"/>
    <w:tmpl w:val="C4125778"/>
    <w:lvl w:ilvl="0" w:tplc="F9EA23BE">
      <w:start w:val="1"/>
      <w:numFmt w:val="bullet"/>
      <w:lvlText w:val=""/>
      <w:lvlJc w:val="left"/>
      <w:pPr>
        <w:ind w:left="1429" w:hanging="360"/>
      </w:pPr>
      <w:rPr>
        <w:rFonts w:ascii="Wingdings" w:hAnsi="Wingdings" w:hint="default"/>
        <w:sz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470387E"/>
    <w:multiLevelType w:val="multilevel"/>
    <w:tmpl w:val="E4729BE2"/>
    <w:lvl w:ilvl="0">
      <w:start w:val="1"/>
      <w:numFmt w:val="decimal"/>
      <w:lvlText w:val="%1-"/>
      <w:lvlJc w:val="left"/>
      <w:pPr>
        <w:ind w:left="390" w:hanging="390"/>
      </w:pPr>
      <w:rPr>
        <w:rFonts w:cs="Calibri" w:hint="default"/>
        <w:b/>
        <w:color w:val="A02A39"/>
      </w:rPr>
    </w:lvl>
    <w:lvl w:ilvl="1">
      <w:start w:val="1"/>
      <w:numFmt w:val="decimal"/>
      <w:lvlText w:val="%1-%2-"/>
      <w:lvlJc w:val="left"/>
      <w:pPr>
        <w:ind w:left="1364" w:hanging="720"/>
      </w:pPr>
      <w:rPr>
        <w:rFonts w:cs="Calibri" w:hint="default"/>
        <w:b/>
        <w:color w:val="A02A39"/>
      </w:rPr>
    </w:lvl>
    <w:lvl w:ilvl="2">
      <w:start w:val="1"/>
      <w:numFmt w:val="decimal"/>
      <w:lvlText w:val="%1-%2-%3."/>
      <w:lvlJc w:val="left"/>
      <w:pPr>
        <w:ind w:left="2008" w:hanging="720"/>
      </w:pPr>
      <w:rPr>
        <w:rFonts w:cs="Calibri" w:hint="default"/>
        <w:b/>
        <w:color w:val="A02A39"/>
      </w:rPr>
    </w:lvl>
    <w:lvl w:ilvl="3">
      <w:start w:val="1"/>
      <w:numFmt w:val="decimal"/>
      <w:lvlText w:val="%1-%2-%3.%4."/>
      <w:lvlJc w:val="left"/>
      <w:pPr>
        <w:ind w:left="3012" w:hanging="1080"/>
      </w:pPr>
      <w:rPr>
        <w:rFonts w:cs="Calibri" w:hint="default"/>
        <w:b/>
        <w:color w:val="A02A39"/>
      </w:rPr>
    </w:lvl>
    <w:lvl w:ilvl="4">
      <w:start w:val="1"/>
      <w:numFmt w:val="decimal"/>
      <w:lvlText w:val="%1-%2-%3.%4.%5."/>
      <w:lvlJc w:val="left"/>
      <w:pPr>
        <w:ind w:left="3656" w:hanging="1080"/>
      </w:pPr>
      <w:rPr>
        <w:rFonts w:cs="Calibri" w:hint="default"/>
        <w:b/>
        <w:color w:val="A02A39"/>
      </w:rPr>
    </w:lvl>
    <w:lvl w:ilvl="5">
      <w:start w:val="1"/>
      <w:numFmt w:val="decimal"/>
      <w:lvlText w:val="%1-%2-%3.%4.%5.%6."/>
      <w:lvlJc w:val="left"/>
      <w:pPr>
        <w:ind w:left="4660" w:hanging="1440"/>
      </w:pPr>
      <w:rPr>
        <w:rFonts w:cs="Calibri" w:hint="default"/>
        <w:b/>
        <w:color w:val="A02A39"/>
      </w:rPr>
    </w:lvl>
    <w:lvl w:ilvl="6">
      <w:start w:val="1"/>
      <w:numFmt w:val="decimal"/>
      <w:lvlText w:val="%1-%2-%3.%4.%5.%6.%7."/>
      <w:lvlJc w:val="left"/>
      <w:pPr>
        <w:ind w:left="5304" w:hanging="1440"/>
      </w:pPr>
      <w:rPr>
        <w:rFonts w:cs="Calibri" w:hint="default"/>
        <w:b/>
        <w:color w:val="A02A39"/>
      </w:rPr>
    </w:lvl>
    <w:lvl w:ilvl="7">
      <w:start w:val="1"/>
      <w:numFmt w:val="decimal"/>
      <w:lvlText w:val="%1-%2-%3.%4.%5.%6.%7.%8."/>
      <w:lvlJc w:val="left"/>
      <w:pPr>
        <w:ind w:left="6308" w:hanging="1800"/>
      </w:pPr>
      <w:rPr>
        <w:rFonts w:cs="Calibri" w:hint="default"/>
        <w:b/>
        <w:color w:val="A02A39"/>
      </w:rPr>
    </w:lvl>
    <w:lvl w:ilvl="8">
      <w:start w:val="1"/>
      <w:numFmt w:val="decimal"/>
      <w:lvlText w:val="%1-%2-%3.%4.%5.%6.%7.%8.%9."/>
      <w:lvlJc w:val="left"/>
      <w:pPr>
        <w:ind w:left="6952" w:hanging="1800"/>
      </w:pPr>
      <w:rPr>
        <w:rFonts w:cs="Calibri" w:hint="default"/>
        <w:b/>
        <w:color w:val="A02A39"/>
      </w:rPr>
    </w:lvl>
  </w:abstractNum>
  <w:abstractNum w:abstractNumId="7" w15:restartNumberingAfterBreak="0">
    <w:nsid w:val="17467ABB"/>
    <w:multiLevelType w:val="hybridMultilevel"/>
    <w:tmpl w:val="3208E5D0"/>
    <w:lvl w:ilvl="0" w:tplc="040C000D">
      <w:start w:val="1"/>
      <w:numFmt w:val="bullet"/>
      <w:lvlText w:val=""/>
      <w:lvlJc w:val="left"/>
      <w:pPr>
        <w:tabs>
          <w:tab w:val="num" w:pos="2487"/>
        </w:tabs>
        <w:ind w:left="2487" w:hanging="360"/>
      </w:pPr>
      <w:rPr>
        <w:rFonts w:ascii="Wingdings" w:hAnsi="Wingdings" w:hint="default"/>
      </w:rPr>
    </w:lvl>
    <w:lvl w:ilvl="1" w:tplc="040C0003" w:tentative="1">
      <w:start w:val="1"/>
      <w:numFmt w:val="bullet"/>
      <w:lvlText w:val="o"/>
      <w:lvlJc w:val="left"/>
      <w:pPr>
        <w:tabs>
          <w:tab w:val="num" w:pos="3207"/>
        </w:tabs>
        <w:ind w:left="3207" w:hanging="360"/>
      </w:pPr>
      <w:rPr>
        <w:rFonts w:ascii="Courier New" w:hAnsi="Courier New" w:hint="default"/>
      </w:rPr>
    </w:lvl>
    <w:lvl w:ilvl="2" w:tplc="040C0005" w:tentative="1">
      <w:start w:val="1"/>
      <w:numFmt w:val="bullet"/>
      <w:lvlText w:val=""/>
      <w:lvlJc w:val="left"/>
      <w:pPr>
        <w:tabs>
          <w:tab w:val="num" w:pos="3927"/>
        </w:tabs>
        <w:ind w:left="3927" w:hanging="360"/>
      </w:pPr>
      <w:rPr>
        <w:rFonts w:ascii="Wingdings" w:hAnsi="Wingdings" w:hint="default"/>
      </w:rPr>
    </w:lvl>
    <w:lvl w:ilvl="3" w:tplc="040C0001" w:tentative="1">
      <w:start w:val="1"/>
      <w:numFmt w:val="bullet"/>
      <w:lvlText w:val=""/>
      <w:lvlJc w:val="left"/>
      <w:pPr>
        <w:tabs>
          <w:tab w:val="num" w:pos="4647"/>
        </w:tabs>
        <w:ind w:left="4647" w:hanging="360"/>
      </w:pPr>
      <w:rPr>
        <w:rFonts w:ascii="Symbol" w:hAnsi="Symbol" w:hint="default"/>
      </w:rPr>
    </w:lvl>
    <w:lvl w:ilvl="4" w:tplc="040C0003" w:tentative="1">
      <w:start w:val="1"/>
      <w:numFmt w:val="bullet"/>
      <w:lvlText w:val="o"/>
      <w:lvlJc w:val="left"/>
      <w:pPr>
        <w:tabs>
          <w:tab w:val="num" w:pos="5367"/>
        </w:tabs>
        <w:ind w:left="5367" w:hanging="360"/>
      </w:pPr>
      <w:rPr>
        <w:rFonts w:ascii="Courier New" w:hAnsi="Courier New" w:hint="default"/>
      </w:rPr>
    </w:lvl>
    <w:lvl w:ilvl="5" w:tplc="040C0005" w:tentative="1">
      <w:start w:val="1"/>
      <w:numFmt w:val="bullet"/>
      <w:lvlText w:val=""/>
      <w:lvlJc w:val="left"/>
      <w:pPr>
        <w:tabs>
          <w:tab w:val="num" w:pos="6087"/>
        </w:tabs>
        <w:ind w:left="6087" w:hanging="360"/>
      </w:pPr>
      <w:rPr>
        <w:rFonts w:ascii="Wingdings" w:hAnsi="Wingdings" w:hint="default"/>
      </w:rPr>
    </w:lvl>
    <w:lvl w:ilvl="6" w:tplc="040C0001" w:tentative="1">
      <w:start w:val="1"/>
      <w:numFmt w:val="bullet"/>
      <w:lvlText w:val=""/>
      <w:lvlJc w:val="left"/>
      <w:pPr>
        <w:tabs>
          <w:tab w:val="num" w:pos="6807"/>
        </w:tabs>
        <w:ind w:left="6807" w:hanging="360"/>
      </w:pPr>
      <w:rPr>
        <w:rFonts w:ascii="Symbol" w:hAnsi="Symbol" w:hint="default"/>
      </w:rPr>
    </w:lvl>
    <w:lvl w:ilvl="7" w:tplc="040C0003" w:tentative="1">
      <w:start w:val="1"/>
      <w:numFmt w:val="bullet"/>
      <w:lvlText w:val="o"/>
      <w:lvlJc w:val="left"/>
      <w:pPr>
        <w:tabs>
          <w:tab w:val="num" w:pos="7527"/>
        </w:tabs>
        <w:ind w:left="7527" w:hanging="360"/>
      </w:pPr>
      <w:rPr>
        <w:rFonts w:ascii="Courier New" w:hAnsi="Courier New" w:hint="default"/>
      </w:rPr>
    </w:lvl>
    <w:lvl w:ilvl="8" w:tplc="040C0005" w:tentative="1">
      <w:start w:val="1"/>
      <w:numFmt w:val="bullet"/>
      <w:lvlText w:val=""/>
      <w:lvlJc w:val="left"/>
      <w:pPr>
        <w:tabs>
          <w:tab w:val="num" w:pos="8247"/>
        </w:tabs>
        <w:ind w:left="8247" w:hanging="360"/>
      </w:pPr>
      <w:rPr>
        <w:rFonts w:ascii="Wingdings" w:hAnsi="Wingdings" w:hint="default"/>
      </w:rPr>
    </w:lvl>
  </w:abstractNum>
  <w:abstractNum w:abstractNumId="8" w15:restartNumberingAfterBreak="0">
    <w:nsid w:val="17821B9F"/>
    <w:multiLevelType w:val="hybridMultilevel"/>
    <w:tmpl w:val="C4100E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2F7BE0"/>
    <w:multiLevelType w:val="hybridMultilevel"/>
    <w:tmpl w:val="D69E0428"/>
    <w:lvl w:ilvl="0" w:tplc="C6869E2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7E68DB"/>
    <w:multiLevelType w:val="hybridMultilevel"/>
    <w:tmpl w:val="D47C23BC"/>
    <w:lvl w:ilvl="0" w:tplc="A25065DA">
      <w:start w:val="1"/>
      <w:numFmt w:val="bullet"/>
      <w:lvlText w:val=""/>
      <w:lvlPicBulletId w:val="1"/>
      <w:lvlJc w:val="left"/>
      <w:pPr>
        <w:ind w:left="3272" w:hanging="360"/>
      </w:pPr>
      <w:rPr>
        <w:rFonts w:ascii="Symbol" w:hAnsi="Symbol" w:hint="default"/>
        <w:color w:val="auto"/>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11" w15:restartNumberingAfterBreak="0">
    <w:nsid w:val="22000C6D"/>
    <w:multiLevelType w:val="hybridMultilevel"/>
    <w:tmpl w:val="EC227EF0"/>
    <w:lvl w:ilvl="0" w:tplc="040C0001">
      <w:start w:val="1"/>
      <w:numFmt w:val="bullet"/>
      <w:lvlText w:val=""/>
      <w:lvlJc w:val="left"/>
      <w:pPr>
        <w:tabs>
          <w:tab w:val="num" w:pos="700"/>
        </w:tabs>
        <w:ind w:left="700" w:hanging="360"/>
      </w:pPr>
      <w:rPr>
        <w:rFonts w:ascii="Symbol" w:hAnsi="Symbol" w:hint="default"/>
      </w:rPr>
    </w:lvl>
    <w:lvl w:ilvl="1" w:tplc="040C0003" w:tentative="1">
      <w:start w:val="1"/>
      <w:numFmt w:val="bullet"/>
      <w:lvlText w:val="o"/>
      <w:lvlJc w:val="left"/>
      <w:pPr>
        <w:tabs>
          <w:tab w:val="num" w:pos="1420"/>
        </w:tabs>
        <w:ind w:left="1420" w:hanging="360"/>
      </w:pPr>
      <w:rPr>
        <w:rFonts w:ascii="Courier New" w:hAnsi="Courier New" w:hint="default"/>
      </w:rPr>
    </w:lvl>
    <w:lvl w:ilvl="2" w:tplc="040C0005" w:tentative="1">
      <w:start w:val="1"/>
      <w:numFmt w:val="bullet"/>
      <w:lvlText w:val=""/>
      <w:lvlJc w:val="left"/>
      <w:pPr>
        <w:tabs>
          <w:tab w:val="num" w:pos="2140"/>
        </w:tabs>
        <w:ind w:left="2140" w:hanging="360"/>
      </w:pPr>
      <w:rPr>
        <w:rFonts w:ascii="Wingdings" w:hAnsi="Wingdings" w:hint="default"/>
      </w:rPr>
    </w:lvl>
    <w:lvl w:ilvl="3" w:tplc="040C0001" w:tentative="1">
      <w:start w:val="1"/>
      <w:numFmt w:val="bullet"/>
      <w:lvlText w:val=""/>
      <w:lvlJc w:val="left"/>
      <w:pPr>
        <w:tabs>
          <w:tab w:val="num" w:pos="2860"/>
        </w:tabs>
        <w:ind w:left="2860" w:hanging="360"/>
      </w:pPr>
      <w:rPr>
        <w:rFonts w:ascii="Symbol" w:hAnsi="Symbol" w:hint="default"/>
      </w:rPr>
    </w:lvl>
    <w:lvl w:ilvl="4" w:tplc="040C0003" w:tentative="1">
      <w:start w:val="1"/>
      <w:numFmt w:val="bullet"/>
      <w:lvlText w:val="o"/>
      <w:lvlJc w:val="left"/>
      <w:pPr>
        <w:tabs>
          <w:tab w:val="num" w:pos="3580"/>
        </w:tabs>
        <w:ind w:left="3580" w:hanging="360"/>
      </w:pPr>
      <w:rPr>
        <w:rFonts w:ascii="Courier New" w:hAnsi="Courier New" w:hint="default"/>
      </w:rPr>
    </w:lvl>
    <w:lvl w:ilvl="5" w:tplc="040C0005" w:tentative="1">
      <w:start w:val="1"/>
      <w:numFmt w:val="bullet"/>
      <w:lvlText w:val=""/>
      <w:lvlJc w:val="left"/>
      <w:pPr>
        <w:tabs>
          <w:tab w:val="num" w:pos="4300"/>
        </w:tabs>
        <w:ind w:left="4300" w:hanging="360"/>
      </w:pPr>
      <w:rPr>
        <w:rFonts w:ascii="Wingdings" w:hAnsi="Wingdings" w:hint="default"/>
      </w:rPr>
    </w:lvl>
    <w:lvl w:ilvl="6" w:tplc="040C0001" w:tentative="1">
      <w:start w:val="1"/>
      <w:numFmt w:val="bullet"/>
      <w:lvlText w:val=""/>
      <w:lvlJc w:val="left"/>
      <w:pPr>
        <w:tabs>
          <w:tab w:val="num" w:pos="5020"/>
        </w:tabs>
        <w:ind w:left="5020" w:hanging="360"/>
      </w:pPr>
      <w:rPr>
        <w:rFonts w:ascii="Symbol" w:hAnsi="Symbol" w:hint="default"/>
      </w:rPr>
    </w:lvl>
    <w:lvl w:ilvl="7" w:tplc="040C0003" w:tentative="1">
      <w:start w:val="1"/>
      <w:numFmt w:val="bullet"/>
      <w:lvlText w:val="o"/>
      <w:lvlJc w:val="left"/>
      <w:pPr>
        <w:tabs>
          <w:tab w:val="num" w:pos="5740"/>
        </w:tabs>
        <w:ind w:left="5740" w:hanging="360"/>
      </w:pPr>
      <w:rPr>
        <w:rFonts w:ascii="Courier New" w:hAnsi="Courier New" w:hint="default"/>
      </w:rPr>
    </w:lvl>
    <w:lvl w:ilvl="8" w:tplc="040C0005" w:tentative="1">
      <w:start w:val="1"/>
      <w:numFmt w:val="bullet"/>
      <w:lvlText w:val=""/>
      <w:lvlJc w:val="left"/>
      <w:pPr>
        <w:tabs>
          <w:tab w:val="num" w:pos="6460"/>
        </w:tabs>
        <w:ind w:left="6460" w:hanging="360"/>
      </w:pPr>
      <w:rPr>
        <w:rFonts w:ascii="Wingdings" w:hAnsi="Wingdings" w:hint="default"/>
      </w:rPr>
    </w:lvl>
  </w:abstractNum>
  <w:abstractNum w:abstractNumId="12" w15:restartNumberingAfterBreak="0">
    <w:nsid w:val="24C41945"/>
    <w:multiLevelType w:val="multilevel"/>
    <w:tmpl w:val="55BA190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29E619F9"/>
    <w:multiLevelType w:val="multilevel"/>
    <w:tmpl w:val="D410E98C"/>
    <w:lvl w:ilvl="0">
      <w:start w:val="1"/>
      <w:numFmt w:val="decimal"/>
      <w:lvlText w:val="%1-"/>
      <w:lvlJc w:val="left"/>
      <w:pPr>
        <w:ind w:left="390" w:hanging="390"/>
      </w:pPr>
      <w:rPr>
        <w:rFonts w:hint="default"/>
        <w:b/>
        <w:u w:val="single"/>
      </w:rPr>
    </w:lvl>
    <w:lvl w:ilvl="1">
      <w:start w:val="1"/>
      <w:numFmt w:val="decimal"/>
      <w:lvlText w:val="%1-%2-"/>
      <w:lvlJc w:val="left"/>
      <w:pPr>
        <w:ind w:left="720" w:hanging="720"/>
      </w:pPr>
      <w:rPr>
        <w:rFonts w:hint="default"/>
        <w:b/>
        <w:color w:val="A02A39"/>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14" w15:restartNumberingAfterBreak="0">
    <w:nsid w:val="2BEC4A62"/>
    <w:multiLevelType w:val="multilevel"/>
    <w:tmpl w:val="3578C64C"/>
    <w:lvl w:ilvl="0">
      <w:start w:val="1"/>
      <w:numFmt w:val="decimal"/>
      <w:lvlText w:val="%1-"/>
      <w:lvlJc w:val="left"/>
      <w:pPr>
        <w:ind w:left="390" w:hanging="390"/>
      </w:pPr>
      <w:rPr>
        <w:rFonts w:cs="Calibri" w:hint="default"/>
        <w:b/>
        <w:color w:val="A02A39"/>
      </w:rPr>
    </w:lvl>
    <w:lvl w:ilvl="1">
      <w:start w:val="1"/>
      <w:numFmt w:val="decimal"/>
      <w:lvlText w:val="4-%2-"/>
      <w:lvlJc w:val="left"/>
      <w:pPr>
        <w:ind w:left="1364" w:hanging="720"/>
      </w:pPr>
      <w:rPr>
        <w:rFonts w:hint="default"/>
        <w:b/>
        <w:color w:val="A02A39"/>
      </w:rPr>
    </w:lvl>
    <w:lvl w:ilvl="2">
      <w:start w:val="1"/>
      <w:numFmt w:val="decimal"/>
      <w:lvlText w:val="%1-%2-%3."/>
      <w:lvlJc w:val="left"/>
      <w:pPr>
        <w:ind w:left="2008" w:hanging="720"/>
      </w:pPr>
      <w:rPr>
        <w:rFonts w:cs="Calibri" w:hint="default"/>
        <w:b/>
        <w:color w:val="A02A39"/>
      </w:rPr>
    </w:lvl>
    <w:lvl w:ilvl="3">
      <w:start w:val="1"/>
      <w:numFmt w:val="decimal"/>
      <w:lvlText w:val="%1-%2-%3.%4."/>
      <w:lvlJc w:val="left"/>
      <w:pPr>
        <w:ind w:left="3012" w:hanging="1080"/>
      </w:pPr>
      <w:rPr>
        <w:rFonts w:cs="Calibri" w:hint="default"/>
        <w:b/>
        <w:color w:val="A02A39"/>
      </w:rPr>
    </w:lvl>
    <w:lvl w:ilvl="4">
      <w:start w:val="1"/>
      <w:numFmt w:val="decimal"/>
      <w:lvlText w:val="%1-%2-%3.%4.%5."/>
      <w:lvlJc w:val="left"/>
      <w:pPr>
        <w:ind w:left="3656" w:hanging="1080"/>
      </w:pPr>
      <w:rPr>
        <w:rFonts w:cs="Calibri" w:hint="default"/>
        <w:b/>
        <w:color w:val="A02A39"/>
      </w:rPr>
    </w:lvl>
    <w:lvl w:ilvl="5">
      <w:start w:val="1"/>
      <w:numFmt w:val="decimal"/>
      <w:lvlText w:val="%1-%2-%3.%4.%5.%6."/>
      <w:lvlJc w:val="left"/>
      <w:pPr>
        <w:ind w:left="4660" w:hanging="1440"/>
      </w:pPr>
      <w:rPr>
        <w:rFonts w:cs="Calibri" w:hint="default"/>
        <w:b/>
        <w:color w:val="A02A39"/>
      </w:rPr>
    </w:lvl>
    <w:lvl w:ilvl="6">
      <w:start w:val="1"/>
      <w:numFmt w:val="decimal"/>
      <w:lvlText w:val="%1-%2-%3.%4.%5.%6.%7."/>
      <w:lvlJc w:val="left"/>
      <w:pPr>
        <w:ind w:left="5304" w:hanging="1440"/>
      </w:pPr>
      <w:rPr>
        <w:rFonts w:cs="Calibri" w:hint="default"/>
        <w:b/>
        <w:color w:val="A02A39"/>
      </w:rPr>
    </w:lvl>
    <w:lvl w:ilvl="7">
      <w:start w:val="1"/>
      <w:numFmt w:val="decimal"/>
      <w:lvlText w:val="%1-%2-%3.%4.%5.%6.%7.%8."/>
      <w:lvlJc w:val="left"/>
      <w:pPr>
        <w:ind w:left="6308" w:hanging="1800"/>
      </w:pPr>
      <w:rPr>
        <w:rFonts w:cs="Calibri" w:hint="default"/>
        <w:b/>
        <w:color w:val="A02A39"/>
      </w:rPr>
    </w:lvl>
    <w:lvl w:ilvl="8">
      <w:start w:val="1"/>
      <w:numFmt w:val="decimal"/>
      <w:lvlText w:val="%1-%2-%3.%4.%5.%6.%7.%8.%9."/>
      <w:lvlJc w:val="left"/>
      <w:pPr>
        <w:ind w:left="6952" w:hanging="1800"/>
      </w:pPr>
      <w:rPr>
        <w:rFonts w:cs="Calibri" w:hint="default"/>
        <w:b/>
        <w:color w:val="A02A39"/>
      </w:rPr>
    </w:lvl>
  </w:abstractNum>
  <w:abstractNum w:abstractNumId="15" w15:restartNumberingAfterBreak="0">
    <w:nsid w:val="2C5A3811"/>
    <w:multiLevelType w:val="hybridMultilevel"/>
    <w:tmpl w:val="A51A4842"/>
    <w:lvl w:ilvl="0" w:tplc="77FC8102">
      <w:start w:val="1"/>
      <w:numFmt w:val="bullet"/>
      <w:lvlText w:val=""/>
      <w:lvlPicBulletId w:val="0"/>
      <w:lvlJc w:val="left"/>
      <w:pPr>
        <w:ind w:left="2847" w:hanging="360"/>
      </w:pPr>
      <w:rPr>
        <w:rFonts w:ascii="Symbol" w:hAnsi="Symbol" w:hint="default"/>
        <w:color w:val="auto"/>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16" w15:restartNumberingAfterBreak="0">
    <w:nsid w:val="308B0DCD"/>
    <w:multiLevelType w:val="singleLevel"/>
    <w:tmpl w:val="A684BE44"/>
    <w:lvl w:ilvl="0">
      <w:start w:val="1"/>
      <w:numFmt w:val="bullet"/>
      <w:lvlText w:val=""/>
      <w:lvlPicBulletId w:val="1"/>
      <w:lvlJc w:val="left"/>
      <w:pPr>
        <w:ind w:left="4330" w:hanging="360"/>
      </w:pPr>
      <w:rPr>
        <w:rFonts w:ascii="Symbol" w:hAnsi="Symbol" w:hint="default"/>
        <w:color w:val="auto"/>
      </w:rPr>
    </w:lvl>
  </w:abstractNum>
  <w:abstractNum w:abstractNumId="17" w15:restartNumberingAfterBreak="0">
    <w:nsid w:val="338E79C1"/>
    <w:multiLevelType w:val="hybridMultilevel"/>
    <w:tmpl w:val="5EE0362C"/>
    <w:lvl w:ilvl="0" w:tplc="A684BE44">
      <w:start w:val="1"/>
      <w:numFmt w:val="bullet"/>
      <w:lvlText w:val=""/>
      <w:lvlPicBulletId w:val="1"/>
      <w:lvlJc w:val="left"/>
      <w:pPr>
        <w:tabs>
          <w:tab w:val="num" w:pos="2421"/>
        </w:tabs>
        <w:ind w:left="2421" w:hanging="360"/>
      </w:pPr>
      <w:rPr>
        <w:rFonts w:ascii="Symbol" w:hAnsi="Symbol" w:hint="default"/>
        <w:color w:val="auto"/>
      </w:rPr>
    </w:lvl>
    <w:lvl w:ilvl="1" w:tplc="040C0003" w:tentative="1">
      <w:start w:val="1"/>
      <w:numFmt w:val="bullet"/>
      <w:lvlText w:val="o"/>
      <w:lvlJc w:val="left"/>
      <w:pPr>
        <w:tabs>
          <w:tab w:val="num" w:pos="3141"/>
        </w:tabs>
        <w:ind w:left="3141" w:hanging="360"/>
      </w:pPr>
      <w:rPr>
        <w:rFonts w:ascii="Courier New" w:hAnsi="Courier New" w:cs="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cs="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cs="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383D405D"/>
    <w:multiLevelType w:val="hybridMultilevel"/>
    <w:tmpl w:val="81FAD240"/>
    <w:lvl w:ilvl="0" w:tplc="9C7CB89A">
      <w:start w:val="1"/>
      <w:numFmt w:val="bullet"/>
      <w:pStyle w:val="adessin"/>
      <w:lvlText w:val=""/>
      <w:lvlJc w:val="left"/>
      <w:pPr>
        <w:tabs>
          <w:tab w:val="num" w:pos="851"/>
        </w:tabs>
        <w:ind w:left="851" w:hanging="511"/>
      </w:pPr>
      <w:rPr>
        <w:rFonts w:ascii="QTDingBits" w:hAnsi="QTDingBits" w:hint="default"/>
        <w:b w:val="0"/>
        <w:i w:val="0"/>
        <w:sz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15:restartNumberingAfterBreak="0">
    <w:nsid w:val="388D381F"/>
    <w:multiLevelType w:val="hybridMultilevel"/>
    <w:tmpl w:val="50125256"/>
    <w:lvl w:ilvl="0" w:tplc="8962E2BE">
      <w:start w:val="1"/>
      <w:numFmt w:val="decimal"/>
      <w:pStyle w:val="questions"/>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1080451"/>
    <w:multiLevelType w:val="singleLevel"/>
    <w:tmpl w:val="77FC8102"/>
    <w:lvl w:ilvl="0">
      <w:start w:val="1"/>
      <w:numFmt w:val="bullet"/>
      <w:lvlText w:val=""/>
      <w:lvlPicBulletId w:val="0"/>
      <w:lvlJc w:val="left"/>
      <w:pPr>
        <w:ind w:left="720" w:hanging="360"/>
      </w:pPr>
      <w:rPr>
        <w:rFonts w:ascii="Symbol" w:hAnsi="Symbol" w:hint="default"/>
        <w:color w:val="auto"/>
      </w:rPr>
    </w:lvl>
  </w:abstractNum>
  <w:abstractNum w:abstractNumId="21" w15:restartNumberingAfterBreak="0">
    <w:nsid w:val="417438C8"/>
    <w:multiLevelType w:val="hybridMultilevel"/>
    <w:tmpl w:val="68C817C0"/>
    <w:lvl w:ilvl="0" w:tplc="96DACC3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C6388D"/>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582CCA"/>
    <w:multiLevelType w:val="hybridMultilevel"/>
    <w:tmpl w:val="DEBA309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4C6D49D0"/>
    <w:multiLevelType w:val="hybridMultilevel"/>
    <w:tmpl w:val="FC9E0326"/>
    <w:lvl w:ilvl="0" w:tplc="A25065DA">
      <w:start w:val="1"/>
      <w:numFmt w:val="bullet"/>
      <w:lvlText w:val=""/>
      <w:lvlPicBulletId w:val="1"/>
      <w:lvlJc w:val="left"/>
      <w:pPr>
        <w:ind w:left="1352" w:hanging="360"/>
      </w:pPr>
      <w:rPr>
        <w:rFonts w:ascii="Symbol" w:hAnsi="Symbol" w:hint="default"/>
        <w:color w:val="auto"/>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5" w15:restartNumberingAfterBreak="0">
    <w:nsid w:val="4D156D17"/>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ECF22EA"/>
    <w:multiLevelType w:val="singleLevel"/>
    <w:tmpl w:val="77FC8102"/>
    <w:lvl w:ilvl="0">
      <w:start w:val="1"/>
      <w:numFmt w:val="bullet"/>
      <w:lvlText w:val=""/>
      <w:lvlPicBulletId w:val="0"/>
      <w:lvlJc w:val="left"/>
      <w:pPr>
        <w:ind w:left="2847" w:hanging="360"/>
      </w:pPr>
      <w:rPr>
        <w:rFonts w:ascii="Symbol" w:hAnsi="Symbol" w:hint="default"/>
        <w:color w:val="auto"/>
      </w:rPr>
    </w:lvl>
  </w:abstractNum>
  <w:abstractNum w:abstractNumId="27" w15:restartNumberingAfterBreak="0">
    <w:nsid w:val="50F33D27"/>
    <w:multiLevelType w:val="hybridMultilevel"/>
    <w:tmpl w:val="9E4C50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5A5910"/>
    <w:multiLevelType w:val="hybridMultilevel"/>
    <w:tmpl w:val="B4A6F266"/>
    <w:lvl w:ilvl="0" w:tplc="A25065DA">
      <w:start w:val="1"/>
      <w:numFmt w:val="bullet"/>
      <w:lvlText w:val=""/>
      <w:lvlPicBulletId w:val="1"/>
      <w:lvlJc w:val="left"/>
      <w:pPr>
        <w:tabs>
          <w:tab w:val="num" w:pos="3697"/>
        </w:tabs>
        <w:ind w:left="3697" w:hanging="360"/>
      </w:pPr>
      <w:rPr>
        <w:rFonts w:ascii="Symbol" w:hAnsi="Symbol" w:hint="default"/>
        <w:color w:val="auto"/>
      </w:rPr>
    </w:lvl>
    <w:lvl w:ilvl="1" w:tplc="040C0003" w:tentative="1">
      <w:start w:val="1"/>
      <w:numFmt w:val="bullet"/>
      <w:lvlText w:val="o"/>
      <w:lvlJc w:val="left"/>
      <w:pPr>
        <w:tabs>
          <w:tab w:val="num" w:pos="4417"/>
        </w:tabs>
        <w:ind w:left="4417" w:hanging="360"/>
      </w:pPr>
      <w:rPr>
        <w:rFonts w:ascii="Courier New" w:hAnsi="Courier New" w:cs="Courier New" w:hint="default"/>
      </w:rPr>
    </w:lvl>
    <w:lvl w:ilvl="2" w:tplc="040C0005" w:tentative="1">
      <w:start w:val="1"/>
      <w:numFmt w:val="bullet"/>
      <w:lvlText w:val=""/>
      <w:lvlJc w:val="left"/>
      <w:pPr>
        <w:tabs>
          <w:tab w:val="num" w:pos="5137"/>
        </w:tabs>
        <w:ind w:left="5137" w:hanging="360"/>
      </w:pPr>
      <w:rPr>
        <w:rFonts w:ascii="Wingdings" w:hAnsi="Wingdings" w:hint="default"/>
      </w:rPr>
    </w:lvl>
    <w:lvl w:ilvl="3" w:tplc="040C0001" w:tentative="1">
      <w:start w:val="1"/>
      <w:numFmt w:val="bullet"/>
      <w:lvlText w:val=""/>
      <w:lvlJc w:val="left"/>
      <w:pPr>
        <w:tabs>
          <w:tab w:val="num" w:pos="5857"/>
        </w:tabs>
        <w:ind w:left="5857" w:hanging="360"/>
      </w:pPr>
      <w:rPr>
        <w:rFonts w:ascii="Symbol" w:hAnsi="Symbol" w:hint="default"/>
      </w:rPr>
    </w:lvl>
    <w:lvl w:ilvl="4" w:tplc="040C0003" w:tentative="1">
      <w:start w:val="1"/>
      <w:numFmt w:val="bullet"/>
      <w:lvlText w:val="o"/>
      <w:lvlJc w:val="left"/>
      <w:pPr>
        <w:tabs>
          <w:tab w:val="num" w:pos="6577"/>
        </w:tabs>
        <w:ind w:left="6577" w:hanging="360"/>
      </w:pPr>
      <w:rPr>
        <w:rFonts w:ascii="Courier New" w:hAnsi="Courier New" w:cs="Courier New" w:hint="default"/>
      </w:rPr>
    </w:lvl>
    <w:lvl w:ilvl="5" w:tplc="040C0005" w:tentative="1">
      <w:start w:val="1"/>
      <w:numFmt w:val="bullet"/>
      <w:lvlText w:val=""/>
      <w:lvlJc w:val="left"/>
      <w:pPr>
        <w:tabs>
          <w:tab w:val="num" w:pos="7297"/>
        </w:tabs>
        <w:ind w:left="7297" w:hanging="360"/>
      </w:pPr>
      <w:rPr>
        <w:rFonts w:ascii="Wingdings" w:hAnsi="Wingdings" w:hint="default"/>
      </w:rPr>
    </w:lvl>
    <w:lvl w:ilvl="6" w:tplc="040C0001" w:tentative="1">
      <w:start w:val="1"/>
      <w:numFmt w:val="bullet"/>
      <w:lvlText w:val=""/>
      <w:lvlJc w:val="left"/>
      <w:pPr>
        <w:tabs>
          <w:tab w:val="num" w:pos="8017"/>
        </w:tabs>
        <w:ind w:left="8017" w:hanging="360"/>
      </w:pPr>
      <w:rPr>
        <w:rFonts w:ascii="Symbol" w:hAnsi="Symbol" w:hint="default"/>
      </w:rPr>
    </w:lvl>
    <w:lvl w:ilvl="7" w:tplc="040C0003" w:tentative="1">
      <w:start w:val="1"/>
      <w:numFmt w:val="bullet"/>
      <w:lvlText w:val="o"/>
      <w:lvlJc w:val="left"/>
      <w:pPr>
        <w:tabs>
          <w:tab w:val="num" w:pos="8737"/>
        </w:tabs>
        <w:ind w:left="8737" w:hanging="360"/>
      </w:pPr>
      <w:rPr>
        <w:rFonts w:ascii="Courier New" w:hAnsi="Courier New" w:cs="Courier New" w:hint="default"/>
      </w:rPr>
    </w:lvl>
    <w:lvl w:ilvl="8" w:tplc="040C0005" w:tentative="1">
      <w:start w:val="1"/>
      <w:numFmt w:val="bullet"/>
      <w:lvlText w:val=""/>
      <w:lvlJc w:val="left"/>
      <w:pPr>
        <w:tabs>
          <w:tab w:val="num" w:pos="9457"/>
        </w:tabs>
        <w:ind w:left="9457" w:hanging="360"/>
      </w:pPr>
      <w:rPr>
        <w:rFonts w:ascii="Wingdings" w:hAnsi="Wingdings" w:hint="default"/>
      </w:rPr>
    </w:lvl>
  </w:abstractNum>
  <w:abstractNum w:abstractNumId="29" w15:restartNumberingAfterBreak="0">
    <w:nsid w:val="56D45E0C"/>
    <w:multiLevelType w:val="multilevel"/>
    <w:tmpl w:val="75CA62B2"/>
    <w:lvl w:ilvl="0">
      <w:start w:val="1"/>
      <w:numFmt w:val="decimal"/>
      <w:lvlText w:val="%1-"/>
      <w:lvlJc w:val="left"/>
      <w:pPr>
        <w:ind w:left="390" w:hanging="390"/>
      </w:pPr>
      <w:rPr>
        <w:rFonts w:cs="Calibri" w:hint="default"/>
        <w:b/>
        <w:color w:val="A02A39"/>
      </w:rPr>
    </w:lvl>
    <w:lvl w:ilvl="1">
      <w:start w:val="1"/>
      <w:numFmt w:val="decimal"/>
      <w:lvlText w:val="3-%2-"/>
      <w:lvlJc w:val="left"/>
      <w:pPr>
        <w:ind w:left="1364" w:hanging="720"/>
      </w:pPr>
      <w:rPr>
        <w:rFonts w:hint="default"/>
        <w:b/>
        <w:color w:val="A02A39"/>
      </w:rPr>
    </w:lvl>
    <w:lvl w:ilvl="2">
      <w:start w:val="1"/>
      <w:numFmt w:val="decimal"/>
      <w:lvlText w:val="%1-%2-%3."/>
      <w:lvlJc w:val="left"/>
      <w:pPr>
        <w:ind w:left="2008" w:hanging="720"/>
      </w:pPr>
      <w:rPr>
        <w:rFonts w:cs="Calibri" w:hint="default"/>
        <w:b/>
        <w:color w:val="A02A39"/>
      </w:rPr>
    </w:lvl>
    <w:lvl w:ilvl="3">
      <w:start w:val="1"/>
      <w:numFmt w:val="decimal"/>
      <w:lvlText w:val="%1-%2-%3.%4."/>
      <w:lvlJc w:val="left"/>
      <w:pPr>
        <w:ind w:left="3012" w:hanging="1080"/>
      </w:pPr>
      <w:rPr>
        <w:rFonts w:cs="Calibri" w:hint="default"/>
        <w:b/>
        <w:color w:val="A02A39"/>
      </w:rPr>
    </w:lvl>
    <w:lvl w:ilvl="4">
      <w:start w:val="1"/>
      <w:numFmt w:val="decimal"/>
      <w:lvlText w:val="%1-%2-%3.%4.%5."/>
      <w:lvlJc w:val="left"/>
      <w:pPr>
        <w:ind w:left="3656" w:hanging="1080"/>
      </w:pPr>
      <w:rPr>
        <w:rFonts w:cs="Calibri" w:hint="default"/>
        <w:b/>
        <w:color w:val="A02A39"/>
      </w:rPr>
    </w:lvl>
    <w:lvl w:ilvl="5">
      <w:start w:val="1"/>
      <w:numFmt w:val="decimal"/>
      <w:lvlText w:val="%1-%2-%3.%4.%5.%6."/>
      <w:lvlJc w:val="left"/>
      <w:pPr>
        <w:ind w:left="4660" w:hanging="1440"/>
      </w:pPr>
      <w:rPr>
        <w:rFonts w:cs="Calibri" w:hint="default"/>
        <w:b/>
        <w:color w:val="A02A39"/>
      </w:rPr>
    </w:lvl>
    <w:lvl w:ilvl="6">
      <w:start w:val="1"/>
      <w:numFmt w:val="decimal"/>
      <w:lvlText w:val="%1-%2-%3.%4.%5.%6.%7."/>
      <w:lvlJc w:val="left"/>
      <w:pPr>
        <w:ind w:left="5304" w:hanging="1440"/>
      </w:pPr>
      <w:rPr>
        <w:rFonts w:cs="Calibri" w:hint="default"/>
        <w:b/>
        <w:color w:val="A02A39"/>
      </w:rPr>
    </w:lvl>
    <w:lvl w:ilvl="7">
      <w:start w:val="1"/>
      <w:numFmt w:val="decimal"/>
      <w:lvlText w:val="%1-%2-%3.%4.%5.%6.%7.%8."/>
      <w:lvlJc w:val="left"/>
      <w:pPr>
        <w:ind w:left="6308" w:hanging="1800"/>
      </w:pPr>
      <w:rPr>
        <w:rFonts w:cs="Calibri" w:hint="default"/>
        <w:b/>
        <w:color w:val="A02A39"/>
      </w:rPr>
    </w:lvl>
    <w:lvl w:ilvl="8">
      <w:start w:val="1"/>
      <w:numFmt w:val="decimal"/>
      <w:lvlText w:val="%1-%2-%3.%4.%5.%6.%7.%8.%9."/>
      <w:lvlJc w:val="left"/>
      <w:pPr>
        <w:ind w:left="6952" w:hanging="1800"/>
      </w:pPr>
      <w:rPr>
        <w:rFonts w:cs="Calibri" w:hint="default"/>
        <w:b/>
        <w:color w:val="A02A39"/>
      </w:rPr>
    </w:lvl>
  </w:abstractNum>
  <w:abstractNum w:abstractNumId="30" w15:restartNumberingAfterBreak="0">
    <w:nsid w:val="57A10926"/>
    <w:multiLevelType w:val="multilevel"/>
    <w:tmpl w:val="68608890"/>
    <w:lvl w:ilvl="0">
      <w:start w:val="1"/>
      <w:numFmt w:val="decimal"/>
      <w:lvlText w:val="%1-"/>
      <w:lvlJc w:val="left"/>
      <w:pPr>
        <w:tabs>
          <w:tab w:val="num" w:pos="1061"/>
        </w:tabs>
        <w:ind w:left="1061" w:hanging="360"/>
      </w:pPr>
      <w:rPr>
        <w:rFonts w:hint="default"/>
      </w:rPr>
    </w:lvl>
    <w:lvl w:ilvl="1">
      <w:start w:val="1"/>
      <w:numFmt w:val="bullet"/>
      <w:lvlText w:val="◦"/>
      <w:lvlJc w:val="left"/>
      <w:pPr>
        <w:tabs>
          <w:tab w:val="num" w:pos="1421"/>
        </w:tabs>
        <w:ind w:left="1421" w:hanging="360"/>
      </w:pPr>
      <w:rPr>
        <w:rFonts w:ascii="OpenSymbol" w:hAnsi="OpenSymbol" w:cs="OpenSymbol"/>
      </w:rPr>
    </w:lvl>
    <w:lvl w:ilvl="2">
      <w:start w:val="1"/>
      <w:numFmt w:val="bullet"/>
      <w:lvlText w:val="▪"/>
      <w:lvlJc w:val="left"/>
      <w:pPr>
        <w:tabs>
          <w:tab w:val="num" w:pos="1781"/>
        </w:tabs>
        <w:ind w:left="1781" w:hanging="360"/>
      </w:pPr>
      <w:rPr>
        <w:rFonts w:ascii="OpenSymbol" w:hAnsi="OpenSymbol" w:cs="OpenSymbol"/>
      </w:rPr>
    </w:lvl>
    <w:lvl w:ilvl="3">
      <w:start w:val="1"/>
      <w:numFmt w:val="bullet"/>
      <w:lvlText w:val=""/>
      <w:lvlJc w:val="left"/>
      <w:pPr>
        <w:tabs>
          <w:tab w:val="num" w:pos="2141"/>
        </w:tabs>
        <w:ind w:left="2141" w:hanging="360"/>
      </w:pPr>
      <w:rPr>
        <w:rFonts w:ascii="Wingdings 2" w:hAnsi="Wingdings 2" w:cs="OpenSymbol"/>
      </w:rPr>
    </w:lvl>
    <w:lvl w:ilvl="4">
      <w:start w:val="1"/>
      <w:numFmt w:val="bullet"/>
      <w:lvlText w:val="◦"/>
      <w:lvlJc w:val="left"/>
      <w:pPr>
        <w:tabs>
          <w:tab w:val="num" w:pos="2501"/>
        </w:tabs>
        <w:ind w:left="2501" w:hanging="360"/>
      </w:pPr>
      <w:rPr>
        <w:rFonts w:ascii="OpenSymbol" w:hAnsi="OpenSymbol" w:cs="OpenSymbol"/>
      </w:rPr>
    </w:lvl>
    <w:lvl w:ilvl="5">
      <w:start w:val="1"/>
      <w:numFmt w:val="bullet"/>
      <w:lvlText w:val="▪"/>
      <w:lvlJc w:val="left"/>
      <w:pPr>
        <w:tabs>
          <w:tab w:val="num" w:pos="2861"/>
        </w:tabs>
        <w:ind w:left="2861" w:hanging="360"/>
      </w:pPr>
      <w:rPr>
        <w:rFonts w:ascii="OpenSymbol" w:hAnsi="OpenSymbol" w:cs="OpenSymbol"/>
      </w:rPr>
    </w:lvl>
    <w:lvl w:ilvl="6">
      <w:start w:val="1"/>
      <w:numFmt w:val="bullet"/>
      <w:lvlText w:val=""/>
      <w:lvlJc w:val="left"/>
      <w:pPr>
        <w:tabs>
          <w:tab w:val="num" w:pos="3221"/>
        </w:tabs>
        <w:ind w:left="3221" w:hanging="360"/>
      </w:pPr>
      <w:rPr>
        <w:rFonts w:ascii="Wingdings 2" w:hAnsi="Wingdings 2" w:cs="OpenSymbol"/>
      </w:rPr>
    </w:lvl>
    <w:lvl w:ilvl="7">
      <w:start w:val="1"/>
      <w:numFmt w:val="bullet"/>
      <w:lvlText w:val="◦"/>
      <w:lvlJc w:val="left"/>
      <w:pPr>
        <w:tabs>
          <w:tab w:val="num" w:pos="3581"/>
        </w:tabs>
        <w:ind w:left="3581" w:hanging="360"/>
      </w:pPr>
      <w:rPr>
        <w:rFonts w:ascii="OpenSymbol" w:hAnsi="OpenSymbol" w:cs="OpenSymbol"/>
      </w:rPr>
    </w:lvl>
    <w:lvl w:ilvl="8">
      <w:start w:val="1"/>
      <w:numFmt w:val="bullet"/>
      <w:lvlText w:val="▪"/>
      <w:lvlJc w:val="left"/>
      <w:pPr>
        <w:tabs>
          <w:tab w:val="num" w:pos="3941"/>
        </w:tabs>
        <w:ind w:left="3941" w:hanging="360"/>
      </w:pPr>
      <w:rPr>
        <w:rFonts w:ascii="OpenSymbol" w:hAnsi="OpenSymbol" w:cs="OpenSymbol"/>
      </w:rPr>
    </w:lvl>
  </w:abstractNum>
  <w:abstractNum w:abstractNumId="31" w15:restartNumberingAfterBreak="0">
    <w:nsid w:val="59026A5B"/>
    <w:multiLevelType w:val="multilevel"/>
    <w:tmpl w:val="38EAC8BE"/>
    <w:styleLink w:val="titrecours1"/>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8"/>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32" w15:restartNumberingAfterBreak="0">
    <w:nsid w:val="5BE51934"/>
    <w:multiLevelType w:val="singleLevel"/>
    <w:tmpl w:val="77FC8102"/>
    <w:lvl w:ilvl="0">
      <w:start w:val="1"/>
      <w:numFmt w:val="bullet"/>
      <w:lvlText w:val=""/>
      <w:lvlPicBulletId w:val="0"/>
      <w:lvlJc w:val="left"/>
      <w:pPr>
        <w:ind w:left="720" w:hanging="360"/>
      </w:pPr>
      <w:rPr>
        <w:rFonts w:ascii="Symbol" w:hAnsi="Symbol" w:hint="default"/>
        <w:color w:val="auto"/>
      </w:rPr>
    </w:lvl>
  </w:abstractNum>
  <w:abstractNum w:abstractNumId="33" w15:restartNumberingAfterBreak="0">
    <w:nsid w:val="637B2037"/>
    <w:multiLevelType w:val="hybridMultilevel"/>
    <w:tmpl w:val="38125BAA"/>
    <w:lvl w:ilvl="0" w:tplc="A112D96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4" w15:restartNumberingAfterBreak="0">
    <w:nsid w:val="653F5F43"/>
    <w:multiLevelType w:val="hybridMultilevel"/>
    <w:tmpl w:val="A57632DC"/>
    <w:lvl w:ilvl="0" w:tplc="A232CA68">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5" w15:restartNumberingAfterBreak="0">
    <w:nsid w:val="712D2AB7"/>
    <w:multiLevelType w:val="hybridMultilevel"/>
    <w:tmpl w:val="B5C49FAE"/>
    <w:lvl w:ilvl="0" w:tplc="A25065DA">
      <w:start w:val="1"/>
      <w:numFmt w:val="bullet"/>
      <w:lvlText w:val=""/>
      <w:lvlPicBulletId w:val="1"/>
      <w:lvlJc w:val="left"/>
      <w:pPr>
        <w:tabs>
          <w:tab w:val="num" w:pos="1080"/>
        </w:tabs>
        <w:ind w:left="1080" w:hanging="360"/>
      </w:pPr>
      <w:rPr>
        <w:rFonts w:ascii="Symbol" w:hAnsi="Symbol" w:hint="default"/>
        <w:color w:val="auto"/>
      </w:rPr>
    </w:lvl>
    <w:lvl w:ilvl="1" w:tplc="D3AC1264" w:tentative="1">
      <w:start w:val="1"/>
      <w:numFmt w:val="bullet"/>
      <w:lvlText w:val="o"/>
      <w:lvlJc w:val="left"/>
      <w:pPr>
        <w:tabs>
          <w:tab w:val="num" w:pos="1800"/>
        </w:tabs>
        <w:ind w:left="1800" w:hanging="360"/>
      </w:pPr>
      <w:rPr>
        <w:rFonts w:ascii="Courier New" w:hAnsi="Courier New" w:cs="Courier New" w:hint="default"/>
      </w:rPr>
    </w:lvl>
    <w:lvl w:ilvl="2" w:tplc="EB942394" w:tentative="1">
      <w:start w:val="1"/>
      <w:numFmt w:val="bullet"/>
      <w:lvlText w:val=""/>
      <w:lvlJc w:val="left"/>
      <w:pPr>
        <w:tabs>
          <w:tab w:val="num" w:pos="2520"/>
        </w:tabs>
        <w:ind w:left="2520" w:hanging="360"/>
      </w:pPr>
      <w:rPr>
        <w:rFonts w:ascii="Wingdings" w:hAnsi="Wingdings" w:hint="default"/>
      </w:rPr>
    </w:lvl>
    <w:lvl w:ilvl="3" w:tplc="28B873E2" w:tentative="1">
      <w:start w:val="1"/>
      <w:numFmt w:val="bullet"/>
      <w:lvlText w:val=""/>
      <w:lvlJc w:val="left"/>
      <w:pPr>
        <w:tabs>
          <w:tab w:val="num" w:pos="3240"/>
        </w:tabs>
        <w:ind w:left="3240" w:hanging="360"/>
      </w:pPr>
      <w:rPr>
        <w:rFonts w:ascii="Symbol" w:hAnsi="Symbol" w:hint="default"/>
      </w:rPr>
    </w:lvl>
    <w:lvl w:ilvl="4" w:tplc="459E3CD6" w:tentative="1">
      <w:start w:val="1"/>
      <w:numFmt w:val="bullet"/>
      <w:lvlText w:val="o"/>
      <w:lvlJc w:val="left"/>
      <w:pPr>
        <w:tabs>
          <w:tab w:val="num" w:pos="3960"/>
        </w:tabs>
        <w:ind w:left="3960" w:hanging="360"/>
      </w:pPr>
      <w:rPr>
        <w:rFonts w:ascii="Courier New" w:hAnsi="Courier New" w:cs="Courier New" w:hint="default"/>
      </w:rPr>
    </w:lvl>
    <w:lvl w:ilvl="5" w:tplc="49CEC2D8" w:tentative="1">
      <w:start w:val="1"/>
      <w:numFmt w:val="bullet"/>
      <w:lvlText w:val=""/>
      <w:lvlJc w:val="left"/>
      <w:pPr>
        <w:tabs>
          <w:tab w:val="num" w:pos="4680"/>
        </w:tabs>
        <w:ind w:left="4680" w:hanging="360"/>
      </w:pPr>
      <w:rPr>
        <w:rFonts w:ascii="Wingdings" w:hAnsi="Wingdings" w:hint="default"/>
      </w:rPr>
    </w:lvl>
    <w:lvl w:ilvl="6" w:tplc="811A2692" w:tentative="1">
      <w:start w:val="1"/>
      <w:numFmt w:val="bullet"/>
      <w:lvlText w:val=""/>
      <w:lvlJc w:val="left"/>
      <w:pPr>
        <w:tabs>
          <w:tab w:val="num" w:pos="5400"/>
        </w:tabs>
        <w:ind w:left="5400" w:hanging="360"/>
      </w:pPr>
      <w:rPr>
        <w:rFonts w:ascii="Symbol" w:hAnsi="Symbol" w:hint="default"/>
      </w:rPr>
    </w:lvl>
    <w:lvl w:ilvl="7" w:tplc="0A70CBC6" w:tentative="1">
      <w:start w:val="1"/>
      <w:numFmt w:val="bullet"/>
      <w:lvlText w:val="o"/>
      <w:lvlJc w:val="left"/>
      <w:pPr>
        <w:tabs>
          <w:tab w:val="num" w:pos="6120"/>
        </w:tabs>
        <w:ind w:left="6120" w:hanging="360"/>
      </w:pPr>
      <w:rPr>
        <w:rFonts w:ascii="Courier New" w:hAnsi="Courier New" w:cs="Courier New" w:hint="default"/>
      </w:rPr>
    </w:lvl>
    <w:lvl w:ilvl="8" w:tplc="13A8958C"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2D92DE0"/>
    <w:multiLevelType w:val="multilevel"/>
    <w:tmpl w:val="2DA8ECC4"/>
    <w:lvl w:ilvl="0">
      <w:start w:val="1"/>
      <w:numFmt w:val="bullet"/>
      <w:lvlText w:val=""/>
      <w:lvlJc w:val="left"/>
      <w:pPr>
        <w:tabs>
          <w:tab w:val="num" w:pos="786"/>
        </w:tabs>
        <w:ind w:left="786" w:hanging="360"/>
      </w:pPr>
      <w:rPr>
        <w:rFonts w:ascii="Wingdings" w:hAnsi="Wingdings" w:hint="default"/>
      </w:rPr>
    </w:lvl>
    <w:lvl w:ilvl="1">
      <w:start w:val="1"/>
      <w:numFmt w:val="bullet"/>
      <w:lvlText w:val="◦"/>
      <w:lvlJc w:val="left"/>
      <w:pPr>
        <w:tabs>
          <w:tab w:val="num" w:pos="1146"/>
        </w:tabs>
        <w:ind w:left="1146" w:hanging="360"/>
      </w:pPr>
      <w:rPr>
        <w:rFonts w:ascii="OpenSymbol" w:hAnsi="OpenSymbol" w:cs="OpenSymbol"/>
      </w:rPr>
    </w:lvl>
    <w:lvl w:ilvl="2">
      <w:start w:val="1"/>
      <w:numFmt w:val="bullet"/>
      <w:lvlText w:val="▪"/>
      <w:lvlJc w:val="left"/>
      <w:pPr>
        <w:tabs>
          <w:tab w:val="num" w:pos="1506"/>
        </w:tabs>
        <w:ind w:left="1506" w:hanging="360"/>
      </w:pPr>
      <w:rPr>
        <w:rFonts w:ascii="OpenSymbol" w:hAnsi="OpenSymbol" w:cs="OpenSymbol"/>
      </w:rPr>
    </w:lvl>
    <w:lvl w:ilvl="3">
      <w:start w:val="1"/>
      <w:numFmt w:val="bullet"/>
      <w:lvlText w:val=""/>
      <w:lvlJc w:val="left"/>
      <w:pPr>
        <w:tabs>
          <w:tab w:val="num" w:pos="1866"/>
        </w:tabs>
        <w:ind w:left="1866" w:hanging="360"/>
      </w:pPr>
      <w:rPr>
        <w:rFonts w:ascii="Wingdings 2" w:hAnsi="Wingdings 2" w:cs="OpenSymbol"/>
      </w:rPr>
    </w:lvl>
    <w:lvl w:ilvl="4">
      <w:start w:val="1"/>
      <w:numFmt w:val="bullet"/>
      <w:lvlText w:val="◦"/>
      <w:lvlJc w:val="left"/>
      <w:pPr>
        <w:tabs>
          <w:tab w:val="num" w:pos="2226"/>
        </w:tabs>
        <w:ind w:left="2226" w:hanging="360"/>
      </w:pPr>
      <w:rPr>
        <w:rFonts w:ascii="OpenSymbol" w:hAnsi="OpenSymbol" w:cs="OpenSymbol"/>
      </w:rPr>
    </w:lvl>
    <w:lvl w:ilvl="5">
      <w:start w:val="1"/>
      <w:numFmt w:val="bullet"/>
      <w:lvlText w:val="▪"/>
      <w:lvlJc w:val="left"/>
      <w:pPr>
        <w:tabs>
          <w:tab w:val="num" w:pos="2586"/>
        </w:tabs>
        <w:ind w:left="2586" w:hanging="360"/>
      </w:pPr>
      <w:rPr>
        <w:rFonts w:ascii="OpenSymbol" w:hAnsi="OpenSymbol" w:cs="OpenSymbol"/>
      </w:rPr>
    </w:lvl>
    <w:lvl w:ilvl="6">
      <w:start w:val="1"/>
      <w:numFmt w:val="bullet"/>
      <w:lvlText w:val=""/>
      <w:lvlJc w:val="left"/>
      <w:pPr>
        <w:tabs>
          <w:tab w:val="num" w:pos="2946"/>
        </w:tabs>
        <w:ind w:left="2946" w:hanging="360"/>
      </w:pPr>
      <w:rPr>
        <w:rFonts w:ascii="Wingdings 2" w:hAnsi="Wingdings 2" w:cs="OpenSymbol"/>
      </w:rPr>
    </w:lvl>
    <w:lvl w:ilvl="7">
      <w:start w:val="1"/>
      <w:numFmt w:val="bullet"/>
      <w:lvlText w:val="◦"/>
      <w:lvlJc w:val="left"/>
      <w:pPr>
        <w:tabs>
          <w:tab w:val="num" w:pos="3306"/>
        </w:tabs>
        <w:ind w:left="3306" w:hanging="360"/>
      </w:pPr>
      <w:rPr>
        <w:rFonts w:ascii="OpenSymbol" w:hAnsi="OpenSymbol" w:cs="OpenSymbol"/>
      </w:rPr>
    </w:lvl>
    <w:lvl w:ilvl="8">
      <w:start w:val="1"/>
      <w:numFmt w:val="bullet"/>
      <w:lvlText w:val="▪"/>
      <w:lvlJc w:val="left"/>
      <w:pPr>
        <w:tabs>
          <w:tab w:val="num" w:pos="3666"/>
        </w:tabs>
        <w:ind w:left="3666" w:hanging="360"/>
      </w:pPr>
      <w:rPr>
        <w:rFonts w:ascii="OpenSymbol" w:hAnsi="OpenSymbol" w:cs="OpenSymbol"/>
      </w:rPr>
    </w:lvl>
  </w:abstractNum>
  <w:abstractNum w:abstractNumId="37" w15:restartNumberingAfterBreak="0">
    <w:nsid w:val="74DC79A2"/>
    <w:multiLevelType w:val="hybridMultilevel"/>
    <w:tmpl w:val="8DBA80D6"/>
    <w:lvl w:ilvl="0" w:tplc="A684BE44">
      <w:start w:val="1"/>
      <w:numFmt w:val="bullet"/>
      <w:lvlText w:val=""/>
      <w:lvlPicBulletId w:val="1"/>
      <w:lvlJc w:val="left"/>
      <w:pPr>
        <w:tabs>
          <w:tab w:val="num" w:pos="1146"/>
        </w:tabs>
        <w:ind w:left="1146" w:hanging="360"/>
      </w:pPr>
      <w:rPr>
        <w:rFonts w:ascii="Symbol" w:hAnsi="Symbol" w:hint="default"/>
        <w:color w:val="auto"/>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38" w15:restartNumberingAfterBreak="0">
    <w:nsid w:val="7F3E5327"/>
    <w:multiLevelType w:val="hybridMultilevel"/>
    <w:tmpl w:val="ACE2F5F2"/>
    <w:lvl w:ilvl="0" w:tplc="040C0001">
      <w:start w:val="1"/>
      <w:numFmt w:val="bullet"/>
      <w:lvlText w:val=""/>
      <w:lvlJc w:val="left"/>
      <w:pPr>
        <w:tabs>
          <w:tab w:val="num" w:pos="700"/>
        </w:tabs>
        <w:ind w:left="700" w:hanging="360"/>
      </w:pPr>
      <w:rPr>
        <w:rFonts w:ascii="Symbol" w:hAnsi="Symbol" w:hint="default"/>
      </w:rPr>
    </w:lvl>
    <w:lvl w:ilvl="1" w:tplc="040C0003" w:tentative="1">
      <w:start w:val="1"/>
      <w:numFmt w:val="bullet"/>
      <w:lvlText w:val="o"/>
      <w:lvlJc w:val="left"/>
      <w:pPr>
        <w:tabs>
          <w:tab w:val="num" w:pos="1420"/>
        </w:tabs>
        <w:ind w:left="1420" w:hanging="360"/>
      </w:pPr>
      <w:rPr>
        <w:rFonts w:ascii="Courier New" w:hAnsi="Courier New" w:hint="default"/>
      </w:rPr>
    </w:lvl>
    <w:lvl w:ilvl="2" w:tplc="040C0005" w:tentative="1">
      <w:start w:val="1"/>
      <w:numFmt w:val="bullet"/>
      <w:lvlText w:val=""/>
      <w:lvlJc w:val="left"/>
      <w:pPr>
        <w:tabs>
          <w:tab w:val="num" w:pos="2140"/>
        </w:tabs>
        <w:ind w:left="2140" w:hanging="360"/>
      </w:pPr>
      <w:rPr>
        <w:rFonts w:ascii="Wingdings" w:hAnsi="Wingdings" w:hint="default"/>
      </w:rPr>
    </w:lvl>
    <w:lvl w:ilvl="3" w:tplc="040C0001" w:tentative="1">
      <w:start w:val="1"/>
      <w:numFmt w:val="bullet"/>
      <w:lvlText w:val=""/>
      <w:lvlJc w:val="left"/>
      <w:pPr>
        <w:tabs>
          <w:tab w:val="num" w:pos="2860"/>
        </w:tabs>
        <w:ind w:left="2860" w:hanging="360"/>
      </w:pPr>
      <w:rPr>
        <w:rFonts w:ascii="Symbol" w:hAnsi="Symbol" w:hint="default"/>
      </w:rPr>
    </w:lvl>
    <w:lvl w:ilvl="4" w:tplc="040C0003" w:tentative="1">
      <w:start w:val="1"/>
      <w:numFmt w:val="bullet"/>
      <w:lvlText w:val="o"/>
      <w:lvlJc w:val="left"/>
      <w:pPr>
        <w:tabs>
          <w:tab w:val="num" w:pos="3580"/>
        </w:tabs>
        <w:ind w:left="3580" w:hanging="360"/>
      </w:pPr>
      <w:rPr>
        <w:rFonts w:ascii="Courier New" w:hAnsi="Courier New" w:hint="default"/>
      </w:rPr>
    </w:lvl>
    <w:lvl w:ilvl="5" w:tplc="040C0005" w:tentative="1">
      <w:start w:val="1"/>
      <w:numFmt w:val="bullet"/>
      <w:lvlText w:val=""/>
      <w:lvlJc w:val="left"/>
      <w:pPr>
        <w:tabs>
          <w:tab w:val="num" w:pos="4300"/>
        </w:tabs>
        <w:ind w:left="4300" w:hanging="360"/>
      </w:pPr>
      <w:rPr>
        <w:rFonts w:ascii="Wingdings" w:hAnsi="Wingdings" w:hint="default"/>
      </w:rPr>
    </w:lvl>
    <w:lvl w:ilvl="6" w:tplc="040C0001" w:tentative="1">
      <w:start w:val="1"/>
      <w:numFmt w:val="bullet"/>
      <w:lvlText w:val=""/>
      <w:lvlJc w:val="left"/>
      <w:pPr>
        <w:tabs>
          <w:tab w:val="num" w:pos="5020"/>
        </w:tabs>
        <w:ind w:left="5020" w:hanging="360"/>
      </w:pPr>
      <w:rPr>
        <w:rFonts w:ascii="Symbol" w:hAnsi="Symbol" w:hint="default"/>
      </w:rPr>
    </w:lvl>
    <w:lvl w:ilvl="7" w:tplc="040C0003" w:tentative="1">
      <w:start w:val="1"/>
      <w:numFmt w:val="bullet"/>
      <w:lvlText w:val="o"/>
      <w:lvlJc w:val="left"/>
      <w:pPr>
        <w:tabs>
          <w:tab w:val="num" w:pos="5740"/>
        </w:tabs>
        <w:ind w:left="5740" w:hanging="360"/>
      </w:pPr>
      <w:rPr>
        <w:rFonts w:ascii="Courier New" w:hAnsi="Courier New" w:hint="default"/>
      </w:rPr>
    </w:lvl>
    <w:lvl w:ilvl="8" w:tplc="040C0005" w:tentative="1">
      <w:start w:val="1"/>
      <w:numFmt w:val="bullet"/>
      <w:lvlText w:val=""/>
      <w:lvlJc w:val="left"/>
      <w:pPr>
        <w:tabs>
          <w:tab w:val="num" w:pos="6460"/>
        </w:tabs>
        <w:ind w:left="6460" w:hanging="360"/>
      </w:pPr>
      <w:rPr>
        <w:rFonts w:ascii="Wingdings" w:hAnsi="Wingdings" w:hint="default"/>
      </w:rPr>
    </w:lvl>
  </w:abstractNum>
  <w:abstractNum w:abstractNumId="39" w15:restartNumberingAfterBreak="0">
    <w:nsid w:val="7F8B3904"/>
    <w:multiLevelType w:val="hybridMultilevel"/>
    <w:tmpl w:val="7EBA0628"/>
    <w:lvl w:ilvl="0" w:tplc="650C1AB8">
      <w:start w:val="1"/>
      <w:numFmt w:val="bullet"/>
      <w:pStyle w:val="tiret"/>
      <w:lvlText w:val=""/>
      <w:lvlJc w:val="left"/>
      <w:pPr>
        <w:ind w:left="993" w:hanging="360"/>
      </w:pPr>
      <w:rPr>
        <w:rFonts w:ascii="Symbol" w:hAnsi="Symbol" w:hint="default"/>
      </w:rPr>
    </w:lvl>
    <w:lvl w:ilvl="1" w:tplc="040C0003">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num w:numId="1">
    <w:abstractNumId w:val="31"/>
  </w:num>
  <w:num w:numId="2">
    <w:abstractNumId w:val="1"/>
    <w:lvlOverride w:ilvl="0">
      <w:lvl w:ilvl="0">
        <w:numFmt w:val="decimal"/>
        <w:lvlText w:val=""/>
        <w:lvlJc w:val="left"/>
      </w:lvl>
    </w:lvlOverride>
    <w:lvlOverride w:ilvl="1">
      <w:lvl w:ilvl="1">
        <w:start w:val="1"/>
        <w:numFmt w:val="decimal"/>
        <w:lvlText w:val="%1-%2-"/>
        <w:lvlJc w:val="left"/>
        <w:pPr>
          <w:tabs>
            <w:tab w:val="num" w:pos="0"/>
          </w:tabs>
          <w:ind w:left="0" w:firstLine="454"/>
        </w:pPr>
        <w:rPr>
          <w:rFonts w:hint="default"/>
          <w:sz w:val="24"/>
        </w:rPr>
      </w:lvl>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19"/>
  </w:num>
  <w:num w:numId="6">
    <w:abstractNumId w:val="21"/>
  </w:num>
  <w:num w:numId="7">
    <w:abstractNumId w:val="25"/>
  </w:num>
  <w:num w:numId="8">
    <w:abstractNumId w:val="4"/>
  </w:num>
  <w:num w:numId="9">
    <w:abstractNumId w:val="7"/>
  </w:num>
  <w:num w:numId="10">
    <w:abstractNumId w:val="11"/>
  </w:num>
  <w:num w:numId="11">
    <w:abstractNumId w:val="38"/>
  </w:num>
  <w:num w:numId="12">
    <w:abstractNumId w:val="22"/>
  </w:num>
  <w:num w:numId="13">
    <w:abstractNumId w:val="8"/>
  </w:num>
  <w:num w:numId="14">
    <w:abstractNumId w:val="27"/>
  </w:num>
  <w:num w:numId="15">
    <w:abstractNumId w:val="23"/>
  </w:num>
  <w:num w:numId="16">
    <w:abstractNumId w:val="2"/>
  </w:num>
  <w:num w:numId="17">
    <w:abstractNumId w:val="30"/>
  </w:num>
  <w:num w:numId="18">
    <w:abstractNumId w:val="34"/>
  </w:num>
  <w:num w:numId="19">
    <w:abstractNumId w:val="36"/>
  </w:num>
  <w:num w:numId="20">
    <w:abstractNumId w:val="13"/>
  </w:num>
  <w:num w:numId="21">
    <w:abstractNumId w:val="5"/>
  </w:num>
  <w:num w:numId="22">
    <w:abstractNumId w:val="33"/>
  </w:num>
  <w:num w:numId="23">
    <w:abstractNumId w:val="9"/>
  </w:num>
  <w:num w:numId="24">
    <w:abstractNumId w:val="12"/>
  </w:num>
  <w:num w:numId="25">
    <w:abstractNumId w:val="6"/>
  </w:num>
  <w:num w:numId="26">
    <w:abstractNumId w:val="29"/>
  </w:num>
  <w:num w:numId="27">
    <w:abstractNumId w:val="20"/>
  </w:num>
  <w:num w:numId="28">
    <w:abstractNumId w:val="1"/>
    <w:lvlOverride w:ilvl="0">
      <w:lvl w:ilvl="0">
        <w:numFmt w:val="decimal"/>
        <w:lvlText w:val=""/>
        <w:lvlJc w:val="left"/>
      </w:lvl>
    </w:lvlOverride>
    <w:lvlOverride w:ilvl="1">
      <w:lvl w:ilvl="1">
        <w:start w:val="1"/>
        <w:numFmt w:val="decimal"/>
        <w:lvlText w:val="%1-%2-"/>
        <w:lvlJc w:val="left"/>
        <w:pPr>
          <w:tabs>
            <w:tab w:val="num" w:pos="357"/>
          </w:tabs>
          <w:ind w:left="357" w:firstLine="3"/>
        </w:pPr>
        <w:rPr>
          <w:rFonts w:hint="default"/>
          <w:sz w:val="24"/>
        </w:rPr>
      </w:lvl>
    </w:lvlOverride>
  </w:num>
  <w:num w:numId="29">
    <w:abstractNumId w:val="35"/>
  </w:num>
  <w:num w:numId="30">
    <w:abstractNumId w:val="24"/>
  </w:num>
  <w:num w:numId="31">
    <w:abstractNumId w:val="14"/>
  </w:num>
  <w:num w:numId="32">
    <w:abstractNumId w:val="28"/>
  </w:num>
  <w:num w:numId="33">
    <w:abstractNumId w:val="0"/>
  </w:num>
  <w:num w:numId="34">
    <w:abstractNumId w:val="3"/>
  </w:num>
  <w:num w:numId="35">
    <w:abstractNumId w:val="32"/>
  </w:num>
  <w:num w:numId="36">
    <w:abstractNumId w:val="15"/>
  </w:num>
  <w:num w:numId="37">
    <w:abstractNumId w:val="26"/>
  </w:num>
  <w:num w:numId="38">
    <w:abstractNumId w:val="10"/>
  </w:num>
  <w:num w:numId="39">
    <w:abstractNumId w:val="17"/>
  </w:num>
  <w:num w:numId="40">
    <w:abstractNumId w:val="16"/>
  </w:num>
  <w:num w:numId="41">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defaultTabStop w:val="708"/>
  <w:hyphenationZone w:val="425"/>
  <w:doNotHyphenateCaps/>
  <w:drawingGridHorizontalSpacing w:val="100"/>
  <w:displayHorizontalDrawingGridEvery w:val="0"/>
  <w:displayVerticalDrawingGridEvery w:val="0"/>
  <w:characterSpacingControl w:val="doNotCompress"/>
  <w:hdrShapeDefaults>
    <o:shapedefaults v:ext="edit" spidmax="3235">
      <o:colormru v:ext="edit" colors="#0070c0"/>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54CC"/>
    <w:rsid w:val="0000115E"/>
    <w:rsid w:val="00002ADB"/>
    <w:rsid w:val="00006E0C"/>
    <w:rsid w:val="00021412"/>
    <w:rsid w:val="00021A92"/>
    <w:rsid w:val="00023968"/>
    <w:rsid w:val="0002548A"/>
    <w:rsid w:val="00026A82"/>
    <w:rsid w:val="00027B67"/>
    <w:rsid w:val="00035B58"/>
    <w:rsid w:val="00040AD4"/>
    <w:rsid w:val="00055382"/>
    <w:rsid w:val="00066723"/>
    <w:rsid w:val="00067453"/>
    <w:rsid w:val="0007066C"/>
    <w:rsid w:val="000716D8"/>
    <w:rsid w:val="0008156F"/>
    <w:rsid w:val="000824EA"/>
    <w:rsid w:val="00086872"/>
    <w:rsid w:val="00093077"/>
    <w:rsid w:val="000950EB"/>
    <w:rsid w:val="000A4D5A"/>
    <w:rsid w:val="000A67AE"/>
    <w:rsid w:val="000B4C72"/>
    <w:rsid w:val="000C4E53"/>
    <w:rsid w:val="000C59C3"/>
    <w:rsid w:val="000C5B6F"/>
    <w:rsid w:val="000F49DD"/>
    <w:rsid w:val="000F5B41"/>
    <w:rsid w:val="000F6D02"/>
    <w:rsid w:val="00103D79"/>
    <w:rsid w:val="00114DE7"/>
    <w:rsid w:val="001211CD"/>
    <w:rsid w:val="00142F39"/>
    <w:rsid w:val="00147DA4"/>
    <w:rsid w:val="00153448"/>
    <w:rsid w:val="00154FF5"/>
    <w:rsid w:val="001572EA"/>
    <w:rsid w:val="0015767E"/>
    <w:rsid w:val="00165A49"/>
    <w:rsid w:val="0017297A"/>
    <w:rsid w:val="00174B8A"/>
    <w:rsid w:val="0019288C"/>
    <w:rsid w:val="0019493F"/>
    <w:rsid w:val="001A29DF"/>
    <w:rsid w:val="001A32CA"/>
    <w:rsid w:val="001B0F68"/>
    <w:rsid w:val="001C062F"/>
    <w:rsid w:val="001C07F1"/>
    <w:rsid w:val="001C6EAC"/>
    <w:rsid w:val="001D6118"/>
    <w:rsid w:val="001E3790"/>
    <w:rsid w:val="001E7532"/>
    <w:rsid w:val="001F1C4B"/>
    <w:rsid w:val="001F3562"/>
    <w:rsid w:val="001F3F27"/>
    <w:rsid w:val="00200C0E"/>
    <w:rsid w:val="0022429F"/>
    <w:rsid w:val="00226483"/>
    <w:rsid w:val="0023479D"/>
    <w:rsid w:val="00234D5E"/>
    <w:rsid w:val="002556A6"/>
    <w:rsid w:val="002603BB"/>
    <w:rsid w:val="002623C7"/>
    <w:rsid w:val="002628CF"/>
    <w:rsid w:val="002660F6"/>
    <w:rsid w:val="00266694"/>
    <w:rsid w:val="00266F6B"/>
    <w:rsid w:val="002945DB"/>
    <w:rsid w:val="002A6B45"/>
    <w:rsid w:val="002B29A8"/>
    <w:rsid w:val="002B3924"/>
    <w:rsid w:val="002C4294"/>
    <w:rsid w:val="002C53CB"/>
    <w:rsid w:val="002D697B"/>
    <w:rsid w:val="00301B54"/>
    <w:rsid w:val="00312C28"/>
    <w:rsid w:val="00313538"/>
    <w:rsid w:val="00313CC1"/>
    <w:rsid w:val="00315DBA"/>
    <w:rsid w:val="003211D2"/>
    <w:rsid w:val="0032239A"/>
    <w:rsid w:val="00322E93"/>
    <w:rsid w:val="003233D7"/>
    <w:rsid w:val="00323715"/>
    <w:rsid w:val="0032524F"/>
    <w:rsid w:val="003269EB"/>
    <w:rsid w:val="00347ACC"/>
    <w:rsid w:val="00360766"/>
    <w:rsid w:val="003741D0"/>
    <w:rsid w:val="00374798"/>
    <w:rsid w:val="0038015B"/>
    <w:rsid w:val="00382BC3"/>
    <w:rsid w:val="0038699C"/>
    <w:rsid w:val="00391DC2"/>
    <w:rsid w:val="003A0987"/>
    <w:rsid w:val="003A322C"/>
    <w:rsid w:val="003C0D3A"/>
    <w:rsid w:val="003C2C49"/>
    <w:rsid w:val="003C62D2"/>
    <w:rsid w:val="003D043B"/>
    <w:rsid w:val="003D4983"/>
    <w:rsid w:val="003D4CF4"/>
    <w:rsid w:val="003D70B6"/>
    <w:rsid w:val="003E15E7"/>
    <w:rsid w:val="003E41D6"/>
    <w:rsid w:val="003E7081"/>
    <w:rsid w:val="003F0815"/>
    <w:rsid w:val="003F2C29"/>
    <w:rsid w:val="003F64A7"/>
    <w:rsid w:val="00406AA4"/>
    <w:rsid w:val="00415451"/>
    <w:rsid w:val="00416E3D"/>
    <w:rsid w:val="004243C9"/>
    <w:rsid w:val="004278A4"/>
    <w:rsid w:val="004374D2"/>
    <w:rsid w:val="004430ED"/>
    <w:rsid w:val="00444220"/>
    <w:rsid w:val="00453AD2"/>
    <w:rsid w:val="00455EFE"/>
    <w:rsid w:val="00456542"/>
    <w:rsid w:val="00460638"/>
    <w:rsid w:val="00477427"/>
    <w:rsid w:val="0048193A"/>
    <w:rsid w:val="004820FE"/>
    <w:rsid w:val="00485F8A"/>
    <w:rsid w:val="00486906"/>
    <w:rsid w:val="004A7BB3"/>
    <w:rsid w:val="004B01ED"/>
    <w:rsid w:val="004C774A"/>
    <w:rsid w:val="004D0612"/>
    <w:rsid w:val="004E2B67"/>
    <w:rsid w:val="004E5254"/>
    <w:rsid w:val="004E5D00"/>
    <w:rsid w:val="004F1AFB"/>
    <w:rsid w:val="004F6059"/>
    <w:rsid w:val="00503C1F"/>
    <w:rsid w:val="00514544"/>
    <w:rsid w:val="00516083"/>
    <w:rsid w:val="00516D4D"/>
    <w:rsid w:val="00522F77"/>
    <w:rsid w:val="0052450E"/>
    <w:rsid w:val="00527499"/>
    <w:rsid w:val="00545F2A"/>
    <w:rsid w:val="00557109"/>
    <w:rsid w:val="005A25B3"/>
    <w:rsid w:val="005A341C"/>
    <w:rsid w:val="005A3B1B"/>
    <w:rsid w:val="005B3E40"/>
    <w:rsid w:val="005C10B1"/>
    <w:rsid w:val="005D6324"/>
    <w:rsid w:val="005E0D10"/>
    <w:rsid w:val="005E19D1"/>
    <w:rsid w:val="005E27A5"/>
    <w:rsid w:val="005E67F5"/>
    <w:rsid w:val="005F18C0"/>
    <w:rsid w:val="005F23B0"/>
    <w:rsid w:val="005F564E"/>
    <w:rsid w:val="005F5C87"/>
    <w:rsid w:val="006021CB"/>
    <w:rsid w:val="006254F6"/>
    <w:rsid w:val="006272FD"/>
    <w:rsid w:val="00632ED0"/>
    <w:rsid w:val="0063543E"/>
    <w:rsid w:val="00635EC6"/>
    <w:rsid w:val="006368BF"/>
    <w:rsid w:val="006378DC"/>
    <w:rsid w:val="00654845"/>
    <w:rsid w:val="00672B75"/>
    <w:rsid w:val="00675FC5"/>
    <w:rsid w:val="00680607"/>
    <w:rsid w:val="00684455"/>
    <w:rsid w:val="006913CD"/>
    <w:rsid w:val="006916E1"/>
    <w:rsid w:val="006C17BE"/>
    <w:rsid w:val="006C6165"/>
    <w:rsid w:val="006D5993"/>
    <w:rsid w:val="006E24CC"/>
    <w:rsid w:val="006E5702"/>
    <w:rsid w:val="006F417C"/>
    <w:rsid w:val="006F4EB4"/>
    <w:rsid w:val="006F52D0"/>
    <w:rsid w:val="00704459"/>
    <w:rsid w:val="00705440"/>
    <w:rsid w:val="00720FE3"/>
    <w:rsid w:val="007232F4"/>
    <w:rsid w:val="0072669B"/>
    <w:rsid w:val="007348CA"/>
    <w:rsid w:val="00736F13"/>
    <w:rsid w:val="00740B1C"/>
    <w:rsid w:val="00741C00"/>
    <w:rsid w:val="00746B67"/>
    <w:rsid w:val="007771A3"/>
    <w:rsid w:val="0078677A"/>
    <w:rsid w:val="00787695"/>
    <w:rsid w:val="00796186"/>
    <w:rsid w:val="007A3F93"/>
    <w:rsid w:val="007B47D6"/>
    <w:rsid w:val="007B64F6"/>
    <w:rsid w:val="007B6A2D"/>
    <w:rsid w:val="007C09EA"/>
    <w:rsid w:val="007D4752"/>
    <w:rsid w:val="007D7DC8"/>
    <w:rsid w:val="007E522B"/>
    <w:rsid w:val="007F570C"/>
    <w:rsid w:val="00804590"/>
    <w:rsid w:val="00824F66"/>
    <w:rsid w:val="008400BC"/>
    <w:rsid w:val="00842DCE"/>
    <w:rsid w:val="00844923"/>
    <w:rsid w:val="00851AE7"/>
    <w:rsid w:val="008573BF"/>
    <w:rsid w:val="00864023"/>
    <w:rsid w:val="00871189"/>
    <w:rsid w:val="00875C77"/>
    <w:rsid w:val="008834FC"/>
    <w:rsid w:val="008A3713"/>
    <w:rsid w:val="008A43ED"/>
    <w:rsid w:val="008A4A46"/>
    <w:rsid w:val="008B0F04"/>
    <w:rsid w:val="008B5FD4"/>
    <w:rsid w:val="008C2123"/>
    <w:rsid w:val="008C222D"/>
    <w:rsid w:val="008C75EE"/>
    <w:rsid w:val="008D0105"/>
    <w:rsid w:val="008E0125"/>
    <w:rsid w:val="008F7E42"/>
    <w:rsid w:val="00900699"/>
    <w:rsid w:val="009020FF"/>
    <w:rsid w:val="0091081A"/>
    <w:rsid w:val="00912CC5"/>
    <w:rsid w:val="0093578E"/>
    <w:rsid w:val="00950A9F"/>
    <w:rsid w:val="009515D8"/>
    <w:rsid w:val="00957394"/>
    <w:rsid w:val="00960980"/>
    <w:rsid w:val="00963619"/>
    <w:rsid w:val="009645E4"/>
    <w:rsid w:val="009656D1"/>
    <w:rsid w:val="009665EC"/>
    <w:rsid w:val="0097252E"/>
    <w:rsid w:val="00983400"/>
    <w:rsid w:val="0099529A"/>
    <w:rsid w:val="009A4F60"/>
    <w:rsid w:val="009D175D"/>
    <w:rsid w:val="009E7B4B"/>
    <w:rsid w:val="009F1250"/>
    <w:rsid w:val="00A1170E"/>
    <w:rsid w:val="00A20714"/>
    <w:rsid w:val="00A20E39"/>
    <w:rsid w:val="00A36445"/>
    <w:rsid w:val="00A40A54"/>
    <w:rsid w:val="00A50650"/>
    <w:rsid w:val="00A5213D"/>
    <w:rsid w:val="00A63845"/>
    <w:rsid w:val="00A63A69"/>
    <w:rsid w:val="00A706AB"/>
    <w:rsid w:val="00A805F2"/>
    <w:rsid w:val="00A922D9"/>
    <w:rsid w:val="00AB0B79"/>
    <w:rsid w:val="00AB550F"/>
    <w:rsid w:val="00AC593D"/>
    <w:rsid w:val="00AD38D8"/>
    <w:rsid w:val="00AD5A8D"/>
    <w:rsid w:val="00AF12EC"/>
    <w:rsid w:val="00AF214A"/>
    <w:rsid w:val="00AF2919"/>
    <w:rsid w:val="00AF293D"/>
    <w:rsid w:val="00B0279C"/>
    <w:rsid w:val="00B03FA6"/>
    <w:rsid w:val="00B05425"/>
    <w:rsid w:val="00B153B9"/>
    <w:rsid w:val="00B17E65"/>
    <w:rsid w:val="00B3017D"/>
    <w:rsid w:val="00B32FBF"/>
    <w:rsid w:val="00B354B7"/>
    <w:rsid w:val="00B514B2"/>
    <w:rsid w:val="00B5589A"/>
    <w:rsid w:val="00B64A8C"/>
    <w:rsid w:val="00B767B5"/>
    <w:rsid w:val="00B8261E"/>
    <w:rsid w:val="00B911CA"/>
    <w:rsid w:val="00BB1E92"/>
    <w:rsid w:val="00BB6EC1"/>
    <w:rsid w:val="00BE4749"/>
    <w:rsid w:val="00BF79C0"/>
    <w:rsid w:val="00C163D9"/>
    <w:rsid w:val="00C41BBC"/>
    <w:rsid w:val="00C4680B"/>
    <w:rsid w:val="00C46B80"/>
    <w:rsid w:val="00C51F3F"/>
    <w:rsid w:val="00C52D01"/>
    <w:rsid w:val="00C62F47"/>
    <w:rsid w:val="00C77B17"/>
    <w:rsid w:val="00C83908"/>
    <w:rsid w:val="00C87397"/>
    <w:rsid w:val="00CA6BD3"/>
    <w:rsid w:val="00CB2398"/>
    <w:rsid w:val="00CB54CC"/>
    <w:rsid w:val="00CC044F"/>
    <w:rsid w:val="00CC05DE"/>
    <w:rsid w:val="00CC2C3B"/>
    <w:rsid w:val="00CC421A"/>
    <w:rsid w:val="00CC75D0"/>
    <w:rsid w:val="00CD4083"/>
    <w:rsid w:val="00CD5974"/>
    <w:rsid w:val="00CD74BD"/>
    <w:rsid w:val="00CE0C1E"/>
    <w:rsid w:val="00CE3719"/>
    <w:rsid w:val="00CE72B7"/>
    <w:rsid w:val="00D045C0"/>
    <w:rsid w:val="00D12F80"/>
    <w:rsid w:val="00D14882"/>
    <w:rsid w:val="00D17B87"/>
    <w:rsid w:val="00D35543"/>
    <w:rsid w:val="00D3649F"/>
    <w:rsid w:val="00D4604F"/>
    <w:rsid w:val="00D502A1"/>
    <w:rsid w:val="00D51424"/>
    <w:rsid w:val="00D54D68"/>
    <w:rsid w:val="00D60BBD"/>
    <w:rsid w:val="00D63B20"/>
    <w:rsid w:val="00D645BA"/>
    <w:rsid w:val="00D66A59"/>
    <w:rsid w:val="00D70E42"/>
    <w:rsid w:val="00D83D82"/>
    <w:rsid w:val="00D8575A"/>
    <w:rsid w:val="00D875BD"/>
    <w:rsid w:val="00D905B4"/>
    <w:rsid w:val="00D92170"/>
    <w:rsid w:val="00D93222"/>
    <w:rsid w:val="00D975FB"/>
    <w:rsid w:val="00D97BA3"/>
    <w:rsid w:val="00DA1F43"/>
    <w:rsid w:val="00DA3A0E"/>
    <w:rsid w:val="00DA3C23"/>
    <w:rsid w:val="00DB1460"/>
    <w:rsid w:val="00DC0776"/>
    <w:rsid w:val="00DC3081"/>
    <w:rsid w:val="00DE1D86"/>
    <w:rsid w:val="00DF110F"/>
    <w:rsid w:val="00DF6452"/>
    <w:rsid w:val="00E02B41"/>
    <w:rsid w:val="00E0408A"/>
    <w:rsid w:val="00E1082C"/>
    <w:rsid w:val="00E13DD3"/>
    <w:rsid w:val="00E17C69"/>
    <w:rsid w:val="00E25AC9"/>
    <w:rsid w:val="00E51D70"/>
    <w:rsid w:val="00E5416C"/>
    <w:rsid w:val="00E60893"/>
    <w:rsid w:val="00E66F05"/>
    <w:rsid w:val="00E74657"/>
    <w:rsid w:val="00E76E9C"/>
    <w:rsid w:val="00E82330"/>
    <w:rsid w:val="00E92191"/>
    <w:rsid w:val="00E95843"/>
    <w:rsid w:val="00E95E02"/>
    <w:rsid w:val="00EA0529"/>
    <w:rsid w:val="00EA5363"/>
    <w:rsid w:val="00EA55AF"/>
    <w:rsid w:val="00EB71F1"/>
    <w:rsid w:val="00EE2F9F"/>
    <w:rsid w:val="00EE2FCC"/>
    <w:rsid w:val="00F0262F"/>
    <w:rsid w:val="00F06171"/>
    <w:rsid w:val="00F06B9E"/>
    <w:rsid w:val="00F1416B"/>
    <w:rsid w:val="00F169CD"/>
    <w:rsid w:val="00F21DDD"/>
    <w:rsid w:val="00F27833"/>
    <w:rsid w:val="00F3021E"/>
    <w:rsid w:val="00F31367"/>
    <w:rsid w:val="00F34CEE"/>
    <w:rsid w:val="00F5325E"/>
    <w:rsid w:val="00F55D90"/>
    <w:rsid w:val="00F61D26"/>
    <w:rsid w:val="00F7552D"/>
    <w:rsid w:val="00F846F3"/>
    <w:rsid w:val="00F95517"/>
    <w:rsid w:val="00F978A4"/>
    <w:rsid w:val="00FA1976"/>
    <w:rsid w:val="00FA53CC"/>
    <w:rsid w:val="00FB0DDA"/>
    <w:rsid w:val="00FC4540"/>
    <w:rsid w:val="00FD1795"/>
    <w:rsid w:val="00FE6EB7"/>
    <w:rsid w:val="00FF5B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35">
      <o:colormru v:ext="edit" colors="#0070c0"/>
    </o:shapedefaults>
    <o:shapelayout v:ext="edit">
      <o:idmap v:ext="edit" data="1,3"/>
      <o:rules v:ext="edit">
        <o:r id="V:Rule1" type="connector" idref="#_x0000_s3109"/>
        <o:r id="V:Rule2" type="connector" idref="#AutoShape 3332"/>
        <o:r id="V:Rule3" type="connector" idref="#AutoShape 3334"/>
        <o:r id="V:Rule4" type="connector" idref="#_x0000_s3105"/>
        <o:r id="V:Rule5" type="connector" idref="#_x0000_s3098"/>
        <o:r id="V:Rule6" type="connector" idref="#_x0000_s3107"/>
        <o:r id="V:Rule7" type="connector" idref="#AutoShape 3331"/>
        <o:r id="V:Rule8" type="connector" idref="#_x0000_s3100"/>
        <o:r id="V:Rule9" type="connector" idref="#_x0000_s3102"/>
        <o:r id="V:Rule10" type="connector" idref="#AutoShape 3319"/>
        <o:r id="V:Rule11" type="connector" idref="#AutoShape 3318"/>
        <o:r id="V:Rule12" type="connector" idref="#AutoShape 3321"/>
        <o:r id="V:Rule13" type="connector" idref="#_x0000_s3104"/>
        <o:r id="V:Rule14" type="connector" idref="#AutoShape 3322"/>
        <o:r id="V:Rule15" type="connector" idref="#_x0000_s3103"/>
        <o:r id="V:Rule16" type="connector" idref="#_x0000_s3099"/>
        <o:r id="V:Rule17" type="connector" idref="#_x0000_s3110"/>
        <o:r id="V:Rule18" type="connector" idref="#_x0000_s3101"/>
        <o:r id="V:Rule19" type="connector" idref="#_x0000_s3108"/>
        <o:r id="V:Rule20" type="connector" idref="#_x0000_s3097"/>
        <o:r id="V:Rule21" type="connector" idref="#_x0000_s3106"/>
      </o:rules>
    </o:shapelayout>
  </w:shapeDefaults>
  <w:decimalSymbol w:val=","/>
  <w:listSeparator w:val=";"/>
  <w15:docId w15:val="{B7D576F3-A098-4FD5-ACB6-BB0E4F55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F6B"/>
  </w:style>
  <w:style w:type="paragraph" w:styleId="Titre1">
    <w:name w:val="heading 1"/>
    <w:basedOn w:val="Normal"/>
    <w:next w:val="Normal"/>
    <w:qFormat/>
    <w:rsid w:val="00415451"/>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1545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15451"/>
    <w:pPr>
      <w:keepNext/>
      <w:widowControl w:val="0"/>
      <w:jc w:val="center"/>
      <w:outlineLvl w:val="2"/>
    </w:pPr>
    <w:rPr>
      <w:kern w:val="28"/>
      <w:sz w:val="24"/>
      <w:szCs w:val="24"/>
    </w:rPr>
  </w:style>
  <w:style w:type="paragraph" w:styleId="Titre4">
    <w:name w:val="heading 4"/>
    <w:basedOn w:val="Normal"/>
    <w:next w:val="Normal"/>
    <w:link w:val="Titre4Car"/>
    <w:qFormat/>
    <w:rsid w:val="00415451"/>
    <w:pPr>
      <w:keepNext/>
      <w:widowControl w:val="0"/>
      <w:jc w:val="both"/>
      <w:outlineLvl w:val="3"/>
    </w:pPr>
    <w:rPr>
      <w:b/>
      <w:bCs/>
      <w:kern w:val="28"/>
      <w:sz w:val="24"/>
      <w:szCs w:val="24"/>
      <w:lang w:val="en-US"/>
    </w:rPr>
  </w:style>
  <w:style w:type="paragraph" w:styleId="Titre5">
    <w:name w:val="heading 5"/>
    <w:basedOn w:val="Normal"/>
    <w:next w:val="Normal"/>
    <w:qFormat/>
    <w:rsid w:val="00415451"/>
    <w:pPr>
      <w:keepNext/>
      <w:ind w:firstLine="709"/>
      <w:outlineLvl w:val="4"/>
    </w:pPr>
    <w:rPr>
      <w:sz w:val="24"/>
    </w:rPr>
  </w:style>
  <w:style w:type="paragraph" w:styleId="Titre6">
    <w:name w:val="heading 6"/>
    <w:basedOn w:val="Normal"/>
    <w:next w:val="Normal"/>
    <w:qFormat/>
    <w:rsid w:val="00415451"/>
    <w:pPr>
      <w:spacing w:before="240" w:after="60"/>
      <w:outlineLvl w:val="5"/>
    </w:pPr>
    <w:rPr>
      <w:b/>
      <w:bCs/>
      <w:sz w:val="22"/>
      <w:szCs w:val="22"/>
    </w:rPr>
  </w:style>
  <w:style w:type="paragraph" w:styleId="Titre7">
    <w:name w:val="heading 7"/>
    <w:basedOn w:val="Normal"/>
    <w:next w:val="Normal"/>
    <w:qFormat/>
    <w:rsid w:val="00415451"/>
    <w:pPr>
      <w:spacing w:before="240" w:after="60"/>
      <w:outlineLvl w:val="6"/>
    </w:pPr>
    <w:rPr>
      <w:sz w:val="24"/>
      <w:szCs w:val="24"/>
    </w:rPr>
  </w:style>
  <w:style w:type="paragraph" w:styleId="Titre8">
    <w:name w:val="heading 8"/>
    <w:basedOn w:val="Normal"/>
    <w:next w:val="Normal"/>
    <w:qFormat/>
    <w:rsid w:val="00415451"/>
    <w:pPr>
      <w:spacing w:before="240" w:after="60"/>
      <w:outlineLvl w:val="7"/>
    </w:pPr>
    <w:rPr>
      <w:i/>
      <w:iCs/>
      <w:sz w:val="24"/>
      <w:szCs w:val="24"/>
    </w:rPr>
  </w:style>
  <w:style w:type="paragraph" w:styleId="Titre9">
    <w:name w:val="heading 9"/>
    <w:basedOn w:val="Normal"/>
    <w:next w:val="Normal"/>
    <w:qFormat/>
    <w:rsid w:val="00415451"/>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415451"/>
    <w:pPr>
      <w:widowControl w:val="0"/>
      <w:jc w:val="center"/>
    </w:pPr>
    <w:rPr>
      <w:b/>
      <w:bCs/>
      <w:kern w:val="28"/>
      <w:sz w:val="24"/>
      <w:szCs w:val="24"/>
      <w:lang w:val="en-US"/>
    </w:rPr>
  </w:style>
  <w:style w:type="paragraph" w:styleId="Corpsdetexte">
    <w:name w:val="Body Text"/>
    <w:basedOn w:val="Normal"/>
    <w:link w:val="CorpsdetexteCar"/>
    <w:semiHidden/>
    <w:rsid w:val="00415451"/>
    <w:pPr>
      <w:widowControl w:val="0"/>
      <w:jc w:val="both"/>
    </w:pPr>
    <w:rPr>
      <w:kern w:val="28"/>
      <w:sz w:val="24"/>
      <w:szCs w:val="24"/>
      <w:lang w:val="en-US"/>
    </w:rPr>
  </w:style>
  <w:style w:type="character" w:styleId="Numrodepage">
    <w:name w:val="page number"/>
    <w:semiHidden/>
    <w:rsid w:val="00415451"/>
    <w:rPr>
      <w:rFonts w:cs="Times New Roman"/>
    </w:rPr>
  </w:style>
  <w:style w:type="paragraph" w:styleId="En-tte">
    <w:name w:val="header"/>
    <w:basedOn w:val="Normal"/>
    <w:link w:val="En-tteCar"/>
    <w:rsid w:val="00415451"/>
    <w:pPr>
      <w:tabs>
        <w:tab w:val="center" w:pos="4536"/>
        <w:tab w:val="right" w:pos="9072"/>
      </w:tabs>
    </w:pPr>
  </w:style>
  <w:style w:type="paragraph" w:styleId="Pieddepage">
    <w:name w:val="footer"/>
    <w:basedOn w:val="Normal"/>
    <w:link w:val="PieddepageCar"/>
    <w:uiPriority w:val="99"/>
    <w:rsid w:val="00415451"/>
    <w:pPr>
      <w:tabs>
        <w:tab w:val="center" w:pos="4536"/>
        <w:tab w:val="right" w:pos="9072"/>
      </w:tabs>
    </w:pPr>
  </w:style>
  <w:style w:type="paragraph" w:styleId="Retraitcorpsdetexte">
    <w:name w:val="Body Text Indent"/>
    <w:basedOn w:val="Normal"/>
    <w:semiHidden/>
    <w:rsid w:val="00415451"/>
    <w:pPr>
      <w:spacing w:after="120"/>
      <w:ind w:left="283"/>
    </w:pPr>
  </w:style>
  <w:style w:type="paragraph" w:styleId="Retraitcorpsdetexte2">
    <w:name w:val="Body Text Indent 2"/>
    <w:basedOn w:val="Normal"/>
    <w:semiHidden/>
    <w:rsid w:val="00415451"/>
    <w:pPr>
      <w:spacing w:after="120" w:line="480" w:lineRule="auto"/>
      <w:ind w:left="283"/>
    </w:pPr>
  </w:style>
  <w:style w:type="paragraph" w:styleId="Sous-titre">
    <w:name w:val="Subtitle"/>
    <w:basedOn w:val="Normal"/>
    <w:qFormat/>
    <w:rsid w:val="00415451"/>
    <w:rPr>
      <w:rFonts w:ascii="Arial" w:hAnsi="Arial"/>
      <w:sz w:val="24"/>
    </w:rPr>
  </w:style>
  <w:style w:type="character" w:customStyle="1" w:styleId="Style1">
    <w:name w:val="Style1"/>
    <w:rsid w:val="00415451"/>
    <w:rPr>
      <w:b/>
      <w:i/>
      <w:color w:val="0000FF"/>
      <w:sz w:val="28"/>
      <w:u w:val="single"/>
    </w:rPr>
  </w:style>
  <w:style w:type="paragraph" w:styleId="Textedebulles">
    <w:name w:val="Balloon Text"/>
    <w:basedOn w:val="Normal"/>
    <w:link w:val="TextedebullesCar"/>
    <w:uiPriority w:val="99"/>
    <w:semiHidden/>
    <w:unhideWhenUsed/>
    <w:rsid w:val="00142F39"/>
    <w:rPr>
      <w:rFonts w:ascii="Tahoma" w:hAnsi="Tahoma"/>
      <w:sz w:val="16"/>
      <w:szCs w:val="16"/>
    </w:rPr>
  </w:style>
  <w:style w:type="character" w:customStyle="1" w:styleId="Style2">
    <w:name w:val="Style2"/>
    <w:rsid w:val="00415451"/>
    <w:rPr>
      <w:b/>
      <w:i/>
      <w:color w:val="800080"/>
      <w:sz w:val="24"/>
      <w:u w:val="single"/>
    </w:rPr>
  </w:style>
  <w:style w:type="character" w:customStyle="1" w:styleId="Style3">
    <w:name w:val="Style3"/>
    <w:rsid w:val="00415451"/>
    <w:rPr>
      <w:b/>
      <w:lang w:val="fr-FR"/>
    </w:rPr>
  </w:style>
  <w:style w:type="paragraph" w:styleId="Corpsdetexte2">
    <w:name w:val="Body Text 2"/>
    <w:basedOn w:val="Normal"/>
    <w:link w:val="Corpsdetexte2Car"/>
    <w:rsid w:val="00415451"/>
    <w:pPr>
      <w:spacing w:after="120" w:line="480" w:lineRule="auto"/>
    </w:pPr>
  </w:style>
  <w:style w:type="character" w:customStyle="1" w:styleId="TextedebullesCar">
    <w:name w:val="Texte de bulles Car"/>
    <w:link w:val="Textedebulles"/>
    <w:uiPriority w:val="99"/>
    <w:semiHidden/>
    <w:rsid w:val="00142F39"/>
    <w:rPr>
      <w:rFonts w:ascii="Tahoma" w:hAnsi="Tahoma" w:cs="Tahoma"/>
      <w:sz w:val="16"/>
      <w:szCs w:val="16"/>
    </w:rPr>
  </w:style>
  <w:style w:type="table" w:styleId="Grilledutableau">
    <w:name w:val="Table Grid"/>
    <w:basedOn w:val="TableauNormal"/>
    <w:uiPriority w:val="59"/>
    <w:rsid w:val="00C5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C52D01"/>
    <w:pPr>
      <w:ind w:left="720"/>
      <w:contextualSpacing/>
    </w:pPr>
  </w:style>
  <w:style w:type="character" w:styleId="Textedelespacerserv">
    <w:name w:val="Placeholder Text"/>
    <w:uiPriority w:val="99"/>
    <w:semiHidden/>
    <w:rsid w:val="00266F6B"/>
    <w:rPr>
      <w:color w:val="808080"/>
    </w:rPr>
  </w:style>
  <w:style w:type="paragraph" w:customStyle="1" w:styleId="Corpsdetexte21">
    <w:name w:val="Corps de texte 21"/>
    <w:basedOn w:val="Normal"/>
    <w:uiPriority w:val="99"/>
    <w:rsid w:val="008A43ED"/>
    <w:pPr>
      <w:suppressAutoHyphens/>
      <w:spacing w:after="200" w:line="276" w:lineRule="auto"/>
    </w:pPr>
    <w:rPr>
      <w:rFonts w:ascii="Arial" w:hAnsi="Arial" w:cs="Arial"/>
      <w:sz w:val="24"/>
      <w:szCs w:val="24"/>
      <w:lang w:eastAsia="ar-SA"/>
    </w:rPr>
  </w:style>
  <w:style w:type="character" w:customStyle="1" w:styleId="En-tteCar">
    <w:name w:val="En-tête Car"/>
    <w:link w:val="En-tte"/>
    <w:uiPriority w:val="99"/>
    <w:rsid w:val="008A43ED"/>
  </w:style>
  <w:style w:type="numbering" w:customStyle="1" w:styleId="titrecours1">
    <w:name w:val="titrecours1"/>
    <w:rsid w:val="00AD38D8"/>
    <w:pPr>
      <w:numPr>
        <w:numId w:val="1"/>
      </w:numPr>
    </w:pPr>
  </w:style>
  <w:style w:type="character" w:customStyle="1" w:styleId="CorpsdetexteCar">
    <w:name w:val="Corps de texte Car"/>
    <w:link w:val="Corpsdetexte"/>
    <w:semiHidden/>
    <w:rsid w:val="00AD38D8"/>
    <w:rPr>
      <w:kern w:val="28"/>
      <w:sz w:val="24"/>
      <w:szCs w:val="24"/>
      <w:lang w:val="en-US"/>
    </w:rPr>
  </w:style>
  <w:style w:type="character" w:customStyle="1" w:styleId="Corpsdetexte2Car">
    <w:name w:val="Corps de texte 2 Car"/>
    <w:basedOn w:val="Policepardfaut"/>
    <w:link w:val="Corpsdetexte2"/>
    <w:rsid w:val="00C51F3F"/>
  </w:style>
  <w:style w:type="paragraph" w:customStyle="1" w:styleId="adessin">
    <w:name w:val="a dessin"/>
    <w:rsid w:val="00824F66"/>
    <w:pPr>
      <w:numPr>
        <w:numId w:val="3"/>
      </w:numPr>
    </w:pPr>
    <w:rPr>
      <w:rFonts w:ascii="Dom Casual" w:hAnsi="Dom Casual"/>
      <w:sz w:val="22"/>
    </w:rPr>
  </w:style>
  <w:style w:type="paragraph" w:customStyle="1" w:styleId="amicro">
    <w:name w:val="amicro"/>
    <w:basedOn w:val="Normal"/>
    <w:rsid w:val="00824F66"/>
    <w:pPr>
      <w:tabs>
        <w:tab w:val="num" w:pos="360"/>
        <w:tab w:val="num" w:pos="1276"/>
      </w:tabs>
      <w:ind w:left="1276" w:hanging="426"/>
    </w:pPr>
    <w:rPr>
      <w:rFonts w:ascii="Arial" w:hAnsi="Arial" w:cs="Arial"/>
      <w:sz w:val="18"/>
    </w:rPr>
  </w:style>
  <w:style w:type="character" w:customStyle="1" w:styleId="PieddepageCar">
    <w:name w:val="Pied de page Car"/>
    <w:link w:val="Pieddepage"/>
    <w:uiPriority w:val="99"/>
    <w:rsid w:val="00824F66"/>
  </w:style>
  <w:style w:type="paragraph" w:styleId="Corpsdetexte3">
    <w:name w:val="Body Text 3"/>
    <w:basedOn w:val="Normal"/>
    <w:link w:val="Corpsdetexte3Car"/>
    <w:rsid w:val="0072669B"/>
    <w:pPr>
      <w:spacing w:after="120"/>
    </w:pPr>
    <w:rPr>
      <w:sz w:val="16"/>
      <w:szCs w:val="16"/>
    </w:rPr>
  </w:style>
  <w:style w:type="character" w:customStyle="1" w:styleId="Corpsdetexte3Car">
    <w:name w:val="Corps de texte 3 Car"/>
    <w:basedOn w:val="Policepardfaut"/>
    <w:link w:val="Corpsdetexte3"/>
    <w:rsid w:val="0072669B"/>
    <w:rPr>
      <w:sz w:val="16"/>
      <w:szCs w:val="16"/>
    </w:rPr>
  </w:style>
  <w:style w:type="character" w:customStyle="1" w:styleId="Titre4Car">
    <w:name w:val="Titre 4 Car"/>
    <w:link w:val="Titre4"/>
    <w:rsid w:val="0072669B"/>
    <w:rPr>
      <w:b/>
      <w:bCs/>
      <w:kern w:val="28"/>
      <w:sz w:val="24"/>
      <w:szCs w:val="24"/>
      <w:lang w:val="en-US"/>
    </w:rPr>
  </w:style>
  <w:style w:type="paragraph" w:customStyle="1" w:styleId="1">
    <w:name w:val="§1"/>
    <w:basedOn w:val="Normal"/>
    <w:rsid w:val="003C2C49"/>
    <w:pPr>
      <w:tabs>
        <w:tab w:val="left" w:pos="567"/>
        <w:tab w:val="left" w:pos="851"/>
        <w:tab w:val="left" w:pos="1701"/>
        <w:tab w:val="left" w:pos="3686"/>
      </w:tabs>
      <w:spacing w:before="120"/>
      <w:ind w:left="284"/>
    </w:pPr>
    <w:rPr>
      <w:sz w:val="24"/>
      <w:szCs w:val="24"/>
    </w:rPr>
  </w:style>
  <w:style w:type="paragraph" w:styleId="Retraitcorpsdetexte3">
    <w:name w:val="Body Text Indent 3"/>
    <w:basedOn w:val="Normal"/>
    <w:link w:val="Retraitcorpsdetexte3Car"/>
    <w:unhideWhenUsed/>
    <w:rsid w:val="000B4C72"/>
    <w:pPr>
      <w:spacing w:after="120"/>
      <w:ind w:left="283"/>
    </w:pPr>
    <w:rPr>
      <w:sz w:val="16"/>
      <w:szCs w:val="16"/>
    </w:rPr>
  </w:style>
  <w:style w:type="character" w:customStyle="1" w:styleId="Retraitcorpsdetexte3Car">
    <w:name w:val="Retrait corps de texte 3 Car"/>
    <w:basedOn w:val="Policepardfaut"/>
    <w:link w:val="Retraitcorpsdetexte3"/>
    <w:rsid w:val="000B4C72"/>
    <w:rPr>
      <w:sz w:val="16"/>
      <w:szCs w:val="16"/>
    </w:rPr>
  </w:style>
  <w:style w:type="paragraph" w:customStyle="1" w:styleId="parag2">
    <w:name w:val="parag2"/>
    <w:basedOn w:val="Normal"/>
    <w:rsid w:val="00040AD4"/>
    <w:pPr>
      <w:ind w:left="567" w:firstLine="284"/>
    </w:pPr>
  </w:style>
  <w:style w:type="paragraph" w:customStyle="1" w:styleId="parag1">
    <w:name w:val="parag1"/>
    <w:basedOn w:val="Normal"/>
    <w:rsid w:val="0099529A"/>
    <w:pPr>
      <w:ind w:firstLine="284"/>
    </w:pPr>
  </w:style>
  <w:style w:type="paragraph" w:customStyle="1" w:styleId="tiret">
    <w:name w:val="tiret"/>
    <w:basedOn w:val="Paragraphedeliste"/>
    <w:link w:val="tiretCar"/>
    <w:qFormat/>
    <w:rsid w:val="00EA5363"/>
    <w:pPr>
      <w:numPr>
        <w:numId w:val="4"/>
      </w:numPr>
      <w:jc w:val="both"/>
    </w:pPr>
    <w:rPr>
      <w:rFonts w:ascii="Arial" w:eastAsia="Cambria" w:hAnsi="Arial"/>
      <w:sz w:val="24"/>
      <w:szCs w:val="24"/>
      <w:lang w:eastAsia="en-US"/>
    </w:rPr>
  </w:style>
  <w:style w:type="character" w:customStyle="1" w:styleId="tiretCar">
    <w:name w:val="tiret Car"/>
    <w:basedOn w:val="Policepardfaut"/>
    <w:link w:val="tiret"/>
    <w:rsid w:val="00EA5363"/>
    <w:rPr>
      <w:rFonts w:ascii="Arial" w:eastAsia="Cambria" w:hAnsi="Arial"/>
      <w:sz w:val="24"/>
      <w:szCs w:val="24"/>
      <w:lang w:eastAsia="en-US"/>
    </w:rPr>
  </w:style>
  <w:style w:type="paragraph" w:customStyle="1" w:styleId="question">
    <w:name w:val="question"/>
    <w:basedOn w:val="questions"/>
    <w:qFormat/>
    <w:rsid w:val="00D60BBD"/>
  </w:style>
  <w:style w:type="paragraph" w:customStyle="1" w:styleId="questions">
    <w:name w:val="questions"/>
    <w:basedOn w:val="Paragraphedeliste"/>
    <w:link w:val="questionsCar"/>
    <w:rsid w:val="00D60BBD"/>
    <w:pPr>
      <w:numPr>
        <w:numId w:val="5"/>
      </w:numPr>
      <w:shd w:val="clear" w:color="auto" w:fill="E6E6E6"/>
      <w:jc w:val="both"/>
    </w:pPr>
    <w:rPr>
      <w:rFonts w:ascii="Arial" w:hAnsi="Arial" w:cs="Arial"/>
      <w:sz w:val="24"/>
      <w:szCs w:val="24"/>
    </w:rPr>
  </w:style>
  <w:style w:type="paragraph" w:styleId="NormalWeb">
    <w:name w:val="Normal (Web)"/>
    <w:basedOn w:val="Normal"/>
    <w:uiPriority w:val="99"/>
    <w:unhideWhenUsed/>
    <w:rsid w:val="00315DBA"/>
    <w:pPr>
      <w:spacing w:before="100" w:beforeAutospacing="1" w:after="100" w:afterAutospacing="1"/>
      <w:jc w:val="both"/>
    </w:pPr>
    <w:rPr>
      <w:sz w:val="24"/>
      <w:szCs w:val="24"/>
    </w:rPr>
  </w:style>
  <w:style w:type="character" w:customStyle="1" w:styleId="ParagraphedelisteCar">
    <w:name w:val="Paragraphe de liste Car"/>
    <w:basedOn w:val="Policepardfaut"/>
    <w:link w:val="Paragraphedeliste"/>
    <w:uiPriority w:val="34"/>
    <w:rsid w:val="00315DBA"/>
  </w:style>
  <w:style w:type="paragraph" w:customStyle="1" w:styleId="MTDisplayEquation">
    <w:name w:val="MTDisplayEquation"/>
    <w:basedOn w:val="Normal"/>
    <w:next w:val="Normal"/>
    <w:link w:val="MTDisplayEquationCar"/>
    <w:rsid w:val="00AF214A"/>
    <w:pPr>
      <w:tabs>
        <w:tab w:val="center" w:pos="4820"/>
        <w:tab w:val="right" w:pos="9640"/>
      </w:tabs>
      <w:jc w:val="both"/>
    </w:pPr>
    <w:rPr>
      <w:rFonts w:ascii="Arial" w:eastAsiaTheme="minorEastAsia" w:hAnsi="Arial"/>
      <w:sz w:val="24"/>
      <w:szCs w:val="24"/>
      <w:lang w:eastAsia="en-US"/>
    </w:rPr>
  </w:style>
  <w:style w:type="character" w:customStyle="1" w:styleId="MTDisplayEquationCar">
    <w:name w:val="MTDisplayEquation Car"/>
    <w:basedOn w:val="Policepardfaut"/>
    <w:link w:val="MTDisplayEquation"/>
    <w:rsid w:val="00AF214A"/>
    <w:rPr>
      <w:rFonts w:ascii="Arial" w:eastAsiaTheme="minorEastAsia" w:hAnsi="Arial"/>
      <w:sz w:val="24"/>
      <w:szCs w:val="24"/>
      <w:lang w:eastAsia="en-US"/>
    </w:rPr>
  </w:style>
  <w:style w:type="character" w:customStyle="1" w:styleId="questionsCar">
    <w:name w:val="questions Car"/>
    <w:basedOn w:val="ParagraphedelisteCar"/>
    <w:link w:val="questions"/>
    <w:rsid w:val="00912CC5"/>
    <w:rPr>
      <w:rFonts w:ascii="Arial" w:hAnsi="Arial" w:cs="Arial"/>
      <w:sz w:val="24"/>
      <w:szCs w:val="24"/>
      <w:shd w:val="clear" w:color="auto" w:fill="E6E6E6"/>
    </w:rPr>
  </w:style>
  <w:style w:type="paragraph" w:customStyle="1" w:styleId="Contenuducadre">
    <w:name w:val="Contenu du cadre"/>
    <w:basedOn w:val="Corpsdetexte"/>
    <w:rsid w:val="007348CA"/>
    <w:pPr>
      <w:widowControl/>
      <w:suppressAutoHyphens/>
      <w:spacing w:after="170"/>
      <w:jc w:val="left"/>
    </w:pPr>
    <w:rPr>
      <w:rFonts w:ascii="Arial" w:hAnsi="Arial" w:cs="Arial"/>
      <w:color w:val="000000"/>
      <w:kern w:val="1"/>
      <w:sz w:val="22"/>
      <w:szCs w:val="16"/>
      <w:lang w:val="fr-FR" w:eastAsia="ar-SA"/>
    </w:rPr>
  </w:style>
  <w:style w:type="paragraph" w:customStyle="1" w:styleId="Contenudetableau">
    <w:name w:val="Contenu de tableau"/>
    <w:basedOn w:val="Normal"/>
    <w:rsid w:val="007348CA"/>
    <w:pPr>
      <w:suppressLineNumbers/>
      <w:suppressAutoHyphens/>
    </w:pPr>
    <w:rPr>
      <w:rFonts w:ascii="Arial" w:hAnsi="Arial"/>
      <w:color w:val="000000"/>
      <w:kern w:val="1"/>
      <w:sz w:val="22"/>
      <w:szCs w:val="24"/>
      <w:lang w:eastAsia="ar-SA"/>
    </w:rPr>
  </w:style>
  <w:style w:type="character" w:styleId="Lienhypertexte">
    <w:name w:val="Hyperlink"/>
    <w:basedOn w:val="Policepardfaut"/>
    <w:uiPriority w:val="99"/>
    <w:unhideWhenUsed/>
    <w:rsid w:val="00DE1D86"/>
    <w:rPr>
      <w:color w:val="0000FF" w:themeColor="hyperlink"/>
      <w:u w:val="single"/>
    </w:rPr>
  </w:style>
  <w:style w:type="character" w:styleId="Lienhypertextesuivivisit">
    <w:name w:val="FollowedHyperlink"/>
    <w:basedOn w:val="Policepardfaut"/>
    <w:uiPriority w:val="99"/>
    <w:semiHidden/>
    <w:unhideWhenUsed/>
    <w:rsid w:val="008F7E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3792">
      <w:bodyDiv w:val="1"/>
      <w:marLeft w:val="0"/>
      <w:marRight w:val="0"/>
      <w:marTop w:val="0"/>
      <w:marBottom w:val="0"/>
      <w:divBdr>
        <w:top w:val="none" w:sz="0" w:space="0" w:color="auto"/>
        <w:left w:val="none" w:sz="0" w:space="0" w:color="auto"/>
        <w:bottom w:val="none" w:sz="0" w:space="0" w:color="auto"/>
        <w:right w:val="none" w:sz="0" w:space="0" w:color="auto"/>
      </w:divBdr>
    </w:div>
    <w:div w:id="682365763">
      <w:bodyDiv w:val="1"/>
      <w:marLeft w:val="0"/>
      <w:marRight w:val="0"/>
      <w:marTop w:val="0"/>
      <w:marBottom w:val="0"/>
      <w:divBdr>
        <w:top w:val="none" w:sz="0" w:space="0" w:color="auto"/>
        <w:left w:val="none" w:sz="0" w:space="0" w:color="auto"/>
        <w:bottom w:val="none" w:sz="0" w:space="0" w:color="auto"/>
        <w:right w:val="none" w:sz="0" w:space="0" w:color="auto"/>
      </w:divBdr>
    </w:div>
    <w:div w:id="1781879534">
      <w:bodyDiv w:val="1"/>
      <w:marLeft w:val="0"/>
      <w:marRight w:val="0"/>
      <w:marTop w:val="0"/>
      <w:marBottom w:val="0"/>
      <w:divBdr>
        <w:top w:val="none" w:sz="0" w:space="0" w:color="auto"/>
        <w:left w:val="none" w:sz="0" w:space="0" w:color="auto"/>
        <w:bottom w:val="none" w:sz="0" w:space="0" w:color="auto"/>
        <w:right w:val="none" w:sz="0" w:space="0" w:color="auto"/>
      </w:divBdr>
    </w:div>
    <w:div w:id="212534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ligne.net/mathematique/01_vecteur/1_les_vecteurs_cours_grille.html" TargetMode="External"/><Relationship Id="rId18" Type="http://schemas.openxmlformats.org/officeDocument/2006/relationships/hyperlink" Target="http://ecligne.net/mathematique/01_vecteur/5_produit_vectoriel.html" TargetMode="External"/><Relationship Id="rId26" Type="http://schemas.openxmlformats.org/officeDocument/2006/relationships/image" Target="media/image13.jpeg"/><Relationship Id="rId39" Type="http://schemas.openxmlformats.org/officeDocument/2006/relationships/hyperlink" Target="http://ecligne.net/mecanique/3_statique/2a_analytique/2_calcul_moment_exo.html" TargetMode="External"/><Relationship Id="rId21" Type="http://schemas.openxmlformats.org/officeDocument/2006/relationships/image" Target="media/image10.jpeg"/><Relationship Id="rId34" Type="http://schemas.openxmlformats.org/officeDocument/2006/relationships/hyperlink" Target="http://ecligne.net/mecanique/3_statique/0_am/4_statique_type_am_exo.html" TargetMode="External"/><Relationship Id="rId42" Type="http://schemas.openxmlformats.org/officeDocument/2006/relationships/image" Target="media/image24.jpeg"/><Relationship Id="rId47" Type="http://schemas.openxmlformats.org/officeDocument/2006/relationships/image" Target="media/image27.emf"/><Relationship Id="rId50" Type="http://schemas.openxmlformats.org/officeDocument/2006/relationships/oleObject" Target="embeddings/oleObject4.bin"/><Relationship Id="rId55" Type="http://schemas.openxmlformats.org/officeDocument/2006/relationships/oleObject" Target="embeddings/oleObject6.bin"/><Relationship Id="rId63" Type="http://schemas.openxmlformats.org/officeDocument/2006/relationships/image" Target="media/image35.jpeg"/><Relationship Id="rId68" Type="http://schemas.openxmlformats.org/officeDocument/2006/relationships/hyperlink" Target="http://ecligne.net/mecanique/3_statique/0_am/7_bilan_des_am_cours.html"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cligne.net/mathematique/01_vecteur/4_exo_coord_conversion.html" TargetMode="External"/><Relationship Id="rId29" Type="http://schemas.openxmlformats.org/officeDocument/2006/relationships/image" Target="media/image16.png"/><Relationship Id="rId11" Type="http://schemas.openxmlformats.org/officeDocument/2006/relationships/image" Target="media/image6.png"/><Relationship Id="rId24" Type="http://schemas.openxmlformats.org/officeDocument/2006/relationships/hyperlink" Target="http://ecligne.net/mecanique/3_statique/0_am/2_statique_base_exo.html" TargetMode="External"/><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hyperlink" Target="http://ecligne.net/mecanique/3_statique/2b_vectorielle/01_calcul_moment_vect.html" TargetMode="External"/><Relationship Id="rId45" Type="http://schemas.openxmlformats.org/officeDocument/2006/relationships/image" Target="media/image26.emf"/><Relationship Id="rId53" Type="http://schemas.openxmlformats.org/officeDocument/2006/relationships/oleObject" Target="embeddings/oleObject5.bin"/><Relationship Id="rId58" Type="http://schemas.openxmlformats.org/officeDocument/2006/relationships/image" Target="media/image33.jpeg"/><Relationship Id="rId66"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ecligne.net/mathematique/01_vecteur/3_les_vecteurs_cours_cos.html" TargetMode="External"/><Relationship Id="rId23" Type="http://schemas.openxmlformats.org/officeDocument/2006/relationships/hyperlink" Target="http://ecligne.net/mecanique/3_statique/0_am/1_statique_base_cours.html"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28.emf"/><Relationship Id="rId57" Type="http://schemas.openxmlformats.org/officeDocument/2006/relationships/oleObject" Target="embeddings/oleObject7.bin"/><Relationship Id="rId61" Type="http://schemas.openxmlformats.org/officeDocument/2006/relationships/hyperlink" Target="http://ecligne.net/mecanique/3_statique/0_am/5_statique_am_contact_cours.html" TargetMode="External"/><Relationship Id="rId10" Type="http://schemas.openxmlformats.org/officeDocument/2006/relationships/image" Target="media/image5.png"/><Relationship Id="rId19" Type="http://schemas.openxmlformats.org/officeDocument/2006/relationships/hyperlink" Target="http://ecligne.net/mathematique/01_vecteur/6_produit_vectoriel_exo.html" TargetMode="External"/><Relationship Id="rId31" Type="http://schemas.openxmlformats.org/officeDocument/2006/relationships/image" Target="media/image18.png"/><Relationship Id="rId44" Type="http://schemas.openxmlformats.org/officeDocument/2006/relationships/oleObject" Target="embeddings/oleObject1.bin"/><Relationship Id="rId52" Type="http://schemas.openxmlformats.org/officeDocument/2006/relationships/image" Target="media/image30.emf"/><Relationship Id="rId60" Type="http://schemas.openxmlformats.org/officeDocument/2006/relationships/oleObject" Target="embeddings/oleObject8.bin"/><Relationship Id="rId65" Type="http://schemas.openxmlformats.org/officeDocument/2006/relationships/image" Target="media/image3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ecligne.net/mathematique/01_vecteur/2_exo_coord_sur_grille.html"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gif"/><Relationship Id="rId43" Type="http://schemas.openxmlformats.org/officeDocument/2006/relationships/image" Target="media/image25.emf"/><Relationship Id="rId48" Type="http://schemas.openxmlformats.org/officeDocument/2006/relationships/oleObject" Target="embeddings/oleObject3.bin"/><Relationship Id="rId56" Type="http://schemas.openxmlformats.org/officeDocument/2006/relationships/image" Target="media/image32.emf"/><Relationship Id="rId64" Type="http://schemas.openxmlformats.org/officeDocument/2006/relationships/image" Target="media/image36.jpeg"/><Relationship Id="rId69" Type="http://schemas.openxmlformats.org/officeDocument/2006/relationships/hyperlink" Target="http://ecligne.net/mecanique/3_statique/0_am/8_bilan_des_am_exo.html" TargetMode="External"/><Relationship Id="rId8" Type="http://schemas.openxmlformats.org/officeDocument/2006/relationships/image" Target="media/image3.png"/><Relationship Id="rId51" Type="http://schemas.openxmlformats.org/officeDocument/2006/relationships/image" Target="media/image2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ecligne.net/mecanique/3_statique/0_am/3_statique_type_am_cours.html" TargetMode="External"/><Relationship Id="rId38" Type="http://schemas.openxmlformats.org/officeDocument/2006/relationships/hyperlink" Target="http://ecligne.net/mecanique/3_statique/2a_analytique/1_calcul_moment_cours.html" TargetMode="External"/><Relationship Id="rId46" Type="http://schemas.openxmlformats.org/officeDocument/2006/relationships/oleObject" Target="embeddings/oleObject2.bin"/><Relationship Id="rId59" Type="http://schemas.openxmlformats.org/officeDocument/2006/relationships/image" Target="media/image34.emf"/><Relationship Id="rId67" Type="http://schemas.openxmlformats.org/officeDocument/2006/relationships/image" Target="media/image39.jpeg"/><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1.emf"/><Relationship Id="rId62" Type="http://schemas.openxmlformats.org/officeDocument/2006/relationships/hyperlink" Target="http://ecligne.net/mecanique/3_statique/0_am/6_statique_am_contact_exo.html" TargetMode="External"/><Relationship Id="rId7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233;d&#233;ric\Application%20Data\Microsoft\Mod&#232;les\mod&#232;lecour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96DF7-FBCF-4454-93DC-B0738F2B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modèlecours.dot</Template>
  <TotalTime>836</TotalTime>
  <Pages>10</Pages>
  <Words>2959</Words>
  <Characters>16277</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Guidage en translation</vt:lpstr>
    </vt:vector>
  </TitlesOfParts>
  <Company>Genevoix.</Company>
  <LinksUpToDate>false</LinksUpToDate>
  <CharactersWithSpaces>19198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Guidage en translation</dc:title>
  <dc:creator>emery</dc:creator>
  <cp:lastModifiedBy>fred</cp:lastModifiedBy>
  <cp:revision>22</cp:revision>
  <cp:lastPrinted>2019-11-14T07:02:00Z</cp:lastPrinted>
  <dcterms:created xsi:type="dcterms:W3CDTF">2014-09-02T13:36:00Z</dcterms:created>
  <dcterms:modified xsi:type="dcterms:W3CDTF">2020-01-09T06:40:00Z</dcterms:modified>
</cp:coreProperties>
</file>